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1498600</wp:posOffset>
                </wp:positionH>
                <wp:positionV relativeFrom="paragraph">
                  <wp:posOffset>1423670</wp:posOffset>
                </wp:positionV>
                <wp:extent cx="2453005" cy="2898140"/>
                <wp:effectExtent l="0" t="2540" r="4445" b="3302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3005" cy="2898140"/>
                          <a:chOff x="24054" y="3176"/>
                          <a:chExt cx="3863" cy="4564"/>
                        </a:xfrm>
                      </wpg:grpSpPr>
                      <wpg:grpSp>
                        <wpg:cNvPr id="20" name="组合 20"/>
                        <wpg:cNvGrpSpPr/>
                        <wpg:grpSpPr>
                          <a:xfrm>
                            <a:off x="24054" y="3176"/>
                            <a:ext cx="3863" cy="4330"/>
                            <a:chOff x="14212" y="3376"/>
                            <a:chExt cx="3863" cy="4330"/>
                          </a:xfrm>
                        </wpg:grpSpPr>
                        <wps:wsp>
                          <wps:cNvPr id="4" name="文本框 2"/>
                          <wps:cNvSpPr txBox="1"/>
                          <wps:spPr>
                            <a:xfrm>
                              <a:off x="14610" y="3376"/>
                              <a:ext cx="1568" cy="193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 w:val="0"/>
                                  <w:snapToGrid w:val="0"/>
                                  <w:spacing w:line="360" w:lineRule="auto"/>
                                  <w:ind w:left="0" w:leftChars="0" w:right="0" w:rightChars="0" w:firstLine="0" w:firstLineChars="0"/>
                                  <w:jc w:val="distribute"/>
                                  <w:textAlignment w:val="auto"/>
                                  <w:outlineLvl w:val="9"/>
                                  <w:rPr>
                                    <w:rFonts w:hint="eastAsia" w:ascii="汉仪细秀体简" w:hAnsi="汉仪细秀体简" w:eastAsia="汉仪细秀体简" w:cs="汉仪细秀体简"/>
                                    <w:b w:val="0"/>
                                    <w:bCs w:val="0"/>
                                    <w:color w:val="auto"/>
                                    <w:sz w:val="160"/>
                                    <w:szCs w:val="160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汉仪细秀体简" w:hAnsi="汉仪细秀体简" w:eastAsia="汉仪细秀体简" w:cs="汉仪细秀体简"/>
                                    <w:b w:val="0"/>
                                    <w:bCs w:val="0"/>
                                    <w:color w:val="auto"/>
                                    <w:sz w:val="160"/>
                                    <w:szCs w:val="160"/>
                                    <w:lang w:val="en-US" w:eastAsia="zh-CN"/>
                                  </w:rPr>
                                  <w:t>求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      <a:noAutofit/>
                          </wps:bodyPr>
                        </wps:wsp>
                        <wps:wsp>
                          <wps:cNvPr id="5" name="文本框 2"/>
                          <wps:cNvSpPr txBox="1"/>
                          <wps:spPr>
                            <a:xfrm>
                              <a:off x="16084" y="3708"/>
                              <a:ext cx="1991" cy="6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 w:val="0"/>
                                  <w:snapToGrid w:val="0"/>
                                  <w:spacing w:line="360" w:lineRule="auto"/>
                                  <w:ind w:left="0" w:leftChars="0" w:right="0" w:rightChars="0" w:firstLine="0" w:firstLineChars="0"/>
                                  <w:jc w:val="distribute"/>
                                  <w:textAlignment w:val="auto"/>
                                  <w:outlineLvl w:val="9"/>
                                  <w:rPr>
                                    <w:rFonts w:hint="eastAsia" w:ascii="汉仪细秀体简" w:hAnsi="汉仪细秀体简" w:eastAsia="汉仪细秀体简" w:cs="汉仪细秀体简"/>
                                    <w:b w:val="0"/>
                                    <w:bCs w:val="0"/>
                                    <w:color w:val="auto"/>
                                    <w:sz w:val="48"/>
                                    <w:szCs w:val="48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汉仪细秀体简" w:hAnsi="汉仪细秀体简" w:eastAsia="汉仪细秀体简" w:cs="汉仪细秀体简"/>
                                    <w:b w:val="0"/>
                                    <w:bCs w:val="0"/>
                                    <w:color w:val="auto"/>
                                    <w:sz w:val="48"/>
                                    <w:szCs w:val="48"/>
                                    <w:lang w:val="en-US" w:eastAsia="zh-CN"/>
                                  </w:rPr>
                                  <w:t>RESUME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      <a:noAutofit/>
                          </wps:bodyPr>
                        </wps:wsp>
                        <wps:wsp>
                          <wps:cNvPr id="6" name="文本框 2"/>
                          <wps:cNvSpPr txBox="1"/>
                          <wps:spPr>
                            <a:xfrm>
                              <a:off x="14212" y="4627"/>
                              <a:ext cx="2064" cy="274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 w:val="0"/>
                                  <w:snapToGrid w:val="0"/>
                                  <w:spacing w:line="360" w:lineRule="auto"/>
                                  <w:ind w:left="0" w:leftChars="0" w:right="0" w:rightChars="0" w:firstLine="0" w:firstLineChars="0"/>
                                  <w:jc w:val="distribute"/>
                                  <w:textAlignment w:val="auto"/>
                                  <w:outlineLvl w:val="9"/>
                                  <w:rPr>
                                    <w:rFonts w:hint="eastAsia" w:ascii="汉仪细秀体简" w:hAnsi="汉仪细秀体简" w:eastAsia="汉仪细秀体简" w:cs="汉仪细秀体简"/>
                                    <w:b w:val="0"/>
                                    <w:bCs w:val="0"/>
                                    <w:color w:val="auto"/>
                                    <w:sz w:val="220"/>
                                    <w:szCs w:val="220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汉仪细秀体简" w:hAnsi="汉仪细秀体简" w:eastAsia="汉仪细秀体简" w:cs="汉仪细秀体简"/>
                                    <w:b w:val="0"/>
                                    <w:bCs w:val="0"/>
                                    <w:color w:val="auto"/>
                                    <w:sz w:val="220"/>
                                    <w:szCs w:val="220"/>
                                    <w:lang w:val="en-US" w:eastAsia="zh-CN"/>
                                  </w:rPr>
                                  <w:t>简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      <a:noAutofit/>
                          </wps:bodyPr>
                        </wps:wsp>
                        <wps:wsp>
                          <wps:cNvPr id="7" name="文本框 2"/>
                          <wps:cNvSpPr txBox="1"/>
                          <wps:spPr>
                            <a:xfrm>
                              <a:off x="15936" y="5100"/>
                              <a:ext cx="2064" cy="236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 w:val="0"/>
                                  <w:snapToGrid w:val="0"/>
                                  <w:spacing w:line="360" w:lineRule="auto"/>
                                  <w:ind w:left="0" w:leftChars="0" w:right="0" w:rightChars="0" w:firstLine="0" w:firstLineChars="0"/>
                                  <w:jc w:val="distribute"/>
                                  <w:textAlignment w:val="auto"/>
                                  <w:outlineLvl w:val="9"/>
                                  <w:rPr>
                                    <w:rFonts w:hint="eastAsia" w:ascii="汉仪细秀体简" w:hAnsi="汉仪细秀体简" w:eastAsia="汉仪细秀体简" w:cs="汉仪细秀体简"/>
                                    <w:b w:val="0"/>
                                    <w:bCs w:val="0"/>
                                    <w:color w:val="auto"/>
                                    <w:sz w:val="190"/>
                                    <w:szCs w:val="190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汉仪细秀体简" w:hAnsi="汉仪细秀体简" w:eastAsia="汉仪细秀体简" w:cs="汉仪细秀体简"/>
                                    <w:b w:val="0"/>
                                    <w:bCs w:val="0"/>
                                    <w:color w:val="auto"/>
                                    <w:sz w:val="190"/>
                                    <w:szCs w:val="190"/>
                                    <w:lang w:val="en-US" w:eastAsia="zh-CN"/>
                                  </w:rPr>
                                  <w:t>历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      <a:noAutofit/>
                          </wps:bodyPr>
                        </wps:wsp>
                        <wps:wsp>
                          <wps:cNvPr id="8" name="文本框 2"/>
                          <wps:cNvSpPr txBox="1"/>
                          <wps:spPr>
                            <a:xfrm>
                              <a:off x="15909" y="4008"/>
                              <a:ext cx="1472" cy="167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 w:val="0"/>
                                  <w:snapToGrid w:val="0"/>
                                  <w:spacing w:line="360" w:lineRule="auto"/>
                                  <w:ind w:left="0" w:leftChars="0" w:right="0" w:rightChars="0" w:firstLine="0" w:firstLineChars="0"/>
                                  <w:jc w:val="distribute"/>
                                  <w:textAlignment w:val="auto"/>
                                  <w:outlineLvl w:val="9"/>
                                  <w:rPr>
                                    <w:rFonts w:hint="eastAsia" w:ascii="汉仪细秀体简" w:hAnsi="汉仪细秀体简" w:eastAsia="汉仪细秀体简" w:cs="汉仪细秀体简"/>
                                    <w:b w:val="0"/>
                                    <w:bCs w:val="0"/>
                                    <w:color w:val="auto"/>
                                    <w:sz w:val="132"/>
                                    <w:szCs w:val="132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汉仪细秀体简" w:hAnsi="汉仪细秀体简" w:eastAsia="汉仪细秀体简" w:cs="汉仪细秀体简"/>
                                    <w:b w:val="0"/>
                                    <w:bCs w:val="0"/>
                                    <w:color w:val="auto"/>
                                    <w:sz w:val="132"/>
                                    <w:szCs w:val="132"/>
                                    <w:lang w:val="en-US" w:eastAsia="zh-CN"/>
                                  </w:rPr>
                                  <w:t>职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      <a:noAutofit/>
                          </wps:bodyPr>
                        </wps:wsp>
                        <wps:wsp>
                          <wps:cNvPr id="17" name="直接连接符 17"/>
                          <wps:cNvCnPr/>
                          <wps:spPr>
                            <a:xfrm flipH="1">
                              <a:off x="14623" y="7180"/>
                              <a:ext cx="395" cy="526"/>
                            </a:xfrm>
                            <a:prstGeom prst="line">
                              <a:avLst/>
                            </a:prstGeom>
                            <a:ln w="349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" name="直接连接符 18"/>
                          <wps:cNvCnPr/>
                          <wps:spPr>
                            <a:xfrm flipH="1">
                              <a:off x="17408" y="4527"/>
                              <a:ext cx="538" cy="716"/>
                            </a:xfrm>
                            <a:prstGeom prst="line">
                              <a:avLst/>
                            </a:prstGeom>
                            <a:ln w="349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" name="直接连接符 11"/>
                          <wps:cNvCnPr/>
                          <wps:spPr>
                            <a:xfrm flipH="1">
                              <a:off x="17299" y="5070"/>
                              <a:ext cx="502" cy="669"/>
                            </a:xfrm>
                            <a:prstGeom prst="line">
                              <a:avLst/>
                            </a:prstGeom>
                            <a:ln w="349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" name="直接连接符 21"/>
                          <wps:cNvCnPr/>
                          <wps:spPr>
                            <a:xfrm flipH="1">
                              <a:off x="14927" y="3388"/>
                              <a:ext cx="430" cy="574"/>
                            </a:xfrm>
                            <a:prstGeom prst="line">
                              <a:avLst/>
                            </a:prstGeom>
                            <a:ln w="349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" name="直接连接符 25"/>
                          <wps:cNvCnPr/>
                          <wps:spPr>
                            <a:xfrm flipH="1">
                              <a:off x="14498" y="3588"/>
                              <a:ext cx="466" cy="619"/>
                            </a:xfrm>
                            <a:prstGeom prst="line">
                              <a:avLst/>
                            </a:prstGeom>
                            <a:ln w="349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2" name="椭圆 22"/>
                        <wps:cNvSpPr/>
                        <wps:spPr>
                          <a:xfrm>
                            <a:off x="27494" y="5516"/>
                            <a:ext cx="363" cy="363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3" name="椭圆 23"/>
                        <wps:cNvSpPr/>
                        <wps:spPr>
                          <a:xfrm>
                            <a:off x="24220" y="7463"/>
                            <a:ext cx="277" cy="277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8pt;margin-top:112.1pt;height:228.2pt;width:193.15pt;z-index:251684864;mso-width-relative:page;mso-height-relative:page;" coordorigin="24054,3176" coordsize="3863,4564" o:gfxdata="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">
                <o:lock v:ext="edit" aspectratio="f"/>
                <v:group id="_x0000_s1026" o:spid="_x0000_s1026" o:spt="203" style="position:absolute;left:24054;top:3176;height:4330;width:3863;" coordorigin="14212,3376" coordsize="3863,4330" o:gfxdata="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">
                  <o:lock v:ext="edit" aspectratio="f"/>
                  <v:shape id="文本框 2" o:spid="_x0000_s1026" o:spt="202" type="#_x0000_t202" style="position:absolute;left:14610;top:3376;height:1938;width:1568;" filled="f" stroked="f" coordsize="21600,21600" o:gfxdata="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GuDMHC+AAAA2gAAAA8AAAAAAAAAAQAgAAAAOAAAAGRycy9kb3ducmV2&#10;LnhtbFBLAQIUABQAAAAIAIdO4kAzLwWeOwAAADkAAAAQAAAAAAAAAAEAIAAAACMBAABkcnMvc2hh&#10;cGV4bWwueG1sUEsFBgAAAAAGAAYAWwEAAM0DAAAAAA==&#10;">
                    <v:fill on="f" focussize="0,0"/>
                    <v:stroke on="f" weight="0.5pt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 w:val="0"/>
                            <w:snapToGrid w:val="0"/>
                            <w:spacing w:line="360" w:lineRule="auto"/>
                            <w:ind w:left="0" w:leftChars="0" w:right="0" w:rightChars="0" w:firstLine="0" w:firstLineChars="0"/>
                            <w:jc w:val="distribute"/>
                            <w:textAlignment w:val="auto"/>
                            <w:outlineLvl w:val="9"/>
                            <w:rPr>
                              <w:rFonts w:hint="eastAsia" w:ascii="汉仪细秀体简" w:hAnsi="汉仪细秀体简" w:eastAsia="汉仪细秀体简" w:cs="汉仪细秀体简"/>
                              <w:b w:val="0"/>
                              <w:bCs w:val="0"/>
                              <w:color w:val="auto"/>
                              <w:sz w:val="160"/>
                              <w:szCs w:val="160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汉仪细秀体简" w:hAnsi="汉仪细秀体简" w:eastAsia="汉仪细秀体简" w:cs="汉仪细秀体简"/>
                              <w:b w:val="0"/>
                              <w:bCs w:val="0"/>
                              <w:color w:val="auto"/>
                              <w:sz w:val="160"/>
                              <w:szCs w:val="160"/>
                              <w:lang w:val="en-US" w:eastAsia="zh-CN"/>
                            </w:rPr>
                            <w:t>求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16084;top:3708;height:600;width:1991;" filled="f" stroked="f" coordsize="21600,21600" o:gfxdata="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ATPleu+AAAA2gAAAA8AAAAAAAAAAQAgAAAAOAAAAGRycy9kb3ducmV2&#10;LnhtbFBLAQIUABQAAAAIAIdO4kAzLwWeOwAAADkAAAAQAAAAAAAAAAEAIAAAACMBAABkcnMvc2hh&#10;cGV4bWwueG1sUEsFBgAAAAAGAAYAWwEAAM0DAAAAAA==&#10;">
                    <v:fill on="f" focussize="0,0"/>
                    <v:stroke on="f" weight="0.5pt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 w:val="0"/>
                            <w:snapToGrid w:val="0"/>
                            <w:spacing w:line="360" w:lineRule="auto"/>
                            <w:ind w:left="0" w:leftChars="0" w:right="0" w:rightChars="0" w:firstLine="0" w:firstLineChars="0"/>
                            <w:jc w:val="distribute"/>
                            <w:textAlignment w:val="auto"/>
                            <w:outlineLvl w:val="9"/>
                            <w:rPr>
                              <w:rFonts w:hint="eastAsia" w:ascii="汉仪细秀体简" w:hAnsi="汉仪细秀体简" w:eastAsia="汉仪细秀体简" w:cs="汉仪细秀体简"/>
                              <w:b w:val="0"/>
                              <w:bCs w:val="0"/>
                              <w:color w:val="auto"/>
                              <w:sz w:val="48"/>
                              <w:szCs w:val="4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汉仪细秀体简" w:hAnsi="汉仪细秀体简" w:eastAsia="汉仪细秀体简" w:cs="汉仪细秀体简"/>
                              <w:b w:val="0"/>
                              <w:bCs w:val="0"/>
                              <w:color w:val="auto"/>
                              <w:sz w:val="48"/>
                              <w:szCs w:val="48"/>
                              <w:lang w:val="en-US" w:eastAsia="zh-CN"/>
                            </w:rPr>
                            <w:t>RESUME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14212;top:4627;height:2747;width:2064;" filled="f" stroked="f" coordsize="21600,21600" o:gfxdata="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PQdC5y+AAAA2gAAAA8AAAAAAAAAAQAgAAAAOAAAAGRycy9kb3ducmV2&#10;LnhtbFBLAQIUABQAAAAIAIdO4kAzLwWeOwAAADkAAAAQAAAAAAAAAAEAIAAAACMBAABkcnMvc2hh&#10;cGV4bWwueG1sUEsFBgAAAAAGAAYAWwEAAM0DAAAAAA==&#10;">
                    <v:fill on="f" focussize="0,0"/>
                    <v:stroke on="f" weight="0.5pt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 w:val="0"/>
                            <w:snapToGrid w:val="0"/>
                            <w:spacing w:line="360" w:lineRule="auto"/>
                            <w:ind w:left="0" w:leftChars="0" w:right="0" w:rightChars="0" w:firstLine="0" w:firstLineChars="0"/>
                            <w:jc w:val="distribute"/>
                            <w:textAlignment w:val="auto"/>
                            <w:outlineLvl w:val="9"/>
                            <w:rPr>
                              <w:rFonts w:hint="eastAsia" w:ascii="汉仪细秀体简" w:hAnsi="汉仪细秀体简" w:eastAsia="汉仪细秀体简" w:cs="汉仪细秀体简"/>
                              <w:b w:val="0"/>
                              <w:bCs w:val="0"/>
                              <w:color w:val="auto"/>
                              <w:sz w:val="220"/>
                              <w:szCs w:val="220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汉仪细秀体简" w:hAnsi="汉仪细秀体简" w:eastAsia="汉仪细秀体简" w:cs="汉仪细秀体简"/>
                              <w:b w:val="0"/>
                              <w:bCs w:val="0"/>
                              <w:color w:val="auto"/>
                              <w:sz w:val="220"/>
                              <w:szCs w:val="220"/>
                              <w:lang w:val="en-US" w:eastAsia="zh-CN"/>
                            </w:rPr>
                            <w:t>简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15936;top:5100;height:2367;width:2064;" filled="f" stroked="f" coordsize="21600,21600" o:gfxdata="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JtRrge+AAAA2gAAAA8AAAAAAAAAAQAgAAAAOAAAAGRycy9kb3ducmV2&#10;LnhtbFBLAQIUABQAAAAIAIdO4kAzLwWeOwAAADkAAAAQAAAAAAAAAAEAIAAAACMBAABkcnMvc2hh&#10;cGV4bWwueG1sUEsFBgAAAAAGAAYAWwEAAM0DAAAAAA==&#10;">
                    <v:fill on="f" focussize="0,0"/>
                    <v:stroke on="f" weight="0.5pt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 w:val="0"/>
                            <w:snapToGrid w:val="0"/>
                            <w:spacing w:line="360" w:lineRule="auto"/>
                            <w:ind w:left="0" w:leftChars="0" w:right="0" w:rightChars="0" w:firstLine="0" w:firstLineChars="0"/>
                            <w:jc w:val="distribute"/>
                            <w:textAlignment w:val="auto"/>
                            <w:outlineLvl w:val="9"/>
                            <w:rPr>
                              <w:rFonts w:hint="eastAsia" w:ascii="汉仪细秀体简" w:hAnsi="汉仪细秀体简" w:eastAsia="汉仪细秀体简" w:cs="汉仪细秀体简"/>
                              <w:b w:val="0"/>
                              <w:bCs w:val="0"/>
                              <w:color w:val="auto"/>
                              <w:sz w:val="190"/>
                              <w:szCs w:val="190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汉仪细秀体简" w:hAnsi="汉仪细秀体简" w:eastAsia="汉仪细秀体简" w:cs="汉仪细秀体简"/>
                              <w:b w:val="0"/>
                              <w:bCs w:val="0"/>
                              <w:color w:val="auto"/>
                              <w:sz w:val="190"/>
                              <w:szCs w:val="190"/>
                              <w:lang w:val="en-US" w:eastAsia="zh-CN"/>
                            </w:rPr>
                            <w:t>历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15909;top:4008;height:1678;width:1472;" filled="f" stroked="f" coordsize="21600,21600" o:gfxdata="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6s46dboAAADaAAAADwAAAAAAAAABACAAAAA4AAAAZHJzL2Rvd25yZXYueG1s&#10;UEsBAhQAFAAAAAgAh07iQDMvBZ47AAAAOQAAABAAAAAAAAAAAQAgAAAAHwEAAGRycy9zaGFwZXht&#10;bC54bWxQSwUGAAAAAAYABgBbAQAAyQMAAAAA&#10;">
                    <v:fill on="f" focussize="0,0"/>
                    <v:stroke on="f" weight="0.5pt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 w:val="0"/>
                            <w:snapToGrid w:val="0"/>
                            <w:spacing w:line="360" w:lineRule="auto"/>
                            <w:ind w:left="0" w:leftChars="0" w:right="0" w:rightChars="0" w:firstLine="0" w:firstLineChars="0"/>
                            <w:jc w:val="distribute"/>
                            <w:textAlignment w:val="auto"/>
                            <w:outlineLvl w:val="9"/>
                            <w:rPr>
                              <w:rFonts w:hint="eastAsia" w:ascii="汉仪细秀体简" w:hAnsi="汉仪细秀体简" w:eastAsia="汉仪细秀体简" w:cs="汉仪细秀体简"/>
                              <w:b w:val="0"/>
                              <w:bCs w:val="0"/>
                              <w:color w:val="auto"/>
                              <w:sz w:val="132"/>
                              <w:szCs w:val="132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汉仪细秀体简" w:hAnsi="汉仪细秀体简" w:eastAsia="汉仪细秀体简" w:cs="汉仪细秀体简"/>
                              <w:b w:val="0"/>
                              <w:bCs w:val="0"/>
                              <w:color w:val="auto"/>
                              <w:sz w:val="132"/>
                              <w:szCs w:val="132"/>
                              <w:lang w:val="en-US" w:eastAsia="zh-CN"/>
                            </w:rPr>
                            <w:t>职</w:t>
                          </w:r>
                        </w:p>
                      </w:txbxContent>
                    </v:textbox>
                  </v:shape>
                  <v:line id="_x0000_s1026" o:spid="_x0000_s1026" o:spt="20" style="position:absolute;left:14623;top:7180;flip:x;height:526;width:395;" filled="f" stroked="t" coordsize="21600,21600" o:gfxdata="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LWKqIC+AAAA2wAAAA8AAAAAAAAAAQAgAAAAOAAAAGRycy9kb3ducmV2&#10;LnhtbFBLAQIUABQAAAAIAIdO4kAzLwWeOwAAADkAAAAQAAAAAAAAAAEAIAAAACMBAABkcnMvc2hh&#10;cGV4bWwueG1sUEsFBgAAAAAGAAYAWwEAAM0DAAAAAA==&#10;">
                    <v:fill on="f" focussize="0,0"/>
                    <v:stroke weight="2.75pt" color="#000000 [3213]" miterlimit="8" joinstyle="miter"/>
                    <v:imagedata o:title=""/>
                    <o:lock v:ext="edit" aspectratio="f"/>
                  </v:line>
                  <v:line id="_x0000_s1026" o:spid="_x0000_s1026" o:spt="20" style="position:absolute;left:17408;top:4527;flip:x;height:716;width:538;" filled="f" stroked="t" coordsize="21600,21600" o:gfxdata="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MQVPPK+AAAA2wAAAA8AAAAAAAAAAQAgAAAAOAAAAGRycy9kb3ducmV2&#10;LnhtbFBLAQIUABQAAAAIAIdO4kAzLwWeOwAAADkAAAAQAAAAAAAAAAEAIAAAACMBAABkcnMvc2hh&#10;cGV4bWwueG1sUEsFBgAAAAAGAAYAWwEAAM0DAAAAAA==&#10;">
                    <v:fill on="f" focussize="0,0"/>
                    <v:stroke weight="2.75pt" color="#000000 [3213]" miterlimit="8" joinstyle="miter"/>
                    <v:imagedata o:title=""/>
                    <o:lock v:ext="edit" aspectratio="f"/>
                  </v:line>
                  <v:line id="_x0000_s1026" o:spid="_x0000_s1026" o:spt="20" style="position:absolute;left:17299;top:5070;flip:x;height:669;width:502;" filled="f" stroked="t" coordsize="21600,21600" o:gfxdata="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FUvlW++AAAA2wAAAA8AAAAAAAAAAQAgAAAAOAAAAGRycy9kb3ducmV2&#10;LnhtbFBLAQIUABQAAAAIAIdO4kAzLwWeOwAAADkAAAAQAAAAAAAAAAEAIAAAACMBAABkcnMvc2hh&#10;cGV4bWwueG1sUEsFBgAAAAAGAAYAWwEAAM0DAAAAAA==&#10;">
                    <v:fill on="f" focussize="0,0"/>
                    <v:stroke weight="2.75pt" color="#000000 [3213]" miterlimit="8" joinstyle="miter"/>
                    <v:imagedata o:title=""/>
                    <o:lock v:ext="edit" aspectratio="f"/>
                  </v:line>
                  <v:line id="_x0000_s1026" o:spid="_x0000_s1026" o:spt="20" style="position:absolute;left:14927;top:3388;flip:x;height:574;width:430;" filled="f" stroked="t" coordsize="21600,21600" o:gfxdata="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JtDX9K+AAAA2wAAAA8AAAAAAAAAAQAgAAAAOAAAAGRycy9kb3ducmV2&#10;LnhtbFBLAQIUABQAAAAIAIdO4kAzLwWeOwAAADkAAAAQAAAAAAAAAAEAIAAAACMBAABkcnMvc2hh&#10;cGV4bWwueG1sUEsFBgAAAAAGAAYAWwEAAM0DAAAAAA==&#10;">
                    <v:fill on="f" focussize="0,0"/>
                    <v:stroke weight="2.75pt" color="#000000 [3213]" miterlimit="8" joinstyle="miter"/>
                    <v:imagedata o:title=""/>
                    <o:lock v:ext="edit" aspectratio="f"/>
                  </v:line>
                  <v:line id="_x0000_s1026" o:spid="_x0000_s1026" o:spt="20" style="position:absolute;left:14498;top:3588;flip:x;height:619;width:466;" filled="f" stroked="t" coordsize="21600,21600" o:gfxdata="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5HhZ0b0AAADbAAAADwAAAAAAAAABACAAAAA4AAAAZHJzL2Rvd25yZXYu&#10;eG1sUEsBAhQAFAAAAAgAh07iQDMvBZ47AAAAOQAAABAAAAAAAAAAAQAgAAAAIgEAAGRycy9zaGFw&#10;ZXhtbC54bWxQSwUGAAAAAAYABgBbAQAAzAMAAAAA&#10;">
                    <v:fill on="f" focussize="0,0"/>
                    <v:stroke weight="2.75pt" color="#000000 [3213]" miterlimit="8" joinstyle="miter"/>
                    <v:imagedata o:title=""/>
                    <o:lock v:ext="edit" aspectratio="f"/>
                  </v:line>
                </v:group>
                <v:shape id="_x0000_s1026" o:spid="_x0000_s1026" o:spt="3" type="#_x0000_t3" style="position:absolute;left:27494;top:5516;height:363;width:363;v-text-anchor:middle;" filled="f" stroked="t" coordsize="21600,21600" o:gfxdata="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K2C0EC+AAAA2wAAAA8AAAAAAAAAAQAgAAAAOAAAAGRycy9kb3ducmV2&#10;LnhtbFBLAQIUABQAAAAIAIdO4kAzLwWeOwAAADkAAAAQAAAAAAAAAAEAIAAAACMBAABkcnMvc2hh&#10;cGV4bWwueG1sUEsFBgAAAAAGAAYAWwEAAM0DAAAAAA==&#10;">
                  <v:fill on="f" focussize="0,0"/>
                  <v:stroke weight="2.25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_x0000_s1026" o:spid="_x0000_s1026" o:spt="3" type="#_x0000_t3" style="position:absolute;left:24220;top:7463;height:277;width:277;v-text-anchor:middle;" filled="f" stroked="t" coordsize="21600,21600" o:gfxdata="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MLOddu+AAAA2wAAAA8AAAAAAAAAAQAgAAAAOAAAAGRycy9kb3ducmV2&#10;LnhtbFBLAQIUABQAAAAIAIdO4kAzLwWeOwAAADkAAAAQAAAAAAAAAAEAIAAAACMBAABkcnMvc2hh&#10;cGV4bWwueG1sUEsFBgAAAAAGAAYAWwEAAM0DAAAAAA==&#10;">
                  <v:fill on="f" focussize="0,0"/>
                  <v:stroke weight="2.25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1972310</wp:posOffset>
                </wp:positionH>
                <wp:positionV relativeFrom="paragraph">
                  <wp:posOffset>4677410</wp:posOffset>
                </wp:positionV>
                <wp:extent cx="1329690" cy="543560"/>
                <wp:effectExtent l="0" t="0" r="0" b="0"/>
                <wp:wrapNone/>
                <wp:docPr id="1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28010" y="4968240"/>
                          <a:ext cx="1329690" cy="543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60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auto"/>
                                <w:sz w:val="56"/>
                                <w:szCs w:val="5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auto"/>
                                <w:sz w:val="56"/>
                                <w:szCs w:val="56"/>
                                <w:lang w:val="en-US" w:eastAsia="zh-CN"/>
                              </w:rPr>
                              <w:t>郑若怡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5.3pt;margin-top:368.3pt;height:42.8pt;width:104.7pt;z-index:251672576;mso-width-relative:page;mso-height-relative:page;" filled="f" stroked="f" coordsize="21600,21600" o:gfxdata="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5RtNs9gAAAALAQAADwAAAAAAAAABACAAAAA4AAAAZHJz&#10;L2Rvd25yZXYueG1sUEsBAhQAFAAAAAgAh07iQIkNEvInAgAAIQQAAA4AAAAAAAAAAQAgAAAAP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60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auto"/>
                          <w:sz w:val="56"/>
                          <w:szCs w:val="5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auto"/>
                          <w:sz w:val="56"/>
                          <w:szCs w:val="56"/>
                          <w:lang w:val="en-US" w:eastAsia="zh-CN"/>
                        </w:rPr>
                        <w:t>郑若怡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1598295</wp:posOffset>
                </wp:positionH>
                <wp:positionV relativeFrom="paragraph">
                  <wp:posOffset>5387340</wp:posOffset>
                </wp:positionV>
                <wp:extent cx="2077085" cy="872490"/>
                <wp:effectExtent l="0" t="0" r="0" b="0"/>
                <wp:wrapNone/>
                <wp:docPr id="1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41295" y="5924550"/>
                          <a:ext cx="2077085" cy="872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96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34"/>
                                <w:szCs w:val="3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25.85pt;margin-top:424.2pt;height:68.7pt;width:163.55pt;z-index:251673600;mso-width-relative:page;mso-height-relative:page;" filled="f" stroked="f" coordsize="21600,21600" o:gfxdata="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vEB282gAAAAsBAAAPAAAAAAAAAAEAIAAAADgAAABk&#10;cnMvZG93bnJldi54bWxQSwECFAAUAAAACACHTuJAsv2p9ycCAAAhBAAADgAAAAAAAAABACAAAAA/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96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auto"/>
                          <w:sz w:val="34"/>
                          <w:szCs w:val="34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622935</wp:posOffset>
                </wp:positionH>
                <wp:positionV relativeFrom="paragraph">
                  <wp:posOffset>854075</wp:posOffset>
                </wp:positionV>
                <wp:extent cx="4028440" cy="6164580"/>
                <wp:effectExtent l="19050" t="19050" r="29210" b="2667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65935" y="1517650"/>
                          <a:ext cx="4028440" cy="61645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9.05pt;margin-top:67.25pt;height:485.4pt;width:317.2pt;z-index:251670528;v-text-anchor:middle;mso-width-relative:page;mso-height-relative:page;" fillcolor="#FFFFFF [3212]" filled="t" stroked="t" coordsize="21600,21600" o:gfxdata="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FgAAAGRycy9QSwECFAAUAAAACACHTuJAxPk1atoAAAALAQAADwAAAAAAAAABACAAAAA4AAAAZHJz&#10;L2Rvd25yZXYueG1sUEsBAhQAFAAAAAgAh07iQM04Z5NeAgAAswQAAA4AAAAAAAAAAQAgAAAAPwEA&#10;AGRycy9lMm9Eb2MueG1sUEsFBgAAAAAGAAYAWQEAAA8GAAAAAA==&#10;">
                <v:fill on="t" focussize="0,0"/>
                <v:stroke weight="3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462280</wp:posOffset>
                </wp:positionH>
                <wp:positionV relativeFrom="paragraph">
                  <wp:posOffset>693420</wp:posOffset>
                </wp:positionV>
                <wp:extent cx="4350385" cy="6485890"/>
                <wp:effectExtent l="6350" t="6350" r="24765" b="2286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5280" y="1356995"/>
                          <a:ext cx="4350385" cy="648589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.4pt;margin-top:54.6pt;height:510.7pt;width:342.55pt;z-index:251669504;v-text-anchor:middle;mso-width-relative:page;mso-height-relative:page;" filled="f" stroked="t" coordsize="21600,21600" o:gfxdata="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BYAAABk&#10;cnMvUEsBAhQAFAAAAAgAh07iQIuXIAPZAAAACwEAAA8AAAAAAAAAAQAgAAAAOAAAAGRycy9kb3du&#10;cmV2LnhtbFBLAQIUABQAAAAIAIdO4kDNq2b1WgIAAIwEAAAOAAAAAAAAAAEAIAAAAD4BAABkcnMv&#10;ZTJvRG9jLnhtbFBLBQYAAAAABgAGAFkBAAAKBgAAAAA=&#10;">
                <v:fill on="f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-1142365</wp:posOffset>
            </wp:positionH>
            <wp:positionV relativeFrom="paragraph">
              <wp:posOffset>-915035</wp:posOffset>
            </wp:positionV>
            <wp:extent cx="7559040" cy="10694035"/>
            <wp:effectExtent l="0" t="0" r="3810" b="12065"/>
            <wp:wrapNone/>
            <wp:docPr id="1" name="图片 1" descr="C:\Users\Administrator\Desktop\2.ti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2.tif2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-652780</wp:posOffset>
                </wp:positionH>
                <wp:positionV relativeFrom="paragraph">
                  <wp:posOffset>-741680</wp:posOffset>
                </wp:positionV>
                <wp:extent cx="6581140" cy="306070"/>
                <wp:effectExtent l="0" t="0" r="0" b="0"/>
                <wp:wrapNone/>
                <wp:docPr id="3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9585" y="172085"/>
                          <a:ext cx="6581140" cy="306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6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pacing w:val="136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51.4pt;margin-top:-58.4pt;height:24.1pt;width:518.2pt;z-index:251671552;mso-width-relative:page;mso-height-relative:page;" filled="f" stroked="f" coordsize="21600,21600" o:gfxdata="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I7uW2jaAAAADQEAAA8AAAAAAAAAAQAgAAAAOAAAAGRy&#10;cy9kb3ducmV2LnhtbFBLAQIUABQAAAAIAIdO4kB/WCuXJgIAAB8EAAAOAAAAAAAAAAEAIAAAAD8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6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auto"/>
                          <w:spacing w:val="136"/>
                          <w:sz w:val="22"/>
                          <w:szCs w:val="22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>
      <w:r>
        <w:rPr>
          <w:sz w:val="1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2586990</wp:posOffset>
                </wp:positionH>
                <wp:positionV relativeFrom="paragraph">
                  <wp:posOffset>8202930</wp:posOffset>
                </wp:positionV>
                <wp:extent cx="3100705" cy="584835"/>
                <wp:effectExtent l="0" t="0" r="0" b="0"/>
                <wp:wrapNone/>
                <wp:docPr id="205" name="文本框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9120" y="7755255"/>
                          <a:ext cx="3100705" cy="584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7pt;margin-top:645.9pt;height:46.05pt;width:244.15pt;z-index:251680768;mso-width-relative:page;mso-height-relative:page;" filled="f" stroked="f" coordsize="21600,21600" o:gfxdata="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BYAAABkcnMvUEsBAhQAFAAAAAgAh07iQBE9W1HaAAAADQEAAA8AAAAAAAAAAQAgAAAAOAAA&#10;AGRycy9kb3ducmV2LnhtbFBLAQIUABQAAAAIAIdO4kCa3YUGKQIAACMEAAAOAAAAAAAAAAEAIAAA&#10;AD8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-584835</wp:posOffset>
                </wp:positionH>
                <wp:positionV relativeFrom="paragraph">
                  <wp:posOffset>3029585</wp:posOffset>
                </wp:positionV>
                <wp:extent cx="6281420" cy="361315"/>
                <wp:effectExtent l="6350" t="0" r="11430" b="6350"/>
                <wp:wrapNone/>
                <wp:docPr id="46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914400" y="3181350"/>
                          <a:ext cx="6281420" cy="361315"/>
                          <a:chOff x="7509" y="37844"/>
                          <a:chExt cx="9531" cy="569"/>
                        </a:xfrm>
                      </wpg:grpSpPr>
                      <wps:wsp>
                        <wps:cNvPr id="60" name="文本框 6"/>
                        <wps:cNvSpPr txBox="1"/>
                        <wps:spPr>
                          <a:xfrm>
                            <a:off x="7604" y="37844"/>
                            <a:ext cx="2416" cy="5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40" w:lineRule="auto"/>
                                <w:ind w:left="0" w:leftChars="0" w:right="0" w:rightChars="0" w:firstLine="0" w:firstLineChars="0"/>
                                <w:jc w:val="left"/>
                                <w:textAlignment w:val="auto"/>
                                <w:outlineLvl w:val="9"/>
                                <w:rPr>
                                  <w:rFonts w:hint="default" w:ascii="微软雅黑" w:hAnsi="微软雅黑" w:eastAsia="微软雅黑" w:cs="微软雅黑"/>
                                  <w:color w:val="000000" w:themeColor="text1"/>
                                  <w:spacing w:val="14"/>
                                  <w:sz w:val="32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 w:themeColor="text1"/>
                                  <w:spacing w:val="14"/>
                                  <w:sz w:val="32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专 业 技 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6" name="直接连接符 34"/>
                        <wps:cNvCnPr/>
                        <wps:spPr>
                          <a:xfrm>
                            <a:off x="7521" y="38413"/>
                            <a:ext cx="9519" cy="0"/>
                          </a:xfrm>
                          <a:prstGeom prst="line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7" name="矩形 35"/>
                        <wps:cNvSpPr/>
                        <wps:spPr>
                          <a:xfrm>
                            <a:off x="7509" y="38356"/>
                            <a:ext cx="2211" cy="57"/>
                          </a:xfrm>
                          <a:prstGeom prst="rect">
                            <a:avLst/>
                          </a:prstGeom>
                          <a:solidFill>
                            <a:srgbClr val="BDCBD2"/>
                          </a:solidFill>
                          <a:ln>
                            <a:solidFill>
                              <a:srgbClr val="BDCBD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8" o:spid="_x0000_s1026" o:spt="203" style="position:absolute;left:0pt;margin-left:-46.05pt;margin-top:238.55pt;height:28.45pt;width:494.6pt;z-index:251667456;mso-width-relative:page;mso-height-relative:page;" coordorigin="7509,37844" coordsize="9531,569" o:gfxdata="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">
                <o:lock v:ext="edit" aspectratio="f"/>
                <v:shape id="文本框 6" o:spid="_x0000_s1026" o:spt="202" type="#_x0000_t202" style="position:absolute;left:7604;top:37844;height:503;width:2416;" filled="f" stroked="f" coordsize="21600,21600" o:gfxdata="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Kuldzi7AAAA2wAAAA8AAAAAAAAAAQAgAAAAOAAAAGRycy9kb3ducmV2Lnht&#10;bFBLAQIUABQAAAAIAIdO4kAzLwWeOwAAADkAAAAQAAAAAAAAAAEAIAAAACABAABkcnMvc2hhcGV4&#10;bWwueG1sUEsFBgAAAAAGAAYAWwEAAMoDAAAAAA==&#10;">
                  <v:fill on="f" focussize="0,0"/>
                  <v:stroke on="f" weight="0.5pt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40" w:lineRule="auto"/>
                          <w:ind w:left="0" w:leftChars="0" w:right="0" w:rightChars="0" w:firstLine="0" w:firstLineChars="0"/>
                          <w:jc w:val="left"/>
                          <w:textAlignment w:val="auto"/>
                          <w:outlineLvl w:val="9"/>
                          <w:rPr>
                            <w:rFonts w:hint="default" w:ascii="微软雅黑" w:hAnsi="微软雅黑" w:eastAsia="微软雅黑" w:cs="微软雅黑"/>
                            <w:color w:val="000000" w:themeColor="text1"/>
                            <w:spacing w:val="14"/>
                            <w:sz w:val="32"/>
                            <w:szCs w:val="32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 w:themeColor="text1"/>
                            <w:spacing w:val="14"/>
                            <w:sz w:val="32"/>
                            <w:szCs w:val="32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专 业 技 能</w:t>
                        </w:r>
                      </w:p>
                    </w:txbxContent>
                  </v:textbox>
                </v:shape>
                <v:line id="直接连接符 34" o:spid="_x0000_s1026" o:spt="20" style="position:absolute;left:7521;top:38413;height:0;width:9519;" fillcolor="#000000 [3213]" filled="t" stroked="t" coordsize="21600,21600" o:gfxdata="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">
                  <v:fill on="t" focussize="0,0"/>
                  <v:stroke color="#000000 [3213]" miterlimit="8" joinstyle="miter"/>
                  <v:imagedata o:title=""/>
                  <o:lock v:ext="edit" aspectratio="f"/>
                </v:line>
                <v:rect id="矩形 35" o:spid="_x0000_s1026" o:spt="1" style="position:absolute;left:7509;top:38356;height:57;width:2211;v-text-anchor:middle;" fillcolor="#BDCBD2" filled="t" stroked="t" coordsize="21600,21600" o:gfxdata="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XhYo9vAAAANsAAAAPAAAAAAAAAAEAIAAAADgAAABkcnMvZG93bnJldi54&#10;bWxQSwECFAAUAAAACACHTuJAMy8FnjsAAAA5AAAAEAAAAAAAAAABACAAAAAhAQAAZHJzL3NoYXBl&#10;eG1sLnhtbFBLBQYAAAAABgAGAFsBAADLAwAAAAA=&#10;">
                  <v:fill on="t" focussize="0,0"/>
                  <v:stroke weight="1pt" color="#BDCBD2 [3204]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hint="eastAsia" w:eastAsiaTheme="minorEastAsia"/>
          <w:lang w:val="en-US" w:eastAsia="zh-CN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4540885</wp:posOffset>
            </wp:positionH>
            <wp:positionV relativeFrom="paragraph">
              <wp:posOffset>1402715</wp:posOffset>
            </wp:positionV>
            <wp:extent cx="1172845" cy="1563370"/>
            <wp:effectExtent l="0" t="0" r="8255" b="11430"/>
            <wp:wrapNone/>
            <wp:docPr id="37" name="图片 37" descr="照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照片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72845" cy="1563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-359410</wp:posOffset>
                </wp:positionH>
                <wp:positionV relativeFrom="paragraph">
                  <wp:posOffset>3532505</wp:posOffset>
                </wp:positionV>
                <wp:extent cx="6108700" cy="5031740"/>
                <wp:effectExtent l="0" t="0" r="0" b="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5031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3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熟悉HTML5、CSS、JavaScript等相关前端开发技术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3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熟练使用Flex页面布局方式、Photoshop切图，能独立完成页面搭建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3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熟练掌握Vue全家桶，如：Vant，Element-UI，Vue-router，Vuex，Axios等。有组件化开发的经验，熟悉前后端分离的开发方式，能熟练使用Axios进行数据传输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3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了解Git命令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3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Hans"/>
                              </w:rPr>
                              <w:t>熟练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掌握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Hans"/>
                              </w:rPr>
                              <w:t>原生微信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小程序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uniapp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Hans"/>
                              </w:rPr>
                              <w:t>的开发上线优化打包等。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3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熟悉常见的ES6语法，并能在项目中熟练使用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60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熟悉web前端开发框架与工具，具备项目开发经验，能完成项目的开发任务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60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有强烈的上进心与求知欲，较强的学习能力和解决问题的能力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60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团队意识强，能和团队成员进行良好有效的沟通，有强烈的责任心和敬业精神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36" w:lineRule="auto"/>
                              <w:ind w:left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8.3pt;margin-top:278.15pt;height:396.2pt;width:481pt;z-index:251666432;mso-width-relative:page;mso-height-relative:page;" filled="f" stroked="f" coordsize="21600,21600" o:gfxdata="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FgAAAGRycy9Q&#10;SwECFAAUAAAACACHTuJAwBIqldoAAAAMAQAADwAAAAAAAAABACAAAAA4AAAAZHJzL2Rvd25yZXYu&#10;eG1sUEsBAhQAFAAAAAgAh07iQIYYZf0cAgAAFwQAAA4AAAAAAAAAAQAgAAAAPw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3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熟悉HTML5、CSS、JavaScript等相关前端开发技术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3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熟练使用Flex页面布局方式、Photoshop切图，能独立完成页面搭建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3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熟练掌握Vue全家桶，如：Vant，Element-UI，Vue-router，Vuex，Axios等。有组件化开发的经验，熟悉前后端分离的开发方式，能熟练使用Axios进行数据传输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3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了解Git命令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3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Hans"/>
                        </w:rPr>
                        <w:t>熟练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掌握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Hans"/>
                        </w:rPr>
                        <w:t>原生微信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小程序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Hans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uniapp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Hans"/>
                        </w:rPr>
                        <w:t>的开发上线优化打包等。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3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熟悉常见的ES6语法，并能在项目中熟练使用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60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熟悉web前端开发框架与工具，具备项目开发经验，能完成项目的开发任务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60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有强烈的上进心与求知欲，较强的学习能力和解决问题的能力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60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团队意识强，能和团队成员进行良好有效的沟通，有强烈的责任心和敬业精神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36" w:lineRule="auto"/>
                        <w:ind w:leftChars="0"/>
                        <w:textAlignment w:val="auto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-532130</wp:posOffset>
                </wp:positionH>
                <wp:positionV relativeFrom="paragraph">
                  <wp:posOffset>1593215</wp:posOffset>
                </wp:positionV>
                <wp:extent cx="2225040" cy="984885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5040" cy="984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283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line="360" w:lineRule="auto"/>
                              <w:ind w:leftChars="0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color w:val="0D0D0D" w:themeColor="text1" w:themeTint="F2"/>
                                <w:sz w:val="20"/>
                                <w:szCs w:val="20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D0D0D" w:themeColor="text1" w:themeTint="F2"/>
                                <w:sz w:val="20"/>
                                <w:szCs w:val="20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居住地址：合肥市蜀山区兴旺华府骏苑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283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line="360" w:lineRule="auto"/>
                              <w:ind w:leftChars="0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0D0D0D" w:themeColor="text1" w:themeTint="F2"/>
                                <w:sz w:val="20"/>
                                <w:szCs w:val="20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D0D0D" w:themeColor="text1" w:themeTint="F2"/>
                                <w:sz w:val="20"/>
                                <w:szCs w:val="20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期望薪资：8000-10000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283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line="360" w:lineRule="auto"/>
                              <w:ind w:leftChars="0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0D0D0D" w:themeColor="text1" w:themeTint="F2"/>
                                <w:sz w:val="20"/>
                                <w:szCs w:val="20"/>
                                <w:u w:val="none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D0D0D" w:themeColor="text1" w:themeTint="F2"/>
                                <w:sz w:val="20"/>
                                <w:szCs w:val="20"/>
                                <w:u w:val="none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工作经验：两年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283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line="360" w:lineRule="auto"/>
                              <w:ind w:leftChars="0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color w:val="0D0D0D" w:themeColor="text1" w:themeTint="F2"/>
                                <w:sz w:val="20"/>
                                <w:szCs w:val="20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283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line="360" w:lineRule="auto"/>
                              <w:ind w:leftChars="0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color w:val="0D0D0D" w:themeColor="text1" w:themeTint="F2"/>
                                <w:sz w:val="20"/>
                                <w:szCs w:val="20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1.9pt;margin-top:125.45pt;height:77.55pt;width:175.2pt;z-index:251662336;mso-width-relative:page;mso-height-relative:page;" filled="f" stroked="f" coordsize="21600,21600" o:gfxdata="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BYAAABkcnMvUEsB&#10;AhQAFAAAAAgAh07iQL3N5IPaAAAACwEAAA8AAAAAAAAAAQAgAAAAOAAAAGRycy9kb3ducmV2Lnht&#10;bFBLAQIUABQAAAAIAIdO4kDrsJjgGgIAABYEAAAOAAAAAAAAAAEAIAAAAD8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tabs>
                          <w:tab w:val="left" w:pos="283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line="360" w:lineRule="auto"/>
                        <w:ind w:leftChars="0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color w:val="0D0D0D" w:themeColor="text1" w:themeTint="F2"/>
                          <w:sz w:val="20"/>
                          <w:szCs w:val="20"/>
                          <w:u w:val="none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D0D0D" w:themeColor="text1" w:themeTint="F2"/>
                          <w:sz w:val="20"/>
                          <w:szCs w:val="20"/>
                          <w:u w:val="none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居住地址：合肥市蜀山区兴旺华府骏苑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tabs>
                          <w:tab w:val="left" w:pos="283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line="360" w:lineRule="auto"/>
                        <w:ind w:leftChars="0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D0D0D" w:themeColor="text1" w:themeTint="F2"/>
                          <w:sz w:val="20"/>
                          <w:szCs w:val="20"/>
                          <w:u w:val="none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D0D0D" w:themeColor="text1" w:themeTint="F2"/>
                          <w:sz w:val="20"/>
                          <w:szCs w:val="20"/>
                          <w:u w:val="none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期望薪资：8000-10000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tabs>
                          <w:tab w:val="left" w:pos="283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line="360" w:lineRule="auto"/>
                        <w:ind w:leftChars="0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0D0D0D" w:themeColor="text1" w:themeTint="F2"/>
                          <w:sz w:val="20"/>
                          <w:szCs w:val="20"/>
                          <w:u w:val="none"/>
                          <w:lang w:val="en-US" w:eastAsia="zh-Hans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D0D0D" w:themeColor="text1" w:themeTint="F2"/>
                          <w:sz w:val="20"/>
                          <w:szCs w:val="20"/>
                          <w:u w:val="none"/>
                          <w:lang w:val="en-US" w:eastAsia="zh-Hans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工作经验：两年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tabs>
                          <w:tab w:val="left" w:pos="283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line="360" w:lineRule="auto"/>
                        <w:ind w:leftChars="0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color w:val="0D0D0D" w:themeColor="text1" w:themeTint="F2"/>
                          <w:sz w:val="20"/>
                          <w:szCs w:val="20"/>
                          <w:u w:val="none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tabs>
                          <w:tab w:val="left" w:pos="283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line="360" w:lineRule="auto"/>
                        <w:ind w:leftChars="0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color w:val="0D0D0D" w:themeColor="text1" w:themeTint="F2"/>
                          <w:sz w:val="20"/>
                          <w:szCs w:val="20"/>
                          <w:u w:val="none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-624840</wp:posOffset>
                </wp:positionH>
                <wp:positionV relativeFrom="paragraph">
                  <wp:posOffset>908050</wp:posOffset>
                </wp:positionV>
                <wp:extent cx="6352540" cy="361950"/>
                <wp:effectExtent l="6350" t="0" r="3810" b="6350"/>
                <wp:wrapNone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2540" cy="361950"/>
                          <a:chOff x="7509" y="37843"/>
                          <a:chExt cx="9531" cy="570"/>
                        </a:xfrm>
                      </wpg:grpSpPr>
                      <wps:wsp>
                        <wps:cNvPr id="36" name="文本框 6"/>
                        <wps:cNvSpPr txBox="1"/>
                        <wps:spPr>
                          <a:xfrm>
                            <a:off x="7593" y="37843"/>
                            <a:ext cx="2415" cy="47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40" w:lineRule="auto"/>
                                <w:ind w:right="0" w:rightChars="0"/>
                                <w:jc w:val="left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000000" w:themeColor="text1"/>
                                  <w:spacing w:val="14"/>
                                  <w:sz w:val="21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 w:themeColor="text1"/>
                                  <w:spacing w:val="12"/>
                                  <w:sz w:val="32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基 本 资 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9" name="直接连接符 34"/>
                        <wps:cNvCnPr/>
                        <wps:spPr>
                          <a:xfrm>
                            <a:off x="7521" y="38413"/>
                            <a:ext cx="9519" cy="0"/>
                          </a:xfrm>
                          <a:prstGeom prst="line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0" name="矩形 35"/>
                        <wps:cNvSpPr/>
                        <wps:spPr>
                          <a:xfrm>
                            <a:off x="7509" y="38356"/>
                            <a:ext cx="2211" cy="57"/>
                          </a:xfrm>
                          <a:prstGeom prst="rect">
                            <a:avLst/>
                          </a:prstGeom>
                          <a:solidFill>
                            <a:srgbClr val="BDCBD2"/>
                          </a:solidFill>
                          <a:ln>
                            <a:solidFill>
                              <a:srgbClr val="BDCBD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9.2pt;margin-top:71.5pt;height:28.5pt;width:500.2pt;z-index:251661312;mso-width-relative:page;mso-height-relative:page;" coordorigin="7509,37843" coordsize="9531,570" o:gfxdata="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">
                <o:lock v:ext="edit" aspectratio="f"/>
                <v:shape id="文本框 6" o:spid="_x0000_s1026" o:spt="202" type="#_x0000_t202" style="position:absolute;left:7593;top:37843;height:472;width:2415;" filled="f" stroked="f" coordsize="21600,21600" o:gfxdata="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BYs2XKvwAAANsAAAAPAAAAAAAAAAEAIAAAADgAAABkcnMvZG93bnJl&#10;di54bWxQSwECFAAUAAAACACHTuJAMy8FnjsAAAA5AAAAEAAAAAAAAAABACAAAAAkAQAAZHJzL3No&#10;YXBleG1sLnhtbFBLBQYAAAAABgAGAFsBAADOAwAAAAA=&#10;">
                  <v:fill on="f" focussize="0,0"/>
                  <v:stroke on="f" weight="0.5pt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40" w:lineRule="auto"/>
                          <w:ind w:right="0" w:rightChars="0"/>
                          <w:jc w:val="left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000000" w:themeColor="text1"/>
                            <w:spacing w:val="14"/>
                            <w:sz w:val="21"/>
                            <w:szCs w:val="24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 w:themeColor="text1"/>
                            <w:spacing w:val="12"/>
                            <w:sz w:val="32"/>
                            <w:szCs w:val="32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基 本 资 料</w:t>
                        </w:r>
                      </w:p>
                    </w:txbxContent>
                  </v:textbox>
                </v:shape>
                <v:line id="直接连接符 34" o:spid="_x0000_s1026" o:spt="20" style="position:absolute;left:7521;top:38413;height:0;width:9519;" fillcolor="#000000 [3213]" filled="t" stroked="t" coordsize="21600,21600" o:gfxdata="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">
                  <v:fill on="t" focussize="0,0"/>
                  <v:stroke color="#000000 [3213]" miterlimit="8" joinstyle="miter"/>
                  <v:imagedata o:title=""/>
                  <o:lock v:ext="edit" aspectratio="f"/>
                </v:line>
                <v:rect id="矩形 35" o:spid="_x0000_s1026" o:spt="1" style="position:absolute;left:7509;top:38356;height:57;width:2211;v-text-anchor:middle;" fillcolor="#BDCBD2" filled="t" stroked="t" coordsize="21600,21600" o:gfxdata="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BoYPSzuQAAANsAAAAPAAAAAAAAAAEAIAAAADgAAABkcnMvZG93bnJldi54bWxQ&#10;SwECFAAUAAAACACHTuJAMy8FnjsAAAA5AAAAEAAAAAAAAAABACAAAAAeAQAAZHJzL3NoYXBleG1s&#10;LnhtbFBLBQYAAAAABgAGAFsBAADIAwAAAAA=&#10;">
                  <v:fill on="t" focussize="0,0"/>
                  <v:stroke weight="1pt" color="#BDCBD2 [3204]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5779135</wp:posOffset>
                </wp:positionH>
                <wp:positionV relativeFrom="paragraph">
                  <wp:posOffset>6030595</wp:posOffset>
                </wp:positionV>
                <wp:extent cx="76200" cy="76200"/>
                <wp:effectExtent l="0" t="0" r="0" b="0"/>
                <wp:wrapNone/>
                <wp:docPr id="144" name="文本框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 flipV="1">
                          <a:off x="2315845" y="6008370"/>
                          <a:ext cx="76200" cy="76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36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flip:x y;margin-left:455.05pt;margin-top:474.85pt;height:6pt;width:6pt;z-index:251676672;mso-width-relative:page;mso-height-relative:page;" filled="f" stroked="f" coordsize="21600,21600" o:gfxdata="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BYAAABkcnMvUEsBAhQAFAAAAAgAh07iQGdvE1TZAAAACwEAAA8AAAAAAAAAAQAgAAAA&#10;OAAAAGRycy9kb3ducmV2LnhtbFBLAQIUABQAAAAIAIdO4kDrix/eLQIAADUEAAAOAAAAAAAAAAEA&#10;IAAAAD4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36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1604645</wp:posOffset>
                </wp:positionH>
                <wp:positionV relativeFrom="paragraph">
                  <wp:posOffset>1681480</wp:posOffset>
                </wp:positionV>
                <wp:extent cx="1697355" cy="68199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7355" cy="681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283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line="360" w:lineRule="auto"/>
                              <w:ind w:leftChars="0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color w:val="0D0D0D" w:themeColor="text1" w:themeTint="F2"/>
                                <w:sz w:val="20"/>
                                <w:szCs w:val="20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6.35pt;margin-top:132.4pt;height:53.7pt;width:133.65pt;z-index:251664384;mso-width-relative:page;mso-height-relative:page;" filled="f" stroked="f" coordsize="21600,21600" o:gfxdata="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BYAAABkcnMvUEsB&#10;AhQAFAAAAAgAh07iQFXa7BLYAAAACwEAAA8AAAAAAAAAAQAgAAAAOAAAAGRycy9kb3ducmV2Lnht&#10;bFBLAQIUABQAAAAIAIdO4kAph0nOHAIAABYEAAAOAAAAAAAAAAEAIAAAAD0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tabs>
                          <w:tab w:val="left" w:pos="283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line="360" w:lineRule="auto"/>
                        <w:ind w:leftChars="0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color w:val="0D0D0D" w:themeColor="text1" w:themeTint="F2"/>
                          <w:sz w:val="20"/>
                          <w:szCs w:val="20"/>
                          <w:u w:val="none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-412115</wp:posOffset>
                </wp:positionH>
                <wp:positionV relativeFrom="paragraph">
                  <wp:posOffset>1680845</wp:posOffset>
                </wp:positionV>
                <wp:extent cx="1697355" cy="594995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7355" cy="5949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283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line="360" w:lineRule="auto"/>
                              <w:ind w:leftChars="0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color w:val="0D0D0D" w:themeColor="text1" w:themeTint="F2"/>
                                <w:sz w:val="20"/>
                                <w:szCs w:val="20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2.45pt;margin-top:132.35pt;height:46.85pt;width:133.65pt;z-index:251660288;mso-width-relative:page;mso-height-relative:page;" filled="f" stroked="f" coordsize="21600,21600" o:gfxdata="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FgAAAGRycy9Q&#10;SwECFAAUAAAACACHTuJAbVk2HtsAAAALAQAADwAAAAAAAAABACAAAAA4AAAAZHJzL2Rvd25yZXYu&#10;eG1sUEsBAhQAFAAAAAgAh07iQEkqIBUbAgAAFgQAAA4AAAAAAAAAAQAgAAAAQA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tabs>
                          <w:tab w:val="left" w:pos="283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line="360" w:lineRule="auto"/>
                        <w:ind w:leftChars="0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color w:val="0D0D0D" w:themeColor="text1" w:themeTint="F2"/>
                          <w:sz w:val="20"/>
                          <w:szCs w:val="20"/>
                          <w:u w:val="none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-805815</wp:posOffset>
                </wp:positionH>
                <wp:positionV relativeFrom="paragraph">
                  <wp:posOffset>3698240</wp:posOffset>
                </wp:positionV>
                <wp:extent cx="76200" cy="76200"/>
                <wp:effectExtent l="0" t="0" r="0" b="0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36" w:lineRule="auto"/>
                              <w:ind w:left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flip:x;margin-left:-63.45pt;margin-top:291.2pt;height:6pt;width:6pt;z-index:251665408;mso-width-relative:page;mso-height-relative:page;" filled="f" stroked="f" coordsize="21600,21600" o:gfxdata="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FgAAAGRycy9Q&#10;SwECFAAUAAAACACHTuJABN/jzdsAAAANAQAADwAAAAAAAAABACAAAAA4AAAAZHJzL2Rvd25yZXYu&#10;eG1sUEsBAhQAFAAAAAgAh07iQO03jr4bAgAAHQQAAA4AAAAAAAAAAQAgAAAAQA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36" w:lineRule="auto"/>
                        <w:ind w:leftChars="0"/>
                        <w:textAlignment w:val="auto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-563245</wp:posOffset>
                </wp:positionH>
                <wp:positionV relativeFrom="paragraph">
                  <wp:posOffset>8343900</wp:posOffset>
                </wp:positionV>
                <wp:extent cx="6407785" cy="60071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9120" y="9182100"/>
                          <a:ext cx="6407785" cy="6007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96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4.35pt;margin-top:657pt;height:47.3pt;width:504.55pt;z-index:251679744;mso-width-relative:page;mso-height-relative:page;" filled="f" stroked="f" coordsize="21600,21600" o:gfxdata="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DqDGyjaAAAADQEAAA8AAAAAAAAAAQAgAAAAOAAAAGRy&#10;cy9kb3ducmV2LnhtbFBLAQIUABQAAAAIAIdO4kACynK7JgIAACEEAAAOAAAAAAAAAAEAIAAAAD8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96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3529965</wp:posOffset>
                </wp:positionH>
                <wp:positionV relativeFrom="paragraph">
                  <wp:posOffset>6917055</wp:posOffset>
                </wp:positionV>
                <wp:extent cx="2275205" cy="680720"/>
                <wp:effectExtent l="0" t="0" r="0" b="0"/>
                <wp:wrapNone/>
                <wp:docPr id="211" name="文本框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672965" y="7755255"/>
                          <a:ext cx="2275205" cy="68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60" w:lineRule="auto"/>
                              <w:ind w:left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7.95pt;margin-top:544.65pt;height:53.6pt;width:179.15pt;z-index:251682816;mso-width-relative:page;mso-height-relative:page;" filled="f" stroked="f" coordsize="21600,21600" o:gfxdata="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FgAAAGRycy9QSwECFAAUAAAACACHTuJAmVQn6dsAAAANAQAADwAAAAAAAAABACAAAAA4&#10;AAAAZHJzL2Rvd25yZXYueG1sUEsBAhQAFAAAAAgAh07iQN0XvtMqAgAAJAQAAA4AAAAAAAAAAQAg&#10;AAAAQ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60" w:lineRule="auto"/>
                        <w:ind w:leftChars="0"/>
                        <w:textAlignment w:val="auto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1405890</wp:posOffset>
                </wp:positionH>
                <wp:positionV relativeFrom="paragraph">
                  <wp:posOffset>6917055</wp:posOffset>
                </wp:positionV>
                <wp:extent cx="1568450" cy="680720"/>
                <wp:effectExtent l="0" t="0" r="0" b="0"/>
                <wp:wrapNone/>
                <wp:docPr id="206" name="文本框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48890" y="7755255"/>
                          <a:ext cx="1568450" cy="68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60" w:lineRule="auto"/>
                              <w:ind w:left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0.7pt;margin-top:544.65pt;height:53.6pt;width:123.5pt;z-index:251681792;mso-width-relative:page;mso-height-relative:page;" filled="f" stroked="f" coordsize="21600,21600" o:gfxdata="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BYAAABkcnMvUEsBAhQAFAAAAAgAh07iQC+/ZWbaAAAADQEAAA8AAAAAAAAAAQAgAAAAOAAA&#10;AGRycy9kb3ducmV2LnhtbFBLAQIUABQAAAAIAIdO4kBpUxQZKQIAACQEAAAOAAAAAAAAAAEAIAAA&#10;AD8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60" w:lineRule="auto"/>
                        <w:ind w:leftChars="0"/>
                        <w:textAlignment w:val="auto"/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3719195</wp:posOffset>
                </wp:positionH>
                <wp:positionV relativeFrom="paragraph">
                  <wp:posOffset>-753110</wp:posOffset>
                </wp:positionV>
                <wp:extent cx="2459355" cy="381000"/>
                <wp:effectExtent l="0" t="0" r="0" b="0"/>
                <wp:wrapNone/>
                <wp:docPr id="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935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60" w:lineRule="auto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auto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auto"/>
                                <w:sz w:val="30"/>
                                <w:szCs w:val="30"/>
                                <w:lang w:val="en-US" w:eastAsia="zh-CN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92.85pt;margin-top:-59.3pt;height:30pt;width:193.65pt;z-index:251683840;mso-width-relative:page;mso-height-relative:page;" filled="f" stroked="f" coordsize="21600,21600" o:gfxdata="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FgAAAGRycy9Q&#10;SwECFAAUAAAACACHTuJAP0dz3tkAAAAMAQAADwAAAAAAAAABACAAAAA4AAAAZHJzL2Rvd25yZXYu&#10;eG1sUEsBAhQAFAAAAAgAh07iQNImLu0dAgAAFQQAAA4AAAAAAAAAAQAgAAAAPg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60" w:lineRule="auto"/>
                        <w:ind w:left="0" w:leftChars="0" w:right="0" w:rightChars="0" w:firstLine="0" w:firstLineChars="0"/>
                        <w:jc w:val="righ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auto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auto"/>
                          <w:sz w:val="30"/>
                          <w:szCs w:val="30"/>
                          <w:lang w:val="en-US" w:eastAsia="zh-CN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-455930</wp:posOffset>
                </wp:positionH>
                <wp:positionV relativeFrom="paragraph">
                  <wp:posOffset>-210820</wp:posOffset>
                </wp:positionV>
                <wp:extent cx="1783715" cy="668020"/>
                <wp:effectExtent l="0" t="0" r="0" b="0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3715" cy="668020"/>
                          <a:chOff x="12368" y="35612"/>
                          <a:chExt cx="2809" cy="1052"/>
                        </a:xfrm>
                      </wpg:grpSpPr>
                      <wps:wsp>
                        <wps:cNvPr id="32" name="文本框 32"/>
                        <wps:cNvSpPr txBox="1"/>
                        <wps:spPr>
                          <a:xfrm>
                            <a:off x="12368" y="36253"/>
                            <a:ext cx="2809" cy="41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after="0" w:afterLines="16" w:line="240" w:lineRule="auto"/>
                                <w:ind w:left="0" w:leftChars="0" w:right="0" w:rightChars="0" w:firstLine="0" w:firstLineChars="0"/>
                                <w:jc w:val="left"/>
                                <w:textAlignment w:val="auto"/>
                                <w:outlineLvl w:val="9"/>
                                <w:rPr>
                                  <w:rFonts w:hint="default" w:ascii="微软雅黑" w:hAnsi="微软雅黑" w:eastAsia="微软雅黑" w:cs="微软雅黑"/>
                                  <w:color w:val="auto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auto"/>
                                  <w:sz w:val="24"/>
                                  <w:szCs w:val="24"/>
                                  <w:lang w:val="en-US" w:eastAsia="zh-CN"/>
                                </w:rPr>
                                <w:t>求职意向：web前端开发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3" name="文本框 27"/>
                        <wps:cNvSpPr txBox="1"/>
                        <wps:spPr>
                          <a:xfrm>
                            <a:off x="12368" y="35612"/>
                            <a:ext cx="2080" cy="5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40" w:lineRule="atLeast"/>
                                <w:ind w:left="0" w:leftChars="0" w:right="0" w:rightChars="0" w:firstLine="0" w:firstLineChars="0"/>
                                <w:jc w:val="left"/>
                                <w:textAlignment w:val="auto"/>
                                <w:outlineLvl w:val="9"/>
                                <w:rPr>
                                  <w:rFonts w:hint="default" w:ascii="微软雅黑" w:hAnsi="微软雅黑" w:eastAsia="微软雅黑" w:cs="微软雅黑"/>
                                  <w:b w:val="0"/>
                                  <w:bCs w:val="0"/>
                                  <w:color w:val="auto"/>
                                  <w:spacing w:val="17"/>
                                  <w:sz w:val="40"/>
                                  <w:szCs w:val="4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auto"/>
                                  <w:spacing w:val="17"/>
                                  <w:sz w:val="40"/>
                                  <w:szCs w:val="48"/>
                                  <w:lang w:val="en-US" w:eastAsia="zh-CN"/>
                                </w:rPr>
                                <w:t>郑若怡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5.9pt;margin-top:-16.6pt;height:52.6pt;width:140.45pt;z-index:251674624;mso-width-relative:page;mso-height-relative:page;" coordorigin="12368,35612" coordsize="2809,1052" o:gfxdata="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BYAAABkcnMvUEsBAhQAFAAAAAgA&#10;h07iQKYLkxPaAAAACgEAAA8AAAAAAAAAAQAgAAAAOAAAAGRycy9kb3ducmV2LnhtbFBLAQIUABQA&#10;AAAIAIdO4kClFClhvAIAALwHAAAOAAAAAAAAAAEAIAAAAD8BAABkcnMvZTJvRG9jLnhtbFBLBQYA&#10;AAAABgAGAFkBAABtBgAAAAA=&#10;">
                <o:lock v:ext="edit" aspectratio="f"/>
                <v:shape id="_x0000_s1026" o:spid="_x0000_s1026" o:spt="202" type="#_x0000_t202" style="position:absolute;left:12368;top:36253;height:411;width:2809;" filled="f" stroked="f" coordsize="21600,21600" o:gfxdata="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AniGPJvwAAANsAAAAPAAAAAAAAAAEAIAAAADgAAABkcnMvZG93bnJl&#10;di54bWxQSwECFAAUAAAACACHTuJAMy8FnjsAAAA5AAAAEAAAAAAAAAABACAAAAAkAQAAZHJzL3No&#10;YXBleG1sLnhtbFBLBQYAAAAABgAGAFsBAADOAwAAAAA=&#10;">
                  <v:fill on="f" focussize="0,0"/>
                  <v:stroke on="f" weight="0.5pt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after="0" w:afterLines="16" w:line="240" w:lineRule="auto"/>
                          <w:ind w:left="0" w:leftChars="0" w:right="0" w:rightChars="0" w:firstLine="0" w:firstLineChars="0"/>
                          <w:jc w:val="left"/>
                          <w:textAlignment w:val="auto"/>
                          <w:outlineLvl w:val="9"/>
                          <w:rPr>
                            <w:rFonts w:hint="default" w:ascii="微软雅黑" w:hAnsi="微软雅黑" w:eastAsia="微软雅黑" w:cs="微软雅黑"/>
                            <w:color w:val="auto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auto"/>
                            <w:sz w:val="24"/>
                            <w:szCs w:val="24"/>
                            <w:lang w:val="en-US" w:eastAsia="zh-CN"/>
                          </w:rPr>
                          <w:t>求职意向：web前端开发</w:t>
                        </w:r>
                      </w:p>
                    </w:txbxContent>
                  </v:textbox>
                </v:shape>
                <v:shape id="文本框 27" o:spid="_x0000_s1026" o:spt="202" type="#_x0000_t202" style="position:absolute;left:12368;top:35612;height:590;width:2080;" filled="f" stroked="f" coordsize="21600,21600" o:gfxdata="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DcZoyvAAAANsAAAAPAAAAAAAAAAEAIAAAADgAAABkcnMvZG93bnJldi54&#10;bWxQSwECFAAUAAAACACHTuJAMy8FnjsAAAA5AAAAEAAAAAAAAAABACAAAAAhAQAAZHJzL3NoYXBl&#10;eG1sLnhtbFBLBQYAAAAABgAGAFsBAADLAwAAAAA=&#10;">
                  <v:fill on="f" focussize="0,0"/>
                  <v:stroke on="f" weight="0.5pt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40" w:lineRule="atLeast"/>
                          <w:ind w:left="0" w:leftChars="0" w:right="0" w:rightChars="0" w:firstLine="0" w:firstLineChars="0"/>
                          <w:jc w:val="left"/>
                          <w:textAlignment w:val="auto"/>
                          <w:outlineLvl w:val="9"/>
                          <w:rPr>
                            <w:rFonts w:hint="default" w:ascii="微软雅黑" w:hAnsi="微软雅黑" w:eastAsia="微软雅黑" w:cs="微软雅黑"/>
                            <w:b w:val="0"/>
                            <w:bCs w:val="0"/>
                            <w:color w:val="auto"/>
                            <w:spacing w:val="17"/>
                            <w:sz w:val="40"/>
                            <w:szCs w:val="4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auto"/>
                            <w:spacing w:val="17"/>
                            <w:sz w:val="40"/>
                            <w:szCs w:val="48"/>
                            <w:lang w:val="en-US" w:eastAsia="zh-CN"/>
                          </w:rPr>
                          <w:t>郑若怡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4048760</wp:posOffset>
                </wp:positionH>
                <wp:positionV relativeFrom="paragraph">
                  <wp:posOffset>-113665</wp:posOffset>
                </wp:positionV>
                <wp:extent cx="2193925" cy="564515"/>
                <wp:effectExtent l="0" t="0" r="0" b="0"/>
                <wp:wrapNone/>
                <wp:docPr id="62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91760" y="800100"/>
                          <a:ext cx="2193925" cy="564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after="0"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手机号：15527650796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after="0" w:line="240" w:lineRule="auto"/>
                              <w:ind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邮箱：2387641136@qq.com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26" o:spt="202" type="#_x0000_t202" style="position:absolute;left:0pt;margin-left:318.8pt;margin-top:-8.95pt;height:44.45pt;width:172.75pt;z-index:251675648;mso-width-relative:page;mso-height-relative:page;" filled="f" stroked="f" coordsize="21600,21600" o:gfxdata="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DYcgr62QAAAAoBAAAPAAAAAAAAAAEAIAAAADgAAABk&#10;cnMvZG93bnJldi54bWxQSwECFAAUAAAACACHTuJA1plqlSgCAAAhBAAADgAAAAAAAAABACAAAAA+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after="0"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手机号：15527650796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after="0" w:line="240" w:lineRule="auto"/>
                        <w:ind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auto"/>
                          <w:sz w:val="24"/>
                          <w:szCs w:val="24"/>
                          <w:lang w:val="en-US" w:eastAsia="zh-CN"/>
                        </w:rPr>
                        <w:t>邮箱：2387641136@qq.com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  <w: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-1142365</wp:posOffset>
                </wp:positionH>
                <wp:positionV relativeFrom="page">
                  <wp:posOffset>593090</wp:posOffset>
                </wp:positionV>
                <wp:extent cx="7560310" cy="888365"/>
                <wp:effectExtent l="0" t="0" r="2540" b="6985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888365"/>
                        </a:xfrm>
                        <a:prstGeom prst="rect">
                          <a:avLst/>
                        </a:prstGeom>
                        <a:solidFill>
                          <a:srgbClr val="BDCBD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95pt;margin-top:46.7pt;height:69.95pt;width:595.3pt;mso-position-vertical-relative:page;z-index:-251648000;v-text-anchor:middle;mso-width-relative:page;mso-height-relative:page;" fillcolor="#BDCBD2" filled="t" stroked="f" coordsize="21600,21600" o:gfxdata="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WAAAA&#10;ZHJzL1BLAQIUABQAAAAIAIdO4kBZ/uSy2gAAAAwBAAAPAAAAAAAAAAEAIAAAADgAAABkcnMvZG93&#10;bnJldi54bWxQSwECFAAUAAAACACHTuJA2uWjWVoCAACKBAAADgAAAAAAAAABACAAAAA/AQAAZHJz&#10;L2Uyb0RvYy54bWxQSwUGAAAAAAYABgBZAQAACw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微软雅黑" w:hAnsi="微软雅黑" w:eastAsia="微软雅黑" w:cs="微软雅黑"/>
          <w:color w:val="000000" w:themeColor="text1"/>
          <w:spacing w:val="1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微软雅黑" w:hAnsi="微软雅黑" w:eastAsia="微软雅黑" w:cs="微软雅黑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-480695</wp:posOffset>
                </wp:positionH>
                <wp:positionV relativeFrom="page">
                  <wp:posOffset>1207135</wp:posOffset>
                </wp:positionV>
                <wp:extent cx="6131560" cy="553212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1560" cy="5532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en-US" w:eastAsia="zh-CN"/>
                              </w:rPr>
                              <w:t xml:space="preserve">2020.6-2021-7    合肥好乾诚网络科技有限公司        </w:t>
                            </w:r>
                          </w:p>
                          <w:p>
                            <w:pPr>
                              <w:ind w:firstLine="240" w:firstLineChars="10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>担任职位：web前端开发</w:t>
                            </w:r>
                          </w:p>
                          <w:p>
                            <w:pPr>
                              <w:ind w:firstLine="240" w:firstLineChars="100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>月薪：6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eastAsia="zh-CN"/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>00/月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>公司性质：电商</w:t>
                            </w:r>
                          </w:p>
                          <w:p>
                            <w:pPr>
                              <w:ind w:left="1440" w:hanging="1440" w:hangingChars="60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 xml:space="preserve">  工作描述：在职期间，使用html，css等进行公司项目前端页面的开发，使用uniapp框架制作前端页面，调用Ajax接口进行渲染页面，开发完成会打包成app发布到软件商店</w:t>
                            </w:r>
                          </w:p>
                          <w:p>
                            <w:pPr>
                              <w:ind w:left="1440" w:hanging="1440" w:hangingChars="600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en-US" w:eastAsia="zh-CN"/>
                              </w:rPr>
                              <w:t xml:space="preserve">2020.6-2021-7    合肥源学思信息科技有限公司        </w:t>
                            </w:r>
                          </w:p>
                          <w:p>
                            <w:pPr>
                              <w:ind w:firstLine="240" w:firstLineChars="10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>担任职位：web前端开发</w:t>
                            </w:r>
                          </w:p>
                          <w:p>
                            <w:pPr>
                              <w:ind w:firstLine="240" w:firstLineChars="100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>月薪：7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eastAsia="zh-CN"/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>00/月</w:t>
                            </w: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>公司性质：外包</w:t>
                            </w:r>
                          </w:p>
                          <w:p>
                            <w:pPr>
                              <w:pStyle w:val="8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460" w:lineRule="exact"/>
                              <w:ind w:left="1439" w:leftChars="114" w:right="0" w:rightChars="0" w:hanging="1200" w:hangingChars="500"/>
                              <w:jc w:val="left"/>
                              <w:textAlignment w:val="baseline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>工作描述：在职期间，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  <w:lang w:val="en-US" w:eastAsia="zh-CN" w:bidi="ar-SA"/>
                              </w:rPr>
                              <w:t>基于 vue 全家桶，vuex，axios，ant-desion 开发公司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  <w:lang w:val="en-US" w:eastAsia="zh-Hans" w:bidi="ar-SA"/>
                              </w:rPr>
                              <w:t>的多个外包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  <w:lang w:val="en-US" w:eastAsia="zh-CN" w:bidi="ar-SA"/>
                              </w:rPr>
                              <w:t>项目，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  <w:lang w:val="en-US" w:eastAsia="zh-Hans" w:bidi="ar-SA"/>
                              </w:rPr>
                              <w:t>同时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  <w:lang w:val="en-US" w:eastAsia="zh-CN" w:bidi="ar-SA"/>
                              </w:rPr>
                              <w:t>后端 java 进行接口对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  <w:lang w:val="en-US" w:eastAsia="zh-Hans" w:bidi="ar-SA"/>
                              </w:rPr>
                              <w:t>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  <w:lang w:val="en-US" w:eastAsia="zh-CN" w:bidi="ar-SA"/>
                              </w:rPr>
                              <w:t>和联调</w:t>
                            </w:r>
                          </w:p>
                          <w:p>
                            <w:pPr>
                              <w:ind w:left="1440" w:hanging="1440" w:hangingChars="600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shd w:val="clear" w:color="auto" w:fill="FFFFFF"/>
                                <w:lang w:val="en-US"/>
                              </w:rPr>
                            </w:pPr>
                          </w:p>
                          <w:p>
                            <w:pPr>
                              <w:ind w:left="1920" w:hanging="1920" w:hangingChars="800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7.85pt;margin-top:95.05pt;height:435.6pt;width:482.8pt;mso-position-vertical-relative:page;z-index:251663360;mso-width-relative:page;mso-height-relative:page;" filled="f" stroked="f" coordsize="21600,21600" o:gfxdata="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WAAAAZHJzL1BLAQIUABQA&#10;AAAIAIdO4kA4vSuy2QAAAAwBAAAPAAAAAAAAAAEAIAAAADgAAABkcnMvZG93bnJldi54bWxQSwEC&#10;FAAUAAAACACHTuJAWYj/RBYCAAALBAAADgAAAAAAAAABACAAAAA+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/>
                          <w:i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/>
                          <w:iCs/>
                          <w:sz w:val="28"/>
                          <w:szCs w:val="28"/>
                          <w:lang w:val="en-US" w:eastAsia="zh-CN"/>
                        </w:rPr>
                        <w:t xml:space="preserve">2020.6-2021-7    合肥好乾诚网络科技有限公司        </w:t>
                      </w:r>
                    </w:p>
                    <w:p>
                      <w:pPr>
                        <w:ind w:firstLine="240" w:firstLineChars="10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>担任职位：web前端开发</w:t>
                      </w:r>
                    </w:p>
                    <w:p>
                      <w:pPr>
                        <w:ind w:firstLine="240" w:firstLineChars="100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>月薪：6</w:t>
                      </w:r>
                      <w:r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eastAsia="zh-CN"/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>00/月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/>
                          <w:iCs/>
                          <w:sz w:val="28"/>
                          <w:szCs w:val="28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>公司性质：电商</w:t>
                      </w:r>
                    </w:p>
                    <w:p>
                      <w:pPr>
                        <w:ind w:left="1440" w:hanging="1440" w:hangingChars="60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 xml:space="preserve">  工作描述：在职期间，使用html，css等进行公司项目前端页面的开发，使用uniapp框架制作前端页面，调用Ajax接口进行渲染页面，开发完成会打包成app发布到软件商店</w:t>
                      </w:r>
                    </w:p>
                    <w:p>
                      <w:pPr>
                        <w:ind w:left="1440" w:hanging="1440" w:hangingChars="600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/>
                          <w:i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/>
                          <w:iCs/>
                          <w:sz w:val="28"/>
                          <w:szCs w:val="28"/>
                          <w:lang w:val="en-US" w:eastAsia="zh-CN"/>
                        </w:rPr>
                        <w:t xml:space="preserve">2020.6-2021-7    合肥源学思信息科技有限公司        </w:t>
                      </w:r>
                    </w:p>
                    <w:p>
                      <w:pPr>
                        <w:ind w:firstLine="240" w:firstLineChars="10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>担任职位：web前端开发</w:t>
                      </w:r>
                    </w:p>
                    <w:p>
                      <w:pPr>
                        <w:ind w:firstLine="240" w:firstLineChars="100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>月薪：7</w:t>
                      </w:r>
                      <w:r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eastAsia="zh-CN"/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>00/月</w:t>
                      </w: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/>
                          <w:iCs/>
                          <w:sz w:val="28"/>
                          <w:szCs w:val="28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>公司性质：外包</w:t>
                      </w:r>
                    </w:p>
                    <w:p>
                      <w:pPr>
                        <w:pStyle w:val="8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460" w:lineRule="exact"/>
                        <w:ind w:left="1439" w:leftChars="114" w:right="0" w:rightChars="0" w:hanging="1200" w:hangingChars="500"/>
                        <w:jc w:val="left"/>
                        <w:textAlignment w:val="baseline"/>
                        <w:outlineLvl w:val="9"/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>工作描述：在职期间，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  <w:lang w:val="en-US" w:eastAsia="zh-CN" w:bidi="ar-SA"/>
                        </w:rPr>
                        <w:t>基于 vue 全家桶，vuex，axios，ant-desion 开发公司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  <w:lang w:val="en-US" w:eastAsia="zh-Hans" w:bidi="ar-SA"/>
                        </w:rPr>
                        <w:t>的多个外包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  <w:lang w:val="en-US" w:eastAsia="zh-CN" w:bidi="ar-SA"/>
                        </w:rPr>
                        <w:t>项目，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  <w:lang w:val="en-US" w:eastAsia="zh-Hans" w:bidi="ar-SA"/>
                        </w:rPr>
                        <w:t>同时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  <w:lang w:val="en-US" w:eastAsia="zh-CN" w:bidi="ar-SA"/>
                        </w:rPr>
                        <w:t>后端 java 进行接口对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  <w:lang w:val="en-US" w:eastAsia="zh-Hans" w:bidi="ar-SA"/>
                        </w:rPr>
                        <w:t>和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  <w:lang w:val="en-US" w:eastAsia="zh-CN" w:bidi="ar-SA"/>
                        </w:rPr>
                        <w:t>和联调</w:t>
                      </w:r>
                    </w:p>
                    <w:p>
                      <w:pPr>
                        <w:ind w:left="1440" w:hanging="1440" w:hangingChars="600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shd w:val="clear" w:color="auto" w:fill="FFFFFF"/>
                          <w:lang w:val="en-US"/>
                        </w:rPr>
                      </w:pPr>
                    </w:p>
                    <w:p>
                      <w:pPr>
                        <w:ind w:left="1920" w:hanging="1920" w:hangingChars="800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-562610</wp:posOffset>
                </wp:positionH>
                <wp:positionV relativeFrom="paragraph">
                  <wp:posOffset>-97790</wp:posOffset>
                </wp:positionV>
                <wp:extent cx="6346825" cy="346075"/>
                <wp:effectExtent l="0" t="0" r="3175" b="6985"/>
                <wp:wrapNone/>
                <wp:docPr id="48" name="组合 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914400" y="5496560"/>
                          <a:ext cx="6346825" cy="346075"/>
                          <a:chOff x="7499" y="37868"/>
                          <a:chExt cx="9519" cy="545"/>
                        </a:xfrm>
                      </wpg:grpSpPr>
                      <wps:wsp>
                        <wps:cNvPr id="126" name="文本框 6"/>
                        <wps:cNvSpPr txBox="1"/>
                        <wps:spPr>
                          <a:xfrm>
                            <a:off x="7521" y="37868"/>
                            <a:ext cx="2416" cy="5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40" w:lineRule="auto"/>
                                <w:ind w:left="0" w:leftChars="0" w:right="0" w:rightChars="0" w:firstLine="0" w:firstLineChars="0"/>
                                <w:jc w:val="left"/>
                                <w:textAlignment w:val="auto"/>
                                <w:outlineLvl w:val="9"/>
                                <w:rPr>
                                  <w:rFonts w:hint="default" w:ascii="微软雅黑" w:hAnsi="微软雅黑" w:eastAsia="微软雅黑" w:cs="微软雅黑"/>
                                  <w:color w:val="000000" w:themeColor="text1"/>
                                  <w:spacing w:val="14"/>
                                  <w:sz w:val="21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000000" w:themeColor="text1"/>
                                  <w:spacing w:val="12"/>
                                  <w:sz w:val="32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9" name="直接连接符 34"/>
                        <wps:cNvCnPr/>
                        <wps:spPr>
                          <a:xfrm>
                            <a:off x="7499" y="38413"/>
                            <a:ext cx="9519" cy="0"/>
                          </a:xfrm>
                          <a:prstGeom prst="line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1" name="矩形 35"/>
                        <wps:cNvSpPr/>
                        <wps:spPr>
                          <a:xfrm>
                            <a:off x="7509" y="38356"/>
                            <a:ext cx="2211" cy="57"/>
                          </a:xfrm>
                          <a:prstGeom prst="rect">
                            <a:avLst/>
                          </a:prstGeom>
                          <a:solidFill>
                            <a:srgbClr val="BDCBD2"/>
                          </a:solidFill>
                          <a:ln>
                            <a:solidFill>
                              <a:srgbClr val="BDCBD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25" o:spid="_x0000_s1026" o:spt="203" style="position:absolute;left:0pt;margin-left:-44.3pt;margin-top:-7.7pt;height:27.25pt;width:499.75pt;z-index:251678720;mso-width-relative:page;mso-height-relative:page;" coordorigin="7499,37868" coordsize="9519,545" o:gfxdata="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">
                <o:lock v:ext="edit" aspectratio="f"/>
                <v:shape id="文本框 6" o:spid="_x0000_s1026" o:spt="202" type="#_x0000_t202" style="position:absolute;left:7521;top:37868;height:532;width:2416;" filled="f" stroked="f" coordsize="21600,21600" o:gfxdata="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HS+rKb0AAADcAAAADwAAAAAAAAABACAAAAA4AAAAZHJzL2Rvd25yZXYu&#10;eG1sUEsBAhQAFAAAAAgAh07iQDMvBZ47AAAAOQAAABAAAAAAAAAAAQAgAAAAIgEAAGRycy9zaGFw&#10;ZXhtbC54bWxQSwUGAAAAAAYABgBbAQAAzAMAAAAA&#10;">
                  <v:fill on="f" focussize="0,0"/>
                  <v:stroke on="f" weight="0.5pt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40" w:lineRule="auto"/>
                          <w:ind w:left="0" w:leftChars="0" w:right="0" w:rightChars="0" w:firstLine="0" w:firstLineChars="0"/>
                          <w:jc w:val="left"/>
                          <w:textAlignment w:val="auto"/>
                          <w:outlineLvl w:val="9"/>
                          <w:rPr>
                            <w:rFonts w:hint="default" w:ascii="微软雅黑" w:hAnsi="微软雅黑" w:eastAsia="微软雅黑" w:cs="微软雅黑"/>
                            <w:color w:val="000000" w:themeColor="text1"/>
                            <w:spacing w:val="14"/>
                            <w:sz w:val="21"/>
                            <w:szCs w:val="24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000000" w:themeColor="text1"/>
                            <w:spacing w:val="12"/>
                            <w:sz w:val="32"/>
                            <w:szCs w:val="32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工作经历</w:t>
                        </w:r>
                      </w:p>
                    </w:txbxContent>
                  </v:textbox>
                </v:shape>
                <v:line id="直接连接符 34" o:spid="_x0000_s1026" o:spt="20" style="position:absolute;left:7499;top:38413;height:0;width:9519;" fillcolor="#000000 [3213]" filled="t" stroked="t" coordsize="21600,21600" o:gfxdata="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">
                  <v:fill on="t" focussize="0,0"/>
                  <v:stroke color="#000000 [3213]" miterlimit="8" joinstyle="miter"/>
                  <v:imagedata o:title=""/>
                  <o:lock v:ext="edit" aspectratio="f"/>
                </v:line>
                <v:rect id="矩形 35" o:spid="_x0000_s1026" o:spt="1" style="position:absolute;left:7509;top:38356;height:57;width:2211;v-text-anchor:middle;" fillcolor="#BDCBD2" filled="t" stroked="t" coordsize="21600,21600" o:gfxdata="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WFrYSboAAADcAAAADwAAAAAAAAABACAAAAA4AAAAZHJzL2Rvd25yZXYueG1s&#10;UEsBAhQAFAAAAAgAh07iQDMvBZ47AAAAOQAAABAAAAAAAAAAAQAgAAAAHwEAAGRycy9zaGFwZXht&#10;bC54bWxQSwUGAAAAAAYABgBbAQAAyQMAAAAA&#10;">
                  <v:fill on="t" focussize="0,0"/>
                  <v:stroke weight="1pt" color="#BDCBD2 [3204]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column">
                  <wp:posOffset>-548640</wp:posOffset>
                </wp:positionH>
                <wp:positionV relativeFrom="paragraph">
                  <wp:posOffset>6190615</wp:posOffset>
                </wp:positionV>
                <wp:extent cx="5794375" cy="3181985"/>
                <wp:effectExtent l="0" t="0" r="9525" b="5715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04215" y="7113270"/>
                          <a:ext cx="5794375" cy="3181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en-US" w:eastAsia="zh-CN"/>
                              </w:rPr>
                              <w:t>橱窗优选app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 xml:space="preserve">   项目周期： 到离职为止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 xml:space="preserve">   技术范围： uniapp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Chars="0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 xml:space="preserve">   项目地址： 软件商店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Hans"/>
                              </w:rPr>
                              <w:t>下载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="1680" w:leftChars="0" w:hanging="1680" w:hangingChars="700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 xml:space="preserve">   项目描述： 是一款线上购物app，使用uniapp进行开发。主要负责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>商品详情页：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>调接口渲染页面；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>用户登录/注册：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>将用户注册的token加密存在localStorage中，并使用路由守卫拦截非法跳转行为；加入购物车、购物车结算等多个模块。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Chars="0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3.2pt;margin-top:487.45pt;height:250.55pt;width:456.25pt;z-index:-251627520;mso-width-relative:page;mso-height-relative:page;" fillcolor="#FFFFFF [3201]" filled="t" stroked="f" coordsize="21600,21600" o:gfxdata="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WAAAAZHJzL1BLAQIUABQAAAAIAIdO4kDb68942AAA&#10;AAwBAAAPAAAAAAAAAAEAIAAAADgAAABkcnMvZG93bnJldi54bWxQSwECFAAUAAAACACHTuJAP18Z&#10;AEECAABPBAAADgAAAAAAAAABACAAAAA9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/>
                          <w:iCs/>
                          <w:sz w:val="28"/>
                          <w:szCs w:val="28"/>
                          <w:lang w:val="en-US" w:eastAsia="zh-CN"/>
                        </w:rPr>
                        <w:t>橱窗优选app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leftChars="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 xml:space="preserve">   项目周期： 到离职为止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leftChars="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 xml:space="preserve">   技术范围： uniapp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leftChars="0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 xml:space="preserve">   项目地址： 软件商店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Hans"/>
                        </w:rPr>
                        <w:t>下载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left="1680" w:leftChars="0" w:hanging="1680" w:hangingChars="700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 xml:space="preserve">   项目描述： 是一款线上购物app，使用uniapp进行开发。主要负责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>商品详情页：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>调接口渲染页面；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>用户登录/注册：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>将用户注册的token加密存在localStorage中，并使用路由守卫拦截非法跳转行为；加入购物车、购物车结算等多个模块。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leftChars="0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column">
                  <wp:posOffset>5895340</wp:posOffset>
                </wp:positionH>
                <wp:positionV relativeFrom="paragraph">
                  <wp:posOffset>7158355</wp:posOffset>
                </wp:positionV>
                <wp:extent cx="421005" cy="247015"/>
                <wp:effectExtent l="0" t="0" r="10795" b="6985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29970" y="7613015"/>
                          <a:ext cx="421005" cy="247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4.2pt;margin-top:563.65pt;height:19.45pt;width:33.15pt;z-index:-251626496;mso-width-relative:page;mso-height-relative:page;" fillcolor="#FFFFFF [3201]" filled="t" stroked="f" coordsize="21600,21600" o:gfxdata="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GVqku9cAAAAN&#10;AQAADwAAAAAAAAABACAAAAA4AAAAZHJzL2Rvd25yZXYueG1sUEsBAhQAFAAAAAgAh07iQEH1gk5A&#10;AgAATgQAAA4AAAAAAAAAAQAgAAAAPA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5769610</wp:posOffset>
                </wp:positionV>
                <wp:extent cx="6285230" cy="407670"/>
                <wp:effectExtent l="0" t="0" r="1270" b="1143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5230" cy="407670"/>
                          <a:chOff x="1253" y="39851"/>
                          <a:chExt cx="9560" cy="642"/>
                        </a:xfrm>
                      </wpg:grpSpPr>
                      <wps:wsp>
                        <wps:cNvPr id="19" name="文本框 19"/>
                        <wps:cNvSpPr txBox="1"/>
                        <wps:spPr>
                          <a:xfrm>
                            <a:off x="1260" y="39851"/>
                            <a:ext cx="2171" cy="64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lang w:val="en-US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32"/>
                                  <w:szCs w:val="32"/>
                                  <w:lang w:val="en-US" w:eastAsia="zh-CN"/>
                                </w:rPr>
                                <w:t>项 目 展 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15" name="组合 15"/>
                        <wpg:cNvGrpSpPr/>
                        <wpg:grpSpPr>
                          <a:xfrm>
                            <a:off x="1253" y="40428"/>
                            <a:ext cx="9560" cy="64"/>
                            <a:chOff x="1523" y="37578"/>
                            <a:chExt cx="9560" cy="64"/>
                          </a:xfrm>
                        </wpg:grpSpPr>
                        <wps:wsp>
                          <wps:cNvPr id="3" name="直接连接符 34"/>
                          <wps:cNvCnPr/>
                          <wps:spPr>
                            <a:xfrm>
                              <a:off x="1523" y="37625"/>
                              <a:ext cx="9560" cy="17"/>
                            </a:xfrm>
                            <a:prstGeom prst="line">
                              <a:avLst/>
                            </a:prstGeom>
                            <a:solidFill>
                              <a:schemeClr val="tx1"/>
                            </a:solidFill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" name="矩形 35"/>
                          <wps:cNvSpPr/>
                          <wps:spPr>
                            <a:xfrm>
                              <a:off x="1533" y="37578"/>
                              <a:ext cx="2211" cy="57"/>
                            </a:xfrm>
                            <a:prstGeom prst="rect">
                              <a:avLst/>
                            </a:prstGeom>
                            <a:solidFill>
                              <a:srgbClr val="BDCBD2"/>
                            </a:solidFill>
                            <a:ln>
                              <a:solidFill>
                                <a:srgbClr val="BDCBD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5pt;margin-top:454.3pt;height:32.1pt;width:494.9pt;z-index:251686912;mso-width-relative:page;mso-height-relative:page;" coordorigin="1253,39851" coordsize="9560,642" o:gfxdata="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">
                <o:lock v:ext="edit" aspectratio="f"/>
                <v:shape id="_x0000_s1026" o:spid="_x0000_s1026" o:spt="202" type="#_x0000_t202" style="position:absolute;left:1260;top:39851;height:642;width:2171;" fillcolor="#FFFFFF [3201]" filled="t" stroked="f" coordsize="21600,21600" o:gfxdata="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/>
                            <w:lang w:val="en-US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32"/>
                            <w:szCs w:val="32"/>
                            <w:lang w:val="en-US" w:eastAsia="zh-CN"/>
                          </w:rPr>
                          <w:t>项 目 展 示</w:t>
                        </w:r>
                      </w:p>
                    </w:txbxContent>
                  </v:textbox>
                </v:shape>
                <v:group id="_x0000_s1026" o:spid="_x0000_s1026" o:spt="203" style="position:absolute;left:1253;top:40428;height:64;width:9560;" coordorigin="1523,37578" coordsize="9560,64" o:gfxdata="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">
                  <o:lock v:ext="edit" aspectratio="f"/>
                  <v:line id="直接连接符 34" o:spid="_x0000_s1026" o:spt="20" style="position:absolute;left:1523;top:37625;height:17;width:9560;" fillcolor="#000000 [3213]" filled="t" stroked="t" coordsize="21600,21600" o:gfxdata="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">
                    <v:fill on="t" focussize="0,0"/>
                    <v:stroke color="#000000 [3213]" miterlimit="8" joinstyle="miter"/>
                    <v:imagedata o:title=""/>
                    <o:lock v:ext="edit" aspectratio="f"/>
                  </v:line>
                  <v:rect id="矩形 35" o:spid="_x0000_s1026" o:spt="1" style="position:absolute;left:1533;top:37578;height:57;width:2211;v-text-anchor:middle;" fillcolor="#BDCBD2" filled="t" stroked="t" coordsize="21600,21600" o:gfxdata="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MF40zq7AAAA2gAAAA8AAAAAAAAAAQAgAAAAOAAAAGRycy9kb3ducmV2Lnht&#10;bFBLAQIUABQAAAAIAIdO4kAzLwWeOwAAADkAAAAQAAAAAAAAAAEAIAAAACABAABkcnMvc2hhcGV4&#10;bWwueG1sUEsFBgAAAAAGAAYAWwEAAMoDAAAAAA==&#10;">
                    <v:fill on="t" focussize="0,0"/>
                    <v:stroke weight="1pt" color="#BDCBD2 [3204]" miterlimit="8" joinstyle="miter"/>
                    <v:imagedata o:title=""/>
                    <o:lock v:ext="edit" aspectratio="f"/>
                  </v:rect>
                </v:group>
              </v:group>
            </w:pict>
          </mc:Fallback>
        </mc:AlternateConten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 xml:space="preserve"> </w:t>
      </w:r>
      <w:r>
        <w:br w:type="page"/>
      </w:r>
    </w:p>
    <w:p>
      <w:pPr>
        <w:numPr>
          <w:ilvl w:val="0"/>
          <w:numId w:val="3"/>
        </w:numPr>
        <w:ind w:left="420" w:leftChars="0" w:hanging="420" w:firstLineChars="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-406400</wp:posOffset>
                </wp:positionH>
                <wp:positionV relativeFrom="paragraph">
                  <wp:posOffset>7259955</wp:posOffset>
                </wp:positionV>
                <wp:extent cx="5969000" cy="785495"/>
                <wp:effectExtent l="0" t="0" r="0" b="1905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35965" y="8174355"/>
                          <a:ext cx="5969000" cy="785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  <w:lang w:val="en-US" w:eastAsia="zh-CN"/>
                              </w:rPr>
                              <w:t>武汉纺织大学外经贸学院                                     专科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2pt;margin-top:571.65pt;height:61.85pt;width:470pt;z-index:251691008;mso-width-relative:page;mso-height-relative:page;" fillcolor="#FFFFFF [3201]" filled="t" stroked="f" coordsize="21600,21600" o:gfxdata="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WAAAAZHJzL1BLAQIUABQAAAAIAIdO4kChu1j81wAA&#10;AA0BAAAPAAAAAAAAAAEAIAAAADgAAABkcnMvZG93bnJldi54bWxQSwECFAAUAAAACACHTuJAHhdg&#10;W0ICAABOBAAADgAAAAAAAAABACAAAAA8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8"/>
                          <w:szCs w:val="28"/>
                          <w:lang w:val="en-US" w:eastAsia="zh-CN"/>
                        </w:rPr>
                        <w:t>武汉纺织大学外经贸学院                                     专科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-466090</wp:posOffset>
                </wp:positionH>
                <wp:positionV relativeFrom="paragraph">
                  <wp:posOffset>6631940</wp:posOffset>
                </wp:positionV>
                <wp:extent cx="6057900" cy="419100"/>
                <wp:effectExtent l="6350" t="0" r="6350" b="12700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419100"/>
                          <a:chOff x="936" y="41727"/>
                          <a:chExt cx="9540" cy="660"/>
                        </a:xfrm>
                      </wpg:grpSpPr>
                      <wps:wsp>
                        <wps:cNvPr id="34" name="文本框 34"/>
                        <wps:cNvSpPr txBox="1"/>
                        <wps:spPr>
                          <a:xfrm>
                            <a:off x="966" y="41727"/>
                            <a:ext cx="2142" cy="6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32"/>
                                  <w:szCs w:val="32"/>
                                  <w:lang w:val="en-US" w:eastAsia="zh-CN"/>
                                </w:rPr>
                                <w:t>教 育 背 景</w:t>
                              </w:r>
                            </w:p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7" name="直接连接符 34"/>
                        <wps:cNvCnPr/>
                        <wps:spPr>
                          <a:xfrm>
                            <a:off x="958" y="42386"/>
                            <a:ext cx="9519" cy="0"/>
                          </a:xfrm>
                          <a:prstGeom prst="line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矩形 35"/>
                        <wps:cNvSpPr/>
                        <wps:spPr>
                          <a:xfrm>
                            <a:off x="936" y="42331"/>
                            <a:ext cx="2211" cy="57"/>
                          </a:xfrm>
                          <a:prstGeom prst="rect">
                            <a:avLst/>
                          </a:prstGeom>
                          <a:solidFill>
                            <a:srgbClr val="BDCBD2"/>
                          </a:solidFill>
                          <a:ln>
                            <a:solidFill>
                              <a:srgbClr val="BDCBD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.7pt;margin-top:522.2pt;height:33pt;width:477pt;z-index:251687936;mso-width-relative:page;mso-height-relative:page;" coordorigin="936,41727" coordsize="9540,660" o:gfxdata="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">
                <o:lock v:ext="edit" aspectratio="f"/>
                <v:shape id="_x0000_s1026" o:spid="_x0000_s1026" o:spt="202" type="#_x0000_t202" style="position:absolute;left:966;top:41727;height:635;width:2142;" fillcolor="#FFFFFF [3201]" filled="t" stroked="f" coordsize="21600,21600" o:gfxdata="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BPPvDVuQAAANsAAAAPAAAAAAAAAAEAIAAAADgAAABkcnMvZG93bnJldi54bWxQ&#10;SwECFAAUAAAACACHTuJAMy8FnjsAAAA5AAAAEAAAAAAAAAABACAAAAAeAQAAZHJzL3NoYXBleG1s&#10;LnhtbFBLBQYAAAAABgAGAFsBAADIAwAAAAA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 w:ascii="微软雅黑" w:hAnsi="微软雅黑" w:eastAsia="微软雅黑" w:cs="微软雅黑"/>
                            <w:sz w:val="32"/>
                            <w:szCs w:val="32"/>
                            <w:lang w:val="en-US" w:eastAsia="zh-CN"/>
                          </w:rPr>
                          <w:t>教 育 背 景</w:t>
                        </w:r>
                      </w:p>
                      <w:p/>
                    </w:txbxContent>
                  </v:textbox>
                </v:shape>
                <v:line id="直接连接符 34" o:spid="_x0000_s1026" o:spt="20" style="position:absolute;left:958;top:42386;height:0;width:9519;" fillcolor="#000000 [3213]" filled="t" stroked="t" coordsize="21600,21600" o:gfxdata="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">
                  <v:fill on="t" focussize="0,0"/>
                  <v:stroke color="#000000 [3213]" miterlimit="8" joinstyle="miter"/>
                  <v:imagedata o:title=""/>
                  <o:lock v:ext="edit" aspectratio="f"/>
                </v:line>
                <v:rect id="矩形 35" o:spid="_x0000_s1026" o:spt="1" style="position:absolute;left:936;top:42331;height:57;width:2211;v-text-anchor:middle;" fillcolor="#BDCBD2" filled="t" stroked="t" coordsize="21600,21600" o:gfxdata="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kk5jPvAAAANsAAAAPAAAAAAAAAAEAIAAAADgAAABkcnMvZG93bnJldi54&#10;bWxQSwECFAAUAAAACACHTuJAMy8FnjsAAAA5AAAAEAAAAAAAAAABACAAAAAhAQAAZHJzL3NoYXBl&#10;eG1sLnhtbFBLBQYAAAAABgAGAFsBAADLAwAAAAA=&#10;">
                  <v:fill on="t" focussize="0,0"/>
                  <v:stroke weight="1pt" color="#BDCBD2 [3204]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-565150</wp:posOffset>
                </wp:positionH>
                <wp:positionV relativeFrom="paragraph">
                  <wp:posOffset>80010</wp:posOffset>
                </wp:positionV>
                <wp:extent cx="5944870" cy="6436360"/>
                <wp:effectExtent l="0" t="0" r="11430" b="254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50595" y="978535"/>
                          <a:ext cx="5944870" cy="6436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合肥云艺化科技有限公司官网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firstLine="480" w:firstLineChars="200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>项目周期： 2个月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="1680" w:leftChars="0" w:hanging="1680" w:hangingChars="70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 xml:space="preserve">    技术范围： HTML, CSS, JS, jquery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="1679" w:leftChars="228" w:hanging="1200" w:hangingChars="500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 xml:space="preserve">项目地址：http://www.yyhvr.cn/ 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="1680" w:leftChars="0" w:hanging="1680" w:hangingChars="70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 xml:space="preserve">    项目描述：主要做VR安全体验产品，VR虚拟现实技术和互联网技术相结合，优化传统安全培训模式。使用html，css开发前端页面，用js和jq实现轮播图，列表，以及用户的登录注册等功能。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="1680" w:leftChars="0" w:hanging="1680" w:hangingChars="700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安徽航信电子发票管理平台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en-US" w:eastAsia="zh-CN"/>
                              </w:rPr>
                              <w:t>+后台管理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firstLine="480" w:firstLineChars="200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>项目周期： 2个月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="1680" w:leftChars="0" w:hanging="1680" w:hangingChars="70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 xml:space="preserve">    技术范围： vue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="1679" w:leftChars="228" w:hanging="1200" w:hangingChars="500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>项目地址：无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="1680" w:leftChars="0" w:hanging="1680" w:hangingChars="700"/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  <w:lang w:val="en-US" w:eastAsia="zh-CN"/>
                              </w:rPr>
                              <w:t xml:space="preserve">    项目描述：帮助有需求的用户开电子发票的平台，基于vue运用element-ui框架进行页面布局与数据联动，同时应用了axios进行接口数据的请求。通过后台返回的权限角色对侧边栏进行动态渲染，根据角色的权限不同显示不同的功能按钮。通过vue-router实现各个页面之间的跳转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4.5pt;margin-top:6.3pt;height:506.8pt;width:468.1pt;z-index:251689984;mso-width-relative:page;mso-height-relative:page;" fillcolor="#FFFFFF [3201]" filled="t" stroked="f" coordsize="21600,21600" o:gfxdata="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BYAAABkcnMvUEsBAhQAFAAAAAgAh07iQA3ThvLWAAAA&#10;CwEAAA8AAAAAAAAAAQAgAAAAOAAAAGRycy9kb3ducmV2LnhtbFBLAQIUABQAAAAIAIdO4kBpdngr&#10;QgIAAE4EAAAOAAAAAAAAAAEAIAAAADs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合肥云艺化科技有限公司官网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firstLine="480" w:firstLineChars="200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>项目周期： 2个月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left="1680" w:leftChars="0" w:hanging="1680" w:hangingChars="70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 xml:space="preserve">    技术范围： HTML, CSS, JS, jquery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left="1679" w:leftChars="228" w:hanging="1200" w:hangingChars="500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 xml:space="preserve">项目地址：http://www.yyhvr.cn/ 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left="1680" w:leftChars="0" w:hanging="1680" w:hangingChars="70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 xml:space="preserve">    项目描述：主要做VR安全体验产品，VR虚拟现实技术和互联网技术相结合，优化传统安全培训模式。使用html，css开发前端页面，用js和jq实现轮播图，列表，以及用户的登录注册等功能。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left="1680" w:leftChars="0" w:hanging="1680" w:hangingChars="700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</w:pPr>
                    </w:p>
                    <w:p>
                      <w:pPr>
                        <w:numPr>
                          <w:ilvl w:val="0"/>
                          <w:numId w:val="1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安徽航信电子发票管理平台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/>
                          <w:iCs/>
                          <w:sz w:val="28"/>
                          <w:szCs w:val="28"/>
                          <w:lang w:val="en-US" w:eastAsia="zh-CN"/>
                        </w:rPr>
                        <w:t>+后台管理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firstLine="480" w:firstLineChars="200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>项目周期： 2个月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left="1680" w:leftChars="0" w:hanging="1680" w:hangingChars="70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 xml:space="preserve">    技术范围： vue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left="1679" w:leftChars="228" w:hanging="1200" w:hangingChars="500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>项目地址：无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left="1680" w:leftChars="0" w:hanging="1680" w:hangingChars="700"/>
                        <w:rPr>
                          <w:rFonts w:hint="default" w:ascii="微软雅黑" w:hAnsi="微软雅黑" w:eastAsia="微软雅黑" w:cs="微软雅黑"/>
                          <w:b/>
                          <w:bCs/>
                          <w:i/>
                          <w:i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  <w:lang w:val="en-US" w:eastAsia="zh-CN"/>
                        </w:rPr>
                        <w:t xml:space="preserve">    项目描述：帮助有需求的用户开电子发票的平台，基于vue运用element-ui框架进行页面布局与数据联动，同时应用了axios进行接口数据的请求。通过后台返回的权限角色对侧边栏进行动态渲染，根据角色的权限不同显示不同的功能按钮。通过vue-router实现各个页面之间的跳转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140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-521970</wp:posOffset>
                </wp:positionH>
                <wp:positionV relativeFrom="paragraph">
                  <wp:posOffset>2001520</wp:posOffset>
                </wp:positionV>
                <wp:extent cx="2453005" cy="1459865"/>
                <wp:effectExtent l="0" t="0" r="0" b="0"/>
                <wp:wrapNone/>
                <wp:docPr id="147" name="组合 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3005" cy="1459865"/>
                          <a:chOff x="11472" y="90792"/>
                          <a:chExt cx="3863" cy="2299"/>
                        </a:xfrm>
                      </wpg:grpSpPr>
                      <wps:wsp>
                        <wps:cNvPr id="141" name="文本框 26"/>
                        <wps:cNvSpPr txBox="1"/>
                        <wps:spPr>
                          <a:xfrm>
                            <a:off x="11494" y="90792"/>
                            <a:ext cx="2227" cy="2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64" w:lineRule="auto"/>
                                <w:jc w:val="left"/>
                                <w:textAlignment w:val="auto"/>
                                <w:rPr>
                                  <w:rFonts w:hint="eastAsia" w:ascii="阿里巴巴普惠体 2.0 55 Regular" w:hAnsi="阿里巴巴普惠体 2.0 55 Regular" w:eastAsia="阿里巴巴普惠体 2.0 55 Regular" w:cs="阿里巴巴普惠体 2.0 55 Regular"/>
                                  <w:color w:val="auto"/>
                                  <w:spacing w:val="0"/>
                                  <w:sz w:val="18"/>
                                  <w:szCs w:val="18"/>
                                  <w:highlight w:val="none"/>
                                  <w:lang w:val="en-US" w:eastAsia="zh-CN"/>
                                  <w14:glow w14:rad="0">
                                    <w14:srgbClr w14:val="000000"/>
                                  </w14:glow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42" name="文本框 142"/>
                        <wps:cNvSpPr txBox="1"/>
                        <wps:spPr>
                          <a:xfrm>
                            <a:off x="11472" y="91178"/>
                            <a:ext cx="3222" cy="58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64" w:lineRule="auto"/>
                                <w:jc w:val="left"/>
                                <w:textAlignment w:val="auto"/>
                                <w:rPr>
                                  <w:rFonts w:hint="eastAsia" w:ascii="阿里巴巴普惠体 2.0 55 Regular" w:hAnsi="阿里巴巴普惠体 2.0 55 Regular" w:eastAsia="阿里巴巴普惠体 2.0 55 Regular" w:cs="阿里巴巴普惠体 2.0 55 Regular"/>
                                  <w:color w:val="auto"/>
                                  <w:spacing w:val="0"/>
                                  <w:sz w:val="38"/>
                                  <w:szCs w:val="38"/>
                                  <w:highlight w:val="none"/>
                                  <w:lang w:val="en-US" w:eastAsia="zh-CN"/>
                                  <w14:glow w14:rad="0">
                                    <w14:srgbClr w14:val="000000"/>
                                  </w14:glow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9" name="文本框 26"/>
                        <wps:cNvSpPr txBox="1"/>
                        <wps:spPr>
                          <a:xfrm>
                            <a:off x="11494" y="92124"/>
                            <a:ext cx="2126" cy="2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64" w:lineRule="auto"/>
                                <w:jc w:val="left"/>
                                <w:textAlignment w:val="auto"/>
                                <w:rPr>
                                  <w:rFonts w:hint="eastAsia" w:ascii="阿里巴巴普惠体 2.0 55 Regular" w:hAnsi="阿里巴巴普惠体 2.0 55 Regular" w:eastAsia="阿里巴巴普惠体 2.0 55 Regular" w:cs="阿里巴巴普惠体 2.0 55 Regular"/>
                                  <w:color w:val="auto"/>
                                  <w:spacing w:val="0"/>
                                  <w:sz w:val="18"/>
                                  <w:szCs w:val="18"/>
                                  <w:highlight w:val="none"/>
                                  <w:lang w:val="en-US" w:eastAsia="zh-CN"/>
                                  <w14:glow w14:rad="0">
                                    <w14:srgbClr w14:val="000000"/>
                                  </w14:glow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0" name="文本框 27"/>
                        <wps:cNvSpPr txBox="1"/>
                        <wps:spPr>
                          <a:xfrm>
                            <a:off x="11472" y="92510"/>
                            <a:ext cx="3863" cy="58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64" w:lineRule="auto"/>
                                <w:jc w:val="left"/>
                                <w:textAlignment w:val="auto"/>
                                <w:rPr>
                                  <w:rFonts w:hint="eastAsia" w:ascii="阿里巴巴普惠体 2.0 55 Regular" w:hAnsi="阿里巴巴普惠体 2.0 55 Regular" w:eastAsia="阿里巴巴普惠体 2.0 55 Regular" w:cs="阿里巴巴普惠体 2.0 55 Regular"/>
                                  <w:color w:val="auto"/>
                                  <w:spacing w:val="0"/>
                                  <w:sz w:val="38"/>
                                  <w:szCs w:val="38"/>
                                  <w:highlight w:val="none"/>
                                  <w:lang w:val="en-US" w:eastAsia="zh-CN"/>
                                  <w14:glow w14:rad="0">
                                    <w14:srgbClr w14:val="000000"/>
                                  </w14:glow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1.1pt;margin-top:157.6pt;height:114.95pt;width:193.15pt;z-index:251685888;mso-width-relative:page;mso-height-relative:page;" coordorigin="11472,90792" coordsize="3863,2299" o:gfxdata="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">
                <o:lock v:ext="edit" aspectratio="f"/>
                <v:shape id="文本框 26" o:spid="_x0000_s1026" o:spt="202" type="#_x0000_t202" style="position:absolute;left:11494;top:90792;height:279;width:2227;" filled="f" stroked="f" coordsize="21600,21600" o:gfxdata="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TxnW/b0AAADcAAAADwAAAAAAAAABACAAAAA4AAAAZHJzL2Rvd25yZXYu&#10;eG1sUEsBAhQAFAAAAAgAh07iQDMvBZ47AAAAOQAAABAAAAAAAAAAAQAgAAAAIgEAAGRycy9zaGFw&#10;ZXhtbC54bWxQSwUGAAAAAAYABgBbAQAAzAMAAAAA&#10;">
                  <v:fill on="f" focussize="0,0"/>
                  <v:stroke on="f" weight="0.5pt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64" w:lineRule="auto"/>
                          <w:jc w:val="left"/>
                          <w:textAlignment w:val="auto"/>
                          <w:rPr>
                            <w:rFonts w:hint="eastAsia" w:ascii="阿里巴巴普惠体 2.0 55 Regular" w:hAnsi="阿里巴巴普惠体 2.0 55 Regular" w:eastAsia="阿里巴巴普惠体 2.0 55 Regular" w:cs="阿里巴巴普惠体 2.0 55 Regular"/>
                            <w:color w:val="auto"/>
                            <w:spacing w:val="0"/>
                            <w:sz w:val="18"/>
                            <w:szCs w:val="18"/>
                            <w:highlight w:val="none"/>
                            <w:lang w:val="en-US" w:eastAsia="zh-CN"/>
                            <w14:glow w14:rad="0">
                              <w14:srgbClr w14:val="000000"/>
                            </w14:glow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11472;top:91178;height:581;width:3222;" filled="f" stroked="f" coordsize="21600,21600" o:gfxdata="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v8tIir0AAADcAAAADwAAAAAAAAABACAAAAA4AAAAZHJzL2Rvd25yZXYu&#10;eG1sUEsBAhQAFAAAAAgAh07iQDMvBZ47AAAAOQAAABAAAAAAAAAAAQAgAAAAIgEAAGRycy9zaGFw&#10;ZXhtbC54bWxQSwUGAAAAAAYABgBbAQAAzAMAAAAA&#10;">
                  <v:fill on="f" focussize="0,0"/>
                  <v:stroke on="f" weight="0.5pt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64" w:lineRule="auto"/>
                          <w:jc w:val="left"/>
                          <w:textAlignment w:val="auto"/>
                          <w:rPr>
                            <w:rFonts w:hint="eastAsia" w:ascii="阿里巴巴普惠体 2.0 55 Regular" w:hAnsi="阿里巴巴普惠体 2.0 55 Regular" w:eastAsia="阿里巴巴普惠体 2.0 55 Regular" w:cs="阿里巴巴普惠体 2.0 55 Regular"/>
                            <w:color w:val="auto"/>
                            <w:spacing w:val="0"/>
                            <w:sz w:val="38"/>
                            <w:szCs w:val="38"/>
                            <w:highlight w:val="none"/>
                            <w:lang w:val="en-US" w:eastAsia="zh-CN"/>
                            <w14:glow w14:rad="0">
                              <w14:srgbClr w14:val="000000"/>
                            </w14:glow>
                          </w:rPr>
                        </w:pPr>
                      </w:p>
                    </w:txbxContent>
                  </v:textbox>
                </v:shape>
                <v:shape id="文本框 26" o:spid="_x0000_s1026" o:spt="202" type="#_x0000_t202" style="position:absolute;left:11494;top:92124;height:279;width:2126;" filled="f" stroked="f" coordsize="21600,21600" o:gfxdata="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Cs9WdlvwAAANsAAAAPAAAAAAAAAAEAIAAAADgAAABkcnMvZG93bnJl&#10;di54bWxQSwECFAAUAAAACACHTuJAMy8FnjsAAAA5AAAAEAAAAAAAAAABACAAAAAkAQAAZHJzL3No&#10;YXBleG1sLnhtbFBLBQYAAAAABgAGAFsBAADOAwAAAAA=&#10;">
                  <v:fill on="f" focussize="0,0"/>
                  <v:stroke on="f" weight="0.5pt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64" w:lineRule="auto"/>
                          <w:jc w:val="left"/>
                          <w:textAlignment w:val="auto"/>
                          <w:rPr>
                            <w:rFonts w:hint="eastAsia" w:ascii="阿里巴巴普惠体 2.0 55 Regular" w:hAnsi="阿里巴巴普惠体 2.0 55 Regular" w:eastAsia="阿里巴巴普惠体 2.0 55 Regular" w:cs="阿里巴巴普惠体 2.0 55 Regular"/>
                            <w:color w:val="auto"/>
                            <w:spacing w:val="0"/>
                            <w:sz w:val="18"/>
                            <w:szCs w:val="18"/>
                            <w:highlight w:val="none"/>
                            <w:lang w:val="en-US" w:eastAsia="zh-CN"/>
                            <w14:glow w14:rad="0">
                              <w14:srgbClr w14:val="000000"/>
                            </w14:glow>
                          </w:rPr>
                        </w:pPr>
                      </w:p>
                    </w:txbxContent>
                  </v:textbox>
                </v:shape>
                <v:shape id="文本框 27" o:spid="_x0000_s1026" o:spt="202" type="#_x0000_t202" style="position:absolute;left:11472;top:92510;height:581;width:3863;" filled="f" stroked="f" coordsize="21600,21600" o:gfxdata="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4FlglvAAAANsAAAAPAAAAAAAAAAEAIAAAADgAAABkcnMvZG93bnJldi54&#10;bWxQSwECFAAUAAAACACHTuJAMy8FnjsAAAA5AAAAEAAAAAAAAAABACAAAAAhAQAAZHJzL3NoYXBl&#10;eG1sLnhtbFBLBQYAAAAABgAGAFsBAADLAwAAAAA=&#10;">
                  <v:fill on="f" focussize="0,0"/>
                  <v:stroke on="f" weight="0.5pt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64" w:lineRule="auto"/>
                          <w:jc w:val="left"/>
                          <w:textAlignment w:val="auto"/>
                          <w:rPr>
                            <w:rFonts w:hint="eastAsia" w:ascii="阿里巴巴普惠体 2.0 55 Regular" w:hAnsi="阿里巴巴普惠体 2.0 55 Regular" w:eastAsia="阿里巴巴普惠体 2.0 55 Regular" w:cs="阿里巴巴普惠体 2.0 55 Regular"/>
                            <w:color w:val="auto"/>
                            <w:spacing w:val="0"/>
                            <w:sz w:val="38"/>
                            <w:szCs w:val="38"/>
                            <w:highlight w:val="none"/>
                            <w:lang w:val="en-US" w:eastAsia="zh-CN"/>
                            <w14:glow w14:rad="0">
                              <w14:srgbClr w14:val="000000"/>
                            </w14:glow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B7024A56-210A-FC2A-30BD-E762BFEBDA97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汉仪细秀体简">
    <w:panose1 w:val="00020600040101010101"/>
    <w:charset w:val="86"/>
    <w:family w:val="auto"/>
    <w:pitch w:val="default"/>
    <w:sig w:usb0="A00002BF" w:usb1="18EF7CFA" w:usb2="00000016" w:usb3="00000000" w:csb0="00040000" w:csb1="00000000"/>
    <w:embedRegular r:id="rId2" w:fontKey="{C2A517A0-7E0D-BAF3-30BD-E762CA188BE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4A17BA30-9FBE-BA6E-30BD-E76232596EA6}"/>
  </w:font>
  <w:font w:name="阿里巴巴普惠体 2.0 55 Regular">
    <w:altName w:val="宋体-简"/>
    <w:panose1 w:val="00020600040101010101"/>
    <w:charset w:val="86"/>
    <w:family w:val="auto"/>
    <w:pitch w:val="default"/>
    <w:sig w:usb0="00000000" w:usb1="00000000" w:usb2="0000001E" w:usb3="00000000" w:csb0="0004009F" w:csb1="00000000"/>
    <w:embedRegular r:id="rId4" w:fontKey="{6848DE36-EB7B-C710-30BD-E7625DF18AEB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altName w:val="宋体-简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行楷">
    <w:altName w:val="行楷-简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行楷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93BD9CD"/>
    <w:multiLevelType w:val="singleLevel"/>
    <w:tmpl w:val="F93BD9C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2F983F6A"/>
    <w:multiLevelType w:val="singleLevel"/>
    <w:tmpl w:val="2F983F6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51764D51"/>
    <w:multiLevelType w:val="singleLevel"/>
    <w:tmpl w:val="51764D5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6"/>
  <w:embedTrueType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NCwiaGRpZCI6IjJiMzk3Yjg0ZjFmZDAxMDkwY2MwNTdmZmQ3MTU3NWFiIiwidXNlckNvdW50Ijo0fQ=="/>
  </w:docVars>
  <w:rsids>
    <w:rsidRoot w:val="2FBF39CD"/>
    <w:rsid w:val="06FA3FE2"/>
    <w:rsid w:val="090C2CDA"/>
    <w:rsid w:val="0A5D020B"/>
    <w:rsid w:val="0E0D1673"/>
    <w:rsid w:val="16C90696"/>
    <w:rsid w:val="1DA4265A"/>
    <w:rsid w:val="1E8604DC"/>
    <w:rsid w:val="22F7208F"/>
    <w:rsid w:val="24DF5AD4"/>
    <w:rsid w:val="25A446AB"/>
    <w:rsid w:val="29247C5A"/>
    <w:rsid w:val="2A754622"/>
    <w:rsid w:val="2FBF39CD"/>
    <w:rsid w:val="31C7011D"/>
    <w:rsid w:val="3CD12091"/>
    <w:rsid w:val="3FAD7D2E"/>
    <w:rsid w:val="41D57D54"/>
    <w:rsid w:val="50F34B45"/>
    <w:rsid w:val="623E0C91"/>
    <w:rsid w:val="6B0A0E89"/>
    <w:rsid w:val="6BD058D7"/>
    <w:rsid w:val="71957D9E"/>
    <w:rsid w:val="72AC5767"/>
    <w:rsid w:val="759F1842"/>
    <w:rsid w:val="767BE4DC"/>
    <w:rsid w:val="77FF5BE9"/>
    <w:rsid w:val="7D232CEF"/>
    <w:rsid w:val="7FD37885"/>
    <w:rsid w:val="F6BFECB3"/>
    <w:rsid w:val="F7F0D716"/>
    <w:rsid w:val="FF97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djustRightInd w:val="0"/>
      <w:jc w:val="left"/>
      <w:textAlignment w:val="baseline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paragraph" w:customStyle="1" w:styleId="8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my/Library/Containers/com.kingsoft.wpsoffice.mac/Data/C:\Users\zql\AppData\Roaming\kingsoft\office6\templates\download\42451b9d-65bf-4271-9794-9e3bebbbe374\&#25945;&#24072;&#27714;&#32844;&#31616;&#21382;&#22871;&#35013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教师求职简历套装.docx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Office_3.9.3.6359_F1E327BC-269C-435d-A152-05C5408002CA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2022-07-31T23:19:00Z</dcterms:created>
  <dc:creator>ORZ</dc:creator>
  <dc:description>smile原创Docer平台独家上传</dc:description>
  <cp:lastModifiedBy>bmy</cp:lastModifiedBy>
  <dcterms:modified xsi:type="dcterms:W3CDTF">2022-08-01T19:46:56Z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  <property fmtid="{D5CDD505-2E9C-101B-9397-08002B2CF9AE}" pid="3" name="ICV">
    <vt:lpwstr>F77EFB1B43944DD685682BA081570B5D</vt:lpwstr>
  </property>
  <property fmtid="{D5CDD505-2E9C-101B-9397-08002B2CF9AE}" pid="4" name="KSOTemplateUUID">
    <vt:lpwstr>v1.0_mb_YkJvReDg+hlmXxyXKkUjzg==</vt:lpwstr>
  </property>
</Properties>
</file>