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5683885</wp:posOffset>
                </wp:positionV>
                <wp:extent cx="2635885" cy="1405890"/>
                <wp:effectExtent l="0" t="0" r="5715" b="1651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86660" y="5683885"/>
                          <a:ext cx="2635885" cy="1405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bidi w:val="0"/>
                              <w:spacing w:line="240" w:lineRule="auto"/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郑</w:t>
                            </w:r>
                            <w:r>
                              <w:rPr>
                                <w:rFonts w:hint="default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雨</w:t>
                            </w:r>
                            <w:r>
                              <w:rPr>
                                <w:rFonts w:hint="default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晴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2"/>
                                <w:szCs w:val="40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40"/>
                                <w:lang w:val="en-US" w:eastAsia="zh-Hans"/>
                              </w:rPr>
                              <w:t>三年经验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8pt;margin-top:447.55pt;height:110.7pt;width:207.55pt;z-index:251673600;mso-width-relative:page;mso-height-relative:page;" fillcolor="#FFFFFF [3201]" filled="t" stroked="f" coordsize="21600,21600" o:gfxdata="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Xm9Pe&#10;1gAAAAwBAAAPAAAAAAAAAAEAIAAAACIAAABkcnMvZG93bnJldi54bWxQSwECFAAUAAAACACHTuJA&#10;SWGBVlwCAACcBAAADgAAAAAAAAABACAAAAAl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bidi w:val="0"/>
                        <w:spacing w:line="240" w:lineRule="auto"/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郑</w:t>
                      </w:r>
                      <w:r>
                        <w:rPr>
                          <w:rFonts w:hint="default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雨</w:t>
                      </w:r>
                      <w:r>
                        <w:rPr>
                          <w:rFonts w:hint="default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晴</w:t>
                      </w:r>
                    </w:p>
                    <w:p>
                      <w:pPr>
                        <w:jc w:val="center"/>
                        <w:rPr>
                          <w:rFonts w:hint="eastAsia" w:eastAsiaTheme="minorEastAsia"/>
                          <w:sz w:val="32"/>
                          <w:szCs w:val="40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sz w:val="32"/>
                          <w:szCs w:val="40"/>
                          <w:lang w:val="en-US" w:eastAsia="zh-Hans"/>
                        </w:rPr>
                        <w:t>三年经验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-13335</wp:posOffset>
            </wp:positionV>
            <wp:extent cx="7559040" cy="10690860"/>
            <wp:effectExtent l="0" t="0" r="0" b="7620"/>
            <wp:wrapNone/>
            <wp:docPr id="8" name="图片 8" descr="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-234315</wp:posOffset>
                </wp:positionH>
                <wp:positionV relativeFrom="paragraph">
                  <wp:posOffset>9631045</wp:posOffset>
                </wp:positionV>
                <wp:extent cx="8515350" cy="1143000"/>
                <wp:effectExtent l="15875" t="69850" r="79375" b="2159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5350" cy="1143000"/>
                          <a:chOff x="8695" y="15450"/>
                          <a:chExt cx="13410" cy="1800"/>
                        </a:xfrm>
                      </wpg:grpSpPr>
                      <wps:wsp>
                        <wps:cNvPr id="30" name="矩形 30"/>
                        <wps:cNvSpPr/>
                        <wps:spPr>
                          <a:xfrm>
                            <a:off x="8695" y="15450"/>
                            <a:ext cx="13410" cy="1800"/>
                          </a:xfrm>
                          <a:prstGeom prst="rect">
                            <a:avLst/>
                          </a:prstGeom>
                          <a:solidFill>
                            <a:srgbClr val="424B6F"/>
                          </a:solidFill>
                          <a:ln>
                            <a:noFill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40" name="组合 40"/>
                        <wpg:cNvGrpSpPr/>
                        <wpg:grpSpPr>
                          <a:xfrm>
                            <a:off x="10040" y="15981"/>
                            <a:ext cx="9960" cy="738"/>
                            <a:chOff x="10040" y="15626"/>
                            <a:chExt cx="9960" cy="738"/>
                          </a:xfrm>
                        </wpg:grpSpPr>
                        <wps:wsp>
                          <wps:cNvPr id="32" name="文本框 32"/>
                          <wps:cNvSpPr txBox="1"/>
                          <wps:spPr>
                            <a:xfrm>
                              <a:off x="11585" y="15626"/>
                              <a:ext cx="6870" cy="73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default" w:ascii="楷体" w:hAnsi="楷体" w:eastAsia="楷体" w:cs="楷体"/>
                                    <w:color w:val="FFFFFF" w:themeColor="background1"/>
                                    <w:sz w:val="32"/>
                                    <w:szCs w:val="40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color w:val="FFFFFF" w:themeColor="background1"/>
                                    <w:sz w:val="32"/>
                                    <w:szCs w:val="40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PERSONAL RESUME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38" name="组合 38"/>
                          <wpg:cNvGrpSpPr/>
                          <wpg:grpSpPr>
                            <a:xfrm rot="0">
                              <a:off x="10040" y="15995"/>
                              <a:ext cx="9960" cy="0"/>
                              <a:chOff x="10101" y="16400"/>
                              <a:chExt cx="9960" cy="0"/>
                            </a:xfrm>
                          </wpg:grpSpPr>
                          <wps:wsp>
                            <wps:cNvPr id="37" name="直接连接符 37"/>
                            <wps:cNvCnPr/>
                            <wps:spPr>
                              <a:xfrm>
                                <a:off x="16821" y="16400"/>
                                <a:ext cx="32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" name="直接连接符 34"/>
                            <wps:cNvCnPr/>
                            <wps:spPr>
                              <a:xfrm>
                                <a:off x="10101" y="16400"/>
                                <a:ext cx="32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45pt;margin-top:758.35pt;height:90pt;width:670.5pt;z-index:251670528;mso-width-relative:page;mso-height-relative:page;" coordorigin="8695,15450" coordsize="13410,1800" o:gfxdata="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">
                <o:lock v:ext="edit" aspectratio="f"/>
                <v:rect id="_x0000_s1026" o:spid="_x0000_s1026" o:spt="1" style="position:absolute;left:8695;top:15450;height:1800;width:13410;v-text-anchor:middle;" fillcolor="#424B6F" filled="t" stroked="f" coordsize="21600,21600" o:gfxdata="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5G1I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2.12133858267717pt,-2.12133858267717pt" origin="-32768f,32768f" matrix="65536f,0f,0f,65536f"/>
                </v:rect>
                <v:group id="_x0000_s1026" o:spid="_x0000_s1026" o:spt="203" style="position:absolute;left:10040;top:15981;height:738;width:9960;" coordorigin="10040,15626" coordsize="9960,738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11585;top:15626;height:738;width:6870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default" w:ascii="楷体" w:hAnsi="楷体" w:eastAsia="楷体" w:cs="楷体"/>
                              <w:color w:val="FFFFFF" w:themeColor="background1"/>
                              <w:sz w:val="32"/>
                              <w:szCs w:val="4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color w:val="FFFFFF" w:themeColor="background1"/>
                              <w:sz w:val="32"/>
                              <w:szCs w:val="40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PERSONAL RESUME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0040;top:15995;height:0;width:9960;" coordorigin="10101,16400" coordsize="9960,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<o:lock v:ext="edit" aspectratio="f"/>
                    <v:line id="_x0000_s1026" o:spid="_x0000_s1026" o:spt="20" style="position:absolute;left:16821;top:16400;height:0;width:3240;" filled="f" stroked="t" coordsize="21600,21600" o:gfxdata="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k+MO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0.5pt" color="#FFFFFF [3212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0101;top:16400;height:0;width:3240;" filled="f" stroked="t" coordsize="21600,21600" o:gfxdata="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QX15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0.5pt" color="#FFFFFF [3212]" miterlimit="8" joinstyle="miter"/>
                      <v:imagedata o:title=""/>
                      <o:lock v:ext="edit" aspectratio="f"/>
                    </v:line>
                  </v:group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151765</wp:posOffset>
                </wp:positionV>
                <wp:extent cx="7264400" cy="10388600"/>
                <wp:effectExtent l="9525" t="0" r="10795" b="1079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955" y="125095"/>
                          <a:ext cx="7264400" cy="10388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474C6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65pt;margin-top:11.95pt;height:818pt;width:572pt;z-index:251661312;v-text-anchor:middle;mso-width-relative:page;mso-height-relative:page;" filled="f" stroked="t" coordsize="21600,21600" o:gfxdata="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9hFUS3AAAAAsBAAAPAAAAAAAAAAEAIAAAACIA&#10;AABkcnMvZG93bnJldi54bWxQSwECFAAUAAAACACHTuJA3vMz8ncCAADZBAAADgAAAAAAAAABACAA&#10;AAArAQAAZHJzL2Uyb0RvYy54bWxQSwUGAAAAAAYABgBZAQAAFAYAAAAA&#10;">
                <v:fill on="f" focussize="0,0"/>
                <v:stroke weight="1.5pt" color="#474C68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 w:ascii="楷体" w:hAnsi="楷体" w:eastAsia="楷体" w:cs="楷体"/>
          <w:sz w:val="48"/>
          <w:szCs w:val="48"/>
          <w:lang w:val="en-US" w:eastAsia="zh-CN"/>
        </w:rPr>
      </w:pPr>
      <w:r>
        <w:rPr>
          <w:rFonts w:hint="eastAsia" w:ascii="楷体" w:hAnsi="楷体" w:eastAsia="楷体" w:cs="楷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159385</wp:posOffset>
                </wp:positionV>
                <wp:extent cx="7264400" cy="10388600"/>
                <wp:effectExtent l="9525" t="0" r="10795" b="1079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4400" cy="10388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474C6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25pt;margin-top:12.55pt;height:818pt;width:572pt;z-index:251660288;v-text-anchor:middle;mso-width-relative:page;mso-height-relative:page;" filled="f" stroked="t" coordsize="21600,21600" o:gfxdata="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1bw3vbAAAACwEAAA8AAAAAAAAAAQAgAAAAIgAAAGRycy9kb3du&#10;cmV2LnhtbFBLAQIUABQAAAAIAIdO4kBNIPFtbgIAAM8EAAAOAAAAAAAAAAEAIAAAACoBAABkcnMv&#10;ZTJvRG9jLnhtbFBLBQYAAAAABgAGAFkBAAAKBgAAAAA=&#10;">
                <v:fill on="f" focussize="0,0"/>
                <v:stroke weight="1.5pt" color="#474C68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478155</wp:posOffset>
                </wp:positionH>
                <wp:positionV relativeFrom="paragraph">
                  <wp:posOffset>1969135</wp:posOffset>
                </wp:positionV>
                <wp:extent cx="0" cy="8314690"/>
                <wp:effectExtent l="9525" t="0" r="15875" b="1651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526655" y="2375535"/>
                          <a:ext cx="0" cy="83146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65pt;margin-top:155.05pt;height:654.7pt;width:0pt;z-index:251662336;mso-width-relative:page;mso-height-relative:page;" filled="f" stroked="t" coordsize="21600,21600" o:gfxdata="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2Ub8nXAAAACgEAAA8AAAAAAAAAAQAgAAAAIgAAAGRycy9kb3ducmV2Lnht&#10;bFBLAQIUABQAAAAIAIdO4kAmf6OQ+gEAAMADAAAOAAAAAAAAAAEAIAAAACYBAABkcnMvZTJvRG9j&#10;LnhtbFBLBQYAAAAABgAGAFkBAACSBQAAAAA=&#10;">
                <v:fill on="f" focussize="0,0"/>
                <v:stroke weight="1.5pt" color="#44546A [321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  <w:lang w:eastAsia="zh-C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4662805</wp:posOffset>
            </wp:positionH>
            <wp:positionV relativeFrom="paragraph">
              <wp:posOffset>386715</wp:posOffset>
            </wp:positionV>
            <wp:extent cx="2835275" cy="1929765"/>
            <wp:effectExtent l="0" t="0" r="14605" b="5715"/>
            <wp:wrapNone/>
            <wp:docPr id="94" name="图片 94" descr="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015"/>
                    <pic:cNvPicPr>
                      <a:picLocks noChangeAspect="1"/>
                    </pic:cNvPicPr>
                  </pic:nvPicPr>
                  <pic:blipFill>
                    <a:blip r:embed="rId4"/>
                    <a:srcRect t="30173" r="24895" b="3368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35275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29210</wp:posOffset>
                </wp:positionV>
                <wp:extent cx="2303780" cy="309880"/>
                <wp:effectExtent l="0" t="0" r="0" b="0"/>
                <wp:wrapNone/>
                <wp:docPr id="85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78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i/>
                                <w:iCs/>
                                <w:color w:val="3B3838" w:themeColor="background2" w:themeShade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i/>
                                <w:iCs/>
                                <w:color w:val="3B3838" w:themeColor="background2" w:themeShade="40"/>
                                <w:lang w:val="en-US" w:eastAsia="zh-CN"/>
                              </w:rPr>
                              <w:t>个人简历/RESUME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394.55pt;margin-top:2.3pt;height:24.4pt;width:181.4pt;z-index:251669504;mso-width-relative:page;mso-height-relative:page;" filled="f" stroked="f" coordsize="21600,21600" o:gfxdata="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fSpJ2wAAAAkBAAAPAAAAAAAAAAEAIAAAACIAAABk&#10;cnMvZG93bnJldi54bWxQSwECFAAUAAAACACHTuJA06yp2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i/>
                          <w:iCs/>
                          <w:color w:val="3B3838" w:themeColor="background2" w:themeShade="4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i/>
                          <w:iCs/>
                          <w:color w:val="3B3838" w:themeColor="background2" w:themeShade="40"/>
                          <w:lang w:val="en-US" w:eastAsia="zh-CN"/>
                        </w:rPr>
                        <w:t>个人简历/RESUME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eastAsia="zh-Hans"/>
        </w:rPr>
        <w:t>、</w:t>
      </w:r>
    </w:p>
    <w:p>
      <w:pPr>
        <w:ind w:left="420" w:leftChars="0" w:firstLine="420" w:firstLineChars="0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417195</wp:posOffset>
                </wp:positionH>
                <wp:positionV relativeFrom="paragraph">
                  <wp:posOffset>110490</wp:posOffset>
                </wp:positionV>
                <wp:extent cx="6818630" cy="1210945"/>
                <wp:effectExtent l="0" t="0" r="13970" b="8255"/>
                <wp:wrapNone/>
                <wp:docPr id="6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630" cy="1210945"/>
                        </a:xfrm>
                        <a:prstGeom prst="rect">
                          <a:avLst/>
                        </a:prstGeom>
                        <a:solidFill>
                          <a:srgbClr val="424B6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Han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15827208080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instrText xml:space="preserve"> HYPERLINK "mailto:邮箱/zuocine@163.com" </w:instrTex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Han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877101981@163.com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Han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合肥市蜀山区信旺华府骏苑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eastAsia" w:eastAsia="微软雅黑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Han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期望薪资：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eastAsia="zh-Han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9000~12000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36"/>
                                <w:lang w:val="en-US" w:eastAsia="zh-Han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期望职位：web前端开发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32.85pt;margin-top:8.7pt;height:95.35pt;width:536.9pt;z-index:251659264;mso-width-relative:page;mso-height-relative:page;" fillcolor="#424B6F" filled="t" stroked="f" coordsize="21600,21600" o:gfxdata="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sACpQNoAAAAK&#10;AQAADwAAAAAAAAABACAAAAAiAAAAZHJzL2Rvd25yZXYueG1sUEsBAhQAFAAAAAgAh07iQPjQwrpT&#10;AgAAkgQAAA4AAAAAAAAAAQAgAAAAK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Han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15827208080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instrText xml:space="preserve"> HYPERLINK "mailto:邮箱/zuocine@163.com"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Han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877101981@163.com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Han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合肥市蜀山区信旺华府骏苑</w:t>
                      </w:r>
                    </w:p>
                    <w:p>
                      <w:pPr>
                        <w:pStyle w:val="2"/>
                        <w:rPr>
                          <w:rFonts w:hint="eastAsia" w:eastAsia="微软雅黑"/>
                          <w:lang w:val="en-US" w:eastAsia="zh-Hans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Han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期望薪资：</w:t>
                      </w:r>
                      <w:r>
                        <w:rPr>
                          <w:rFonts w:hint="default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eastAsia="zh-Han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9000~12000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36"/>
                          <w:lang w:val="en-US" w:eastAsia="zh-Han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期望职位：web前端开发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420" w:leftChars="0" w:firstLine="420" w:firstLineChars="0"/>
        <w:rPr>
          <w:rFonts w:hint="eastAsia" w:ascii="楷体" w:hAnsi="楷体" w:eastAsia="楷体" w:cs="楷体"/>
          <w:sz w:val="36"/>
          <w:szCs w:val="36"/>
          <w:lang w:val="en-US" w:eastAsia="zh-CN"/>
        </w:rPr>
      </w:pPr>
    </w:p>
    <w:p>
      <w:pPr>
        <w:ind w:left="420" w:leftChars="0" w:firstLine="420" w:firstLineChars="0"/>
        <w:rPr>
          <w:rFonts w:hint="eastAsia" w:ascii="楷体" w:hAnsi="楷体" w:eastAsia="楷体" w:cs="楷体"/>
          <w:sz w:val="36"/>
          <w:szCs w:val="36"/>
          <w:lang w:val="en-US" w:eastAsia="zh-CN"/>
        </w:rPr>
      </w:pPr>
    </w:p>
    <w:p>
      <w:pPr>
        <w:ind w:left="420" w:leftChars="0" w:firstLine="420" w:firstLineChars="0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415925</wp:posOffset>
                </wp:positionH>
                <wp:positionV relativeFrom="paragraph">
                  <wp:posOffset>325120</wp:posOffset>
                </wp:positionV>
                <wp:extent cx="1367790" cy="358140"/>
                <wp:effectExtent l="15875" t="8255" r="79375" b="75565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367790" cy="358140"/>
                          <a:chOff x="3270" y="4152"/>
                          <a:chExt cx="2154" cy="564"/>
                        </a:xfrm>
                      </wpg:grpSpPr>
                      <wps:wsp>
                        <wps:cNvPr id="80" name="矩形 5"/>
                        <wps:cNvSpPr/>
                        <wps:spPr>
                          <a:xfrm>
                            <a:off x="3270" y="4164"/>
                            <a:ext cx="2154" cy="552"/>
                          </a:xfrm>
                          <a:prstGeom prst="rect">
                            <a:avLst/>
                          </a:prstGeom>
                          <a:solidFill>
                            <a:srgbClr val="424B6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文本框 11"/>
                        <wps:cNvSpPr txBox="1"/>
                        <wps:spPr>
                          <a:xfrm>
                            <a:off x="3490" y="4152"/>
                            <a:ext cx="1775" cy="5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.75pt;margin-top:25.6pt;height:28.2pt;width:107.7pt;z-index:251667456;mso-width-relative:page;mso-height-relative:page;" coordorigin="3270,4152" coordsize="2154,564" o:gfxdata="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Jwbjv/ZAAAACQEAAA8AAAAAAAAAAQAg&#10;AAAAIgAAAGRycy9kb3ducmV2LnhtbFBLAQIUABQAAAAIAIdO4kCuSfS3nAMAAEQJAAAOAAAAAAAA&#10;AAEAIAAAACgBAABkcnMvZTJvRG9jLnhtbFBLBQYAAAAABgAGAFkBAAA2BwAAAAA=&#10;">
                <o:lock v:ext="edit" aspectratio="f"/>
                <v:rect id="矩形 5" o:spid="_x0000_s1026" o:spt="1" style="position:absolute;left:3270;top:4164;height:552;width:2154;v-text-anchor:middle;" fillcolor="#424B6F" filled="t" stroked="f" coordsize="21600,21600" o:gfxdata="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L1nL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文本框 11" o:spid="_x0000_s1026" o:spt="202" type="#_x0000_t202" style="position:absolute;left:3490;top:4152;height:544;width:1775;" filled="f" stroked="f" coordsize="21600,21600" o:gfxdata="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ieZy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 w:ascii="楷体" w:hAnsi="楷体" w:eastAsia="楷体" w:cs="楷体"/>
          <w:sz w:val="36"/>
          <w:szCs w:val="36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6896735</wp:posOffset>
                </wp:positionV>
                <wp:extent cx="6436360" cy="1762125"/>
                <wp:effectExtent l="0" t="0" r="0" b="0"/>
                <wp:wrapNone/>
                <wp:docPr id="82" name="技能证书-正文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1975" y="8930640"/>
                          <a:ext cx="6436360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  <w:t>有一定的组织能力，有较强的领导组织能力和团队精神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  <w:t>能够和后端进行有效交流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0" w:leftChars="0" w:hanging="420" w:firstLineChars="0"/>
                              <w:textAlignment w:val="baseline"/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  <w:t>对技术有强烈的兴趣，喜欢钻研，有很强的学习能力，解决问题能力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技能证书-正文" o:spid="_x0000_s1026" o:spt="202" type="#_x0000_t202" style="position:absolute;left:0pt;margin-left:40.65pt;margin-top:543.05pt;height:138.75pt;width:506.8pt;z-index:251664384;mso-width-relative:page;mso-height-relative:page;" filled="f" stroked="f" coordsize="21600,21600" o:gfxdata="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Z12bYdsAAAANAQAADwAAAAAAAAABACAAAAAiAAAAZHJzL2Rvd25yZXYueG1sUEsBAhQAFAAAAAgA&#10;h07iQKN8H85bAgAAewQAAA4AAAAAAAAAAQAgAAAAKgEAAGRycy9lMm9Eb2MueG1sUEsFBgAAAAAG&#10;AAYAWQEAAP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 w:line="360" w:lineRule="auto"/>
                        <w:ind w:left="420" w:leftChars="0" w:hanging="420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  <w:t>有一定的组织能力，有较强的领导组织能力和团队精神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 w:line="360" w:lineRule="auto"/>
                        <w:ind w:left="420" w:leftChars="0" w:hanging="420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  <w:t>能够和后端进行有效交流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 w:line="360" w:lineRule="auto"/>
                        <w:ind w:left="420" w:leftChars="0" w:hanging="420" w:firstLineChars="0"/>
                        <w:textAlignment w:val="baseline"/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  <w:t>对技术有强烈的兴趣，喜欢钻研，有很强的学习能力，解决问题能力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6447155</wp:posOffset>
                </wp:positionV>
                <wp:extent cx="1367790" cy="365125"/>
                <wp:effectExtent l="15875" t="8255" r="79375" b="8382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367790" cy="365125"/>
                          <a:chOff x="3270" y="4152"/>
                          <a:chExt cx="2154" cy="564"/>
                        </a:xfrm>
                      </wpg:grpSpPr>
                      <wps:wsp>
                        <wps:cNvPr id="77" name="矩形 5"/>
                        <wps:cNvSpPr/>
                        <wps:spPr>
                          <a:xfrm>
                            <a:off x="3270" y="4164"/>
                            <a:ext cx="2154" cy="552"/>
                          </a:xfrm>
                          <a:prstGeom prst="rect">
                            <a:avLst/>
                          </a:prstGeom>
                          <a:solidFill>
                            <a:srgbClr val="424B6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文本框 11"/>
                        <wps:cNvSpPr txBox="1"/>
                        <wps:spPr>
                          <a:xfrm>
                            <a:off x="3490" y="4152"/>
                            <a:ext cx="1775" cy="5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.15pt;margin-top:507.65pt;height:28.75pt;width:107.7pt;z-index:251668480;mso-width-relative:page;mso-height-relative:page;" coordorigin="3270,4152" coordsize="2154,564" o:gfxdata="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cmi7ldsAAAAMAQAADwAAAAAAAAAB&#10;ACAAAAAiAAAAZHJzL2Rvd25yZXYueG1sUEsBAhQAFAAAAAgAh07iQJ89w1WcAwAARAkAAA4AAAAA&#10;AAAAAQAgAAAAKgEAAGRycy9lMm9Eb2MueG1sUEsFBgAAAAAGAAYAWQEAADgHAAAAAA==&#10;">
                <o:lock v:ext="edit" aspectratio="f"/>
                <v:rect id="矩形 5" o:spid="_x0000_s1026" o:spt="1" style="position:absolute;left:3270;top:4164;height:552;width:2154;v-text-anchor:middle;" fillcolor="#424B6F" filled="t" stroked="f" coordsize="21600,21600" o:gfxdata="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2E7GY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文本框 11" o:spid="_x0000_s1026" o:spt="202" type="#_x0000_t202" style="position:absolute;left:3490;top:4152;height:544;width:1775;" filled="f" stroked="f" coordsize="21600,21600" o:gfxdata="UEsDBAoAAAAAAIdO4kAAAAAAAAAAAAAAAAAEAAAAZHJzL1BLAwQUAAAACACHTuJA6I2gJr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I2gJ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414655</wp:posOffset>
                </wp:positionV>
                <wp:extent cx="6795135" cy="6139815"/>
                <wp:effectExtent l="0" t="0" r="0" b="0"/>
                <wp:wrapNone/>
                <wp:docPr id="1169" name="具备技能-正文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1975" y="6867525"/>
                          <a:ext cx="6795135" cy="6139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掌握</w:t>
                            </w:r>
                            <w:r>
                              <w:rPr>
                                <w:rFonts w:hint="default" w:eastAsia="宋体" w:cs="宋体"/>
                                <w:sz w:val="30"/>
                                <w:szCs w:val="30"/>
                                <w:lang w:eastAsia="zh-Hans"/>
                              </w:rPr>
                              <w:t>HTML</w:t>
                            </w:r>
                            <w:r>
                              <w:rPr>
                                <w:rFonts w:hint="eastAsia" w:eastAsia="宋体" w:cs="宋体"/>
                                <w:sz w:val="30"/>
                                <w:szCs w:val="30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default" w:eastAsia="宋体" w:cs="宋体"/>
                                <w:sz w:val="30"/>
                                <w:szCs w:val="30"/>
                                <w:lang w:eastAsia="zh-Hans"/>
                              </w:rPr>
                              <w:t>CSS</w:t>
                            </w:r>
                            <w:r>
                              <w:rPr>
                                <w:rFonts w:hint="eastAsia" w:eastAsia="宋体" w:cs="宋体"/>
                                <w:sz w:val="30"/>
                                <w:szCs w:val="30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JavaScript，具备扎实的基础知识功底，能够编写出符合团队编码规范的代码，从而提高代码质量，减少</w:t>
                            </w:r>
                            <w:r>
                              <w:rPr>
                                <w:rFonts w:hint="default" w:eastAsia="宋体" w:cs="宋体"/>
                                <w:sz w:val="30"/>
                                <w:szCs w:val="30"/>
                                <w:lang w:eastAsia="zh-Hans"/>
                              </w:rPr>
                              <w:t>B</w:t>
                            </w:r>
                            <w:r>
                              <w:rPr>
                                <w:rFonts w:hint="eastAsia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ug。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熟练掌握flex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eastAsia="zh-Hans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弹性盒子布局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eastAsia="zh-Hans"/>
                              </w:rPr>
                              <w:t xml:space="preserve"> +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rem能够开发出具有良好兼容性的移动端页面，增强用户粘性。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  <w:t>能够独立完成页面布局及页面优化，属性常见的前端缓存、移动端适配、懒加载、SEO优化等技术，具备良好的业务抽象能力，能够运用常见的分析方法解决实际业务问题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掌握SPA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，SSR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应用开发能力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前后端数据交互，ajax的基础原理，跨域的常见解决方案，同时能熟练使用uniapp进行项目开发，可应对uniapp开发中的大部分问题。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熟练掌握</w:t>
                            </w:r>
                            <w:r>
                              <w:rPr>
                                <w:rFonts w:hint="default" w:ascii="宋体" w:hAnsi="宋体" w:eastAsia="宋体" w:cs="宋体"/>
                                <w:kern w:val="0"/>
                                <w:sz w:val="30"/>
                                <w:szCs w:val="30"/>
                                <w:lang w:eastAsia="zh-Hans" w:bidi="ar-SA"/>
                              </w:rPr>
                              <w:t>V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ue全家桶，包括不限于：vuex，vue</w:t>
                            </w:r>
                            <w:r>
                              <w:rPr>
                                <w:rFonts w:hint="default" w:ascii="宋体" w:hAnsi="宋体" w:eastAsia="宋体" w:cs="宋体"/>
                                <w:kern w:val="0"/>
                                <w:sz w:val="30"/>
                                <w:szCs w:val="30"/>
                                <w:lang w:eastAsia="zh-Hans" w:bidi="ar-SA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router，axios，vant，elementui等，开发过多个</w:t>
                            </w:r>
                            <w:r>
                              <w:rPr>
                                <w:rFonts w:hint="default" w:ascii="宋体" w:hAnsi="宋体" w:eastAsia="宋体" w:cs="宋体"/>
                                <w:kern w:val="0"/>
                                <w:sz w:val="30"/>
                                <w:szCs w:val="30"/>
                                <w:lang w:eastAsia="zh-Hans" w:bidi="ar-SA"/>
                              </w:rPr>
                              <w:t>V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ue项目和管理后台，并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了解前端组件化开发思想，有组件化开发经验，有前后端分离开发经验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熟练使用npm包管理工具，git版本控制系统。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对原生微信小程序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的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开发，优化，调试，发布等有经验。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 w:line="360" w:lineRule="auto"/>
                              <w:ind w:left="425" w:leftChars="0" w:hanging="425" w:firstLine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熟悉常见的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30"/>
                                <w:szCs w:val="30"/>
                                <w:lang w:eastAsia="zh-Hans"/>
                              </w:rPr>
                              <w:t>ES6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Hans"/>
                              </w:rPr>
                              <w:t>语法，并能在项目中熟练使用。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具备技能-正文" o:spid="_x0000_s1026" o:spt="202" type="#_x0000_t202" style="position:absolute;left:0pt;margin-left:42.45pt;margin-top:32.65pt;height:483.45pt;width:535.05pt;z-index:251665408;mso-width-relative:page;mso-height-relative:page;" filled="f" stroked="f" coordsize="21600,21600" o:gfxdata="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1iJCd3AAAAAsBAAAPAAAAAAAAAAEAIAAAACIAAABkcnMvZG93bnJldi54bWxQSwECFAAUAAAA&#10;CACHTuJA0Xxbt1wCAAB9BAAADgAAAAAAAAABACAAAAArAQAAZHJzL2Uyb0RvYy54bWxQSwUGAAAA&#10;AAYABgBZAQAA+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eastAsia="宋体" w:cs="宋体"/>
                          <w:sz w:val="30"/>
                          <w:szCs w:val="30"/>
                          <w:lang w:val="en-US" w:eastAsia="zh-Hans"/>
                        </w:rPr>
                        <w:t>掌握</w:t>
                      </w:r>
                      <w:r>
                        <w:rPr>
                          <w:rFonts w:hint="default" w:eastAsia="宋体" w:cs="宋体"/>
                          <w:sz w:val="30"/>
                          <w:szCs w:val="30"/>
                          <w:lang w:eastAsia="zh-Hans"/>
                        </w:rPr>
                        <w:t>HTML</w:t>
                      </w:r>
                      <w:r>
                        <w:rPr>
                          <w:rFonts w:hint="eastAsia" w:eastAsia="宋体" w:cs="宋体"/>
                          <w:sz w:val="30"/>
                          <w:szCs w:val="30"/>
                          <w:lang w:eastAsia="zh-Hans"/>
                        </w:rPr>
                        <w:t>，</w:t>
                      </w:r>
                      <w:r>
                        <w:rPr>
                          <w:rFonts w:hint="default" w:eastAsia="宋体" w:cs="宋体"/>
                          <w:sz w:val="30"/>
                          <w:szCs w:val="30"/>
                          <w:lang w:eastAsia="zh-Hans"/>
                        </w:rPr>
                        <w:t>CSS</w:t>
                      </w:r>
                      <w:r>
                        <w:rPr>
                          <w:rFonts w:hint="eastAsia" w:eastAsia="宋体" w:cs="宋体"/>
                          <w:sz w:val="30"/>
                          <w:szCs w:val="30"/>
                          <w:lang w:eastAsia="zh-Hans"/>
                        </w:rPr>
                        <w:t>，</w:t>
                      </w:r>
                      <w:r>
                        <w:rPr>
                          <w:rFonts w:hint="eastAsia" w:eastAsia="宋体" w:cs="宋体"/>
                          <w:sz w:val="30"/>
                          <w:szCs w:val="30"/>
                          <w:lang w:val="en-US" w:eastAsia="zh-Hans"/>
                        </w:rPr>
                        <w:t>JavaScript，具备扎实的基础知识功底，能够编写出符合团队编码规范的代码，从而提高代码质量，减少</w:t>
                      </w:r>
                      <w:r>
                        <w:rPr>
                          <w:rFonts w:hint="default" w:eastAsia="宋体" w:cs="宋体"/>
                          <w:sz w:val="30"/>
                          <w:szCs w:val="30"/>
                          <w:lang w:eastAsia="zh-Hans"/>
                        </w:rPr>
                        <w:t>B</w:t>
                      </w:r>
                      <w:r>
                        <w:rPr>
                          <w:rFonts w:hint="eastAsia" w:eastAsia="宋体" w:cs="宋体"/>
                          <w:sz w:val="30"/>
                          <w:szCs w:val="30"/>
                          <w:lang w:val="en-US" w:eastAsia="zh-Hans"/>
                        </w:rPr>
                        <w:t>ug。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熟练掌握flex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eastAsia="zh-Hans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弹性盒子布局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eastAsia="zh-Hans"/>
                        </w:rPr>
                        <w:t xml:space="preserve"> + 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rem能够开发出具有良好兼容性的移动端页面，增强用户粘性。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  <w:t>能够独立完成页面布局及页面优化，属性常见的前端缓存、移动端适配、懒加载、SEO优化等技术，具备良好的业务抽象能力，能够运用常见的分析方法解决实际业务问题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掌握SPA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，SSR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应用开发能力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前后端数据交互，ajax的基础原理，跨域的常见解决方案，同时能熟练使用uniapp进行项目开发，可应对uniapp开发中的大部分问题。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熟练掌握</w:t>
                      </w:r>
                      <w:r>
                        <w:rPr>
                          <w:rFonts w:hint="default" w:ascii="宋体" w:hAnsi="宋体" w:eastAsia="宋体" w:cs="宋体"/>
                          <w:kern w:val="0"/>
                          <w:sz w:val="30"/>
                          <w:szCs w:val="30"/>
                          <w:lang w:eastAsia="zh-Hans" w:bidi="ar-SA"/>
                        </w:rPr>
                        <w:t>V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ue全家桶，包括不限于：vuex，vue</w:t>
                      </w:r>
                      <w:r>
                        <w:rPr>
                          <w:rFonts w:hint="default" w:ascii="宋体" w:hAnsi="宋体" w:eastAsia="宋体" w:cs="宋体"/>
                          <w:kern w:val="0"/>
                          <w:sz w:val="30"/>
                          <w:szCs w:val="30"/>
                          <w:lang w:eastAsia="zh-Hans" w:bidi="ar-SA"/>
                        </w:rPr>
                        <w:t>-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router，axios，vant，elementui等，开发过多个</w:t>
                      </w:r>
                      <w:r>
                        <w:rPr>
                          <w:rFonts w:hint="default" w:ascii="宋体" w:hAnsi="宋体" w:eastAsia="宋体" w:cs="宋体"/>
                          <w:kern w:val="0"/>
                          <w:sz w:val="30"/>
                          <w:szCs w:val="30"/>
                          <w:lang w:eastAsia="zh-Hans" w:bidi="ar-SA"/>
                        </w:rPr>
                        <w:t>V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ue项目和管理后台，并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了解前端组件化开发思想，有组件化开发经验，有前后端分离开发经验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熟练使用npm包管理工具，git版本控制系统。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对原生微信小程序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eastAsia="zh-Hans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的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eastAsia="zh-Hans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开发，优化，调试，发布等有经验。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 w:line="360" w:lineRule="auto"/>
                        <w:ind w:left="425" w:leftChars="0" w:hanging="425" w:firstLineChars="0"/>
                        <w:textAlignment w:val="baseline"/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熟悉常见的</w:t>
                      </w:r>
                      <w:r>
                        <w:rPr>
                          <w:rFonts w:hint="default" w:ascii="宋体" w:hAnsi="宋体" w:eastAsia="宋体" w:cs="宋体"/>
                          <w:sz w:val="30"/>
                          <w:szCs w:val="30"/>
                          <w:lang w:eastAsia="zh-Hans"/>
                        </w:rPr>
                        <w:t>ES6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Hans"/>
                        </w:rPr>
                        <w:t>语法，并能在项目中熟练使用。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楷体" w:hAnsi="楷体" w:eastAsia="楷体" w:cs="楷体"/>
          <w:sz w:val="48"/>
          <w:szCs w:val="48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892810</wp:posOffset>
                </wp:positionV>
                <wp:extent cx="6938645" cy="4477385"/>
                <wp:effectExtent l="0" t="0" r="0" b="0"/>
                <wp:wrapNone/>
                <wp:docPr id="83" name="工作经历-正文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1975" y="3907790"/>
                          <a:ext cx="6938645" cy="447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0" w:leftChars="0" w:right="0" w:rightChars="0" w:firstLine="280" w:firstLineChars="1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2019年6月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2021年6月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合肥源学思信息科技有限公司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前端开发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240" w:lineRule="auto"/>
                              <w:ind w:leftChars="0"/>
                              <w:textAlignment w:val="baselin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0" w:leftChars="0" w:right="0" w:rightChars="0" w:firstLine="600" w:firstLineChars="2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公司性质：项目外包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0" w:leftChars="0" w:right="0" w:rightChars="0" w:firstLine="600" w:firstLineChars="2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职位月薪：6500/月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0" w:leftChars="0" w:right="0" w:rightChars="0" w:firstLine="600" w:firstLineChars="2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工作描述：基于 vue 全家桶，vuex，axios，ant-desion 开发公司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的多个外包</w:t>
                            </w:r>
                            <w:r>
                              <w:rPr>
                                <w:rFonts w:hint="default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ab/>
                            </w:r>
                            <w:r>
                              <w:rPr>
                                <w:rFonts w:hint="default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项目，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同时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后端 java 进行接口对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和联调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240" w:lineRule="auto"/>
                              <w:ind w:leftChars="0"/>
                              <w:textAlignment w:val="baseline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0" w:leftChars="0" w:right="0" w:rightChars="0" w:firstLine="280" w:firstLineChars="1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2021年7月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2022年06月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合肥好乾诚网络科技有限公司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24B6F"/>
                                <w:sz w:val="28"/>
                                <w:szCs w:val="32"/>
                                <w:u w:val="none"/>
                                <w:lang w:val="en-US" w:eastAsia="zh-CN"/>
                              </w:rPr>
                              <w:t>前端开发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right="0" w:right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公司性质：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电子商务平台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right="0" w:right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职位月薪：8500/月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0" w:leftChars="0" w:right="0" w:rightChars="0" w:firstLine="600" w:firstLineChars="2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工作描述：在职期间，负责前端页面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开发，调接口，和前端的功能实现等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，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0" w:leftChars="0" w:right="0" w:rightChars="0" w:firstLine="600" w:firstLineChars="2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主要使用uniapp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  <w:t>进行前端开发，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Hans" w:bidi="ar-SA"/>
                              </w:rPr>
                              <w:t>开发完成会打包成app发布到软件商店。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0" w:leftChars="0" w:right="0" w:rightChars="0" w:firstLine="600" w:firstLineChars="2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宋体" w:hAnsi="宋体" w:eastAsia="宋体" w:cs="宋体"/>
                                <w:kern w:val="0"/>
                                <w:sz w:val="30"/>
                                <w:szCs w:val="30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工作经历-正文" o:spid="_x0000_s1026" o:spt="202" type="#_x0000_t202" style="position:absolute;left:0pt;margin-left:22.65pt;margin-top:70.3pt;height:352.55pt;width:546.35pt;z-index:251663360;mso-width-relative:page;mso-height-relative:page;" filled="f" stroked="f" coordsize="21600,21600" o:gfxdata="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2&#10;IS+H2wAAAAsBAAAPAAAAAAAAAAEAIAAAACIAAABkcnMvZG93bnJldi54bWxQSwECFAAUAAAACACH&#10;TuJAqd1AYloCAAB7BAAADgAAAAAAAAABACAAAAAqAQAAZHJzL2Uyb0RvYy54bWxQSwUGAAAAAAYA&#10;BgBZAQAA9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0" w:leftChars="0" w:right="0" w:rightChars="0" w:firstLine="280" w:firstLineChars="1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2019年6月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2021年6月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合肥源学思信息科技有限公司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前端开发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napToGrid w:val="0"/>
                        <w:spacing w:line="240" w:lineRule="auto"/>
                        <w:ind w:leftChars="0"/>
                        <w:textAlignment w:val="baselin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0" w:leftChars="0" w:right="0" w:rightChars="0" w:firstLine="600" w:firstLineChars="20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公司性质：项目外包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0" w:leftChars="0" w:right="0" w:rightChars="0" w:firstLine="600" w:firstLineChars="20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职位月薪：6500/月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0" w:leftChars="0" w:right="0" w:rightChars="0" w:firstLine="600" w:firstLineChars="20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工作描述：基于 vue 全家桶，vuex，axios，ant-desion 开发公司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的多个外包</w:t>
                      </w:r>
                      <w:r>
                        <w:rPr>
                          <w:rFonts w:hint="default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ab/>
                      </w:r>
                      <w:r>
                        <w:rPr>
                          <w:rFonts w:hint="default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项目，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同时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后端 java 进行接口对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和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和联调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napToGrid w:val="0"/>
                        <w:spacing w:line="240" w:lineRule="auto"/>
                        <w:ind w:leftChars="0"/>
                        <w:textAlignment w:val="baseline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0" w:leftChars="0" w:right="0" w:rightChars="0" w:firstLine="280" w:firstLineChars="1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2021年7月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2022年06月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合肥好乾诚网络科技有限公司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24B6F"/>
                          <w:sz w:val="28"/>
                          <w:szCs w:val="32"/>
                          <w:u w:val="none"/>
                          <w:lang w:val="en-US" w:eastAsia="zh-CN"/>
                        </w:rPr>
                        <w:t>前端开发</w:t>
                      </w:r>
                    </w:p>
                    <w:p>
                      <w:pPr>
                        <w:pStyle w:val="2"/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right="0" w:rightChars="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公司性质：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电子商务平台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right="0" w:rightChars="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职位月薪：8500/月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0" w:leftChars="0" w:right="0" w:rightChars="0" w:firstLine="600" w:firstLineChars="20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工作描述：在职期间，负责前端页面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开发，调接口，和前端的功能实现等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，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0" w:leftChars="0" w:right="0" w:rightChars="0" w:firstLine="600" w:firstLineChars="20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主要使用uniapp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  <w:t>进行前端开发，</w:t>
                      </w:r>
                      <w:r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Hans" w:bidi="ar-SA"/>
                        </w:rPr>
                        <w:t>开发完成会打包成app发布到软件商店。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0" w:leftChars="0" w:right="0" w:rightChars="0" w:firstLine="600" w:firstLineChars="200"/>
                        <w:jc w:val="left"/>
                        <w:textAlignment w:val="baseline"/>
                        <w:outlineLvl w:val="9"/>
                        <w:rPr>
                          <w:rFonts w:hint="eastAsia" w:ascii="宋体" w:hAnsi="宋体" w:eastAsia="宋体" w:cs="宋体"/>
                          <w:kern w:val="0"/>
                          <w:sz w:val="30"/>
                          <w:szCs w:val="30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ragraph">
                  <wp:posOffset>504190</wp:posOffset>
                </wp:positionV>
                <wp:extent cx="1367790" cy="358140"/>
                <wp:effectExtent l="15875" t="8255" r="79375" b="7556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367790" cy="358140"/>
                          <a:chOff x="3270" y="4152"/>
                          <a:chExt cx="2154" cy="564"/>
                        </a:xfrm>
                      </wpg:grpSpPr>
                      <wps:wsp>
                        <wps:cNvPr id="74" name="矩形 5"/>
                        <wps:cNvSpPr/>
                        <wps:spPr>
                          <a:xfrm>
                            <a:off x="3270" y="4164"/>
                            <a:ext cx="2154" cy="552"/>
                          </a:xfrm>
                          <a:prstGeom prst="rect">
                            <a:avLst/>
                          </a:prstGeom>
                          <a:solidFill>
                            <a:srgbClr val="424B6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文本框 11"/>
                        <wps:cNvSpPr txBox="1"/>
                        <wps:spPr>
                          <a:xfrm>
                            <a:off x="3490" y="4152"/>
                            <a:ext cx="1775" cy="5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95pt;margin-top:39.7pt;height:28.2pt;width:107.7pt;z-index:251666432;mso-width-relative:page;mso-height-relative:page;" coordorigin="3270,4152" coordsize="2154,564" o:gfxdata="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blQe7toAAAAJAQAADwAAAAAAAAAB&#10;ACAAAAAiAAAAZHJzL2Rvd25yZXYueG1sUEsBAhQAFAAAAAgAh07iQMNPFg2dAwAARAkAAA4AAAAA&#10;AAAAAQAgAAAAKQEAAGRycy9lMm9Eb2MueG1sUEsFBgAAAAAGAAYAWQEAADgHAAAAAA==&#10;">
                <o:lock v:ext="edit" aspectratio="f"/>
                <v:rect id="矩形 5" o:spid="_x0000_s1026" o:spt="1" style="position:absolute;left:3270;top:4164;height:552;width:2154;v-text-anchor:middle;" fillcolor="#424B6F" filled="t" stroked="f" coordsize="21600,21600" o:gfxdata="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Ev7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文本框 11" o:spid="_x0000_s1026" o:spt="202" type="#_x0000_t202" style="position:absolute;left:3490;top:4152;height:544;width:1775;" filled="f" stroked="f" coordsize="21600,21600" o:gfxdata="UEsDBAoAAAAAAIdO4kAAAAAAAAAAAAAAAAAEAAAAZHJzL1BLAwQUAAAACACHTuJABowPu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X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jA+4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159385</wp:posOffset>
                </wp:positionV>
                <wp:extent cx="7264400" cy="10435590"/>
                <wp:effectExtent l="9525" t="9525" r="15875" b="196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4400" cy="104355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474C6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25pt;margin-top:12.55pt;height:821.7pt;width:572pt;z-index:251671552;v-text-anchor:middle;mso-width-relative:page;mso-height-relative:page;" filled="f" stroked="t" coordsize="21600,21600" o:gfxdata="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7uxdq2gAAAAsBAAAPAAAAAAAAAAEAIAAAACIAAABkcnMvZG93bnJl&#10;di54bWxQSwECFAAUAAAACACHTuJAfxVC3G0CAADNBAAADgAAAAAAAAABACAAAAApAQAAZHJzL2Uy&#10;b0RvYy54bWxQSwUGAAAAAAYABgBZAQAACAYAAAAA&#10;">
                <v:fill on="f" focussize="0,0"/>
                <v:stroke weight="1.5pt" color="#474C68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color w:val="262626" w:themeColor="text1" w:themeTint="D9"/>
          <w:sz w:val="36"/>
          <w:szCs w:val="36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color w:val="262626" w:themeColor="text1" w:themeTint="D9"/>
          <w:sz w:val="36"/>
          <w:szCs w:val="36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19050</wp:posOffset>
                </wp:positionV>
                <wp:extent cx="1367790" cy="358140"/>
                <wp:effectExtent l="15875" t="8255" r="89535" b="9080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367790" cy="358140"/>
                          <a:chOff x="3270" y="4152"/>
                          <a:chExt cx="2154" cy="564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3270" y="4164"/>
                            <a:ext cx="2154" cy="552"/>
                          </a:xfrm>
                          <a:prstGeom prst="rect">
                            <a:avLst/>
                          </a:prstGeom>
                          <a:solidFill>
                            <a:srgbClr val="424B6F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文本框 11"/>
                        <wps:cNvSpPr txBox="1"/>
                        <wps:spPr>
                          <a:xfrm>
                            <a:off x="3490" y="4152"/>
                            <a:ext cx="1775" cy="5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Hans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en-US" w:eastAsia="zh-Hans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项目展示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75pt;margin-top:1.5pt;height:28.2pt;width:107.7pt;z-index:251675648;mso-width-relative:page;mso-height-relative:page;" coordorigin="3270,4152" coordsize="2154,564" o:gfxdata="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InTbH9gAAAAHAQAADwAAAAAAAAAB&#10;ACAAAAAiAAAAZHJzL2Rvd25yZXYueG1sUEsBAhQAFAAAAAgAh07iQE+UQ3OfAwAAQAkAAA4AAAAA&#10;AAAAAQAgAAAAJwEAAGRycy9lMm9Eb2MueG1sUEsFBgAAAAAGAAYAWQEAADgHAAAAAA==&#10;">
                <o:lock v:ext="edit" aspectratio="f"/>
                <v:rect id="_x0000_s1026" o:spid="_x0000_s1026" o:spt="1" style="position:absolute;left:3270;top:4164;height:552;width:2154;v-text-anchor:middle;" fillcolor="#424B6F" filled="t" stroked="f" coordsize="21600,21600" o:gfxdata="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81+V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文本框 11" o:spid="_x0000_s1026" o:spt="202" type="#_x0000_t202" style="position:absolute;left:3490;top:4152;height:544;width:1775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Hans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en-US" w:eastAsia="zh-Hans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项目展示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9"/>
        <w:numPr>
          <w:ilvl w:val="0"/>
          <w:numId w:val="0"/>
        </w:numPr>
        <w:snapToGrid w:val="0"/>
        <w:spacing w:line="240" w:lineRule="auto"/>
        <w:textAlignment w:val="baseline"/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</w:rPr>
      </w:pPr>
    </w:p>
    <w:p>
      <w:pPr>
        <w:pStyle w:val="9"/>
        <w:numPr>
          <w:ilvl w:val="0"/>
          <w:numId w:val="0"/>
        </w:numPr>
        <w:snapToGrid w:val="0"/>
        <w:spacing w:line="240" w:lineRule="auto"/>
        <w:ind w:firstLine="700" w:firstLineChars="250"/>
        <w:textAlignment w:val="baseline"/>
        <w:rPr>
          <w:rFonts w:hint="eastAsia" w:ascii="微软雅黑" w:hAnsi="微软雅黑" w:eastAsia="微软雅黑" w:cs="Times New Roman"/>
          <w:b/>
          <w:bCs/>
          <w:kern w:val="24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</w:rPr>
        <w:t>项目一：</w:t>
      </w: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  <w:t>合肥云艺化科技有限公司（官网）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项目周期：1个月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技术范围：HTML, CSS, JS, 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jquery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项目地址：http://www.yyhvr.cn/ 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负责职位：负责前端页面的编写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项目描述：基于js+jquery写的一个pc端官网的页面，主要做VR安全体验产品，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VR虚拟现实技术和互联网技术相结合，优化传统安全培训模式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。</w:t>
      </w:r>
    </w:p>
    <w:p>
      <w:pPr>
        <w:pStyle w:val="9"/>
        <w:snapToGrid w:val="0"/>
        <w:spacing w:line="240" w:lineRule="auto"/>
        <w:ind w:left="0" w:leftChars="0" w:firstLine="440" w:firstLineChars="200"/>
        <w:textAlignment w:val="baseline"/>
        <w:rPr>
          <w:rFonts w:hint="eastAsia" w:ascii="微软雅黑" w:hAnsi="微软雅黑" w:eastAsia="微软雅黑" w:cs="Times New Roman"/>
          <w:b/>
          <w:bCs/>
          <w:kern w:val="24"/>
          <w:sz w:val="22"/>
          <w:szCs w:val="22"/>
        </w:rPr>
      </w:pPr>
    </w:p>
    <w:p>
      <w:pPr>
        <w:pStyle w:val="9"/>
        <w:numPr>
          <w:ilvl w:val="0"/>
          <w:numId w:val="0"/>
        </w:numPr>
        <w:snapToGrid w:val="0"/>
        <w:spacing w:line="240" w:lineRule="auto"/>
        <w:ind w:firstLine="840" w:firstLineChars="300"/>
        <w:textAlignment w:val="baseline"/>
        <w:rPr>
          <w:rFonts w:hint="default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  <w:t>项目二：</w:t>
      </w: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Hans"/>
        </w:rPr>
        <w:t>安庆政府的</w:t>
      </w: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  <w:t>文明实践新平台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项目周期：3个月</w:t>
      </w:r>
      <w:bookmarkStart w:id="0" w:name="_GoBack"/>
      <w:bookmarkEnd w:id="0"/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技术范围：以vue2为主，ui使用element。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项目地址：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政府内网项目，无法提供。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负责职位：负责前端页面的编写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项目描述：文稿类型的后台，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使用动态路由实现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审核流程和权限管理（侧边栏权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default" w:ascii="宋体" w:hAnsi="宋体" w:eastAsia="宋体" w:cs="宋体"/>
          <w:kern w:val="0"/>
          <w:sz w:val="30"/>
          <w:szCs w:val="30"/>
          <w:lang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限和按钮权限），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封装axios实现网络请求，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element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实现后台管理的布局等</w:t>
      </w:r>
      <w:r>
        <w:rPr>
          <w:rFonts w:hint="default" w:ascii="宋体" w:hAnsi="宋体" w:eastAsia="宋体" w:cs="宋体"/>
          <w:kern w:val="0"/>
          <w:sz w:val="30"/>
          <w:szCs w:val="30"/>
          <w:lang w:eastAsia="zh-Hans" w:bidi="ar-SA"/>
        </w:rPr>
        <w:t>..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主要功能是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当地政府在后台推送稿件配合app展示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。</w:t>
      </w:r>
    </w:p>
    <w:p>
      <w:pPr>
        <w:pStyle w:val="9"/>
        <w:snapToGrid w:val="0"/>
        <w:spacing w:line="240" w:lineRule="auto"/>
        <w:ind w:left="437" w:leftChars="208" w:firstLine="420" w:firstLineChars="0"/>
        <w:textAlignment w:val="baseline"/>
        <w:rPr>
          <w:rFonts w:hint="eastAsia" w:ascii="微软雅黑" w:hAnsi="微软雅黑" w:eastAsia="微软雅黑" w:cs="Times New Roman"/>
          <w:b w:val="0"/>
          <w:bCs w:val="0"/>
          <w:kern w:val="24"/>
          <w:sz w:val="22"/>
          <w:szCs w:val="22"/>
          <w:lang w:val="en-US" w:eastAsia="zh-CN"/>
        </w:rPr>
      </w:pPr>
    </w:p>
    <w:p>
      <w:pPr>
        <w:pStyle w:val="9"/>
        <w:snapToGrid w:val="0"/>
        <w:spacing w:line="240" w:lineRule="auto"/>
        <w:ind w:left="0" w:leftChars="0" w:firstLine="0" w:firstLineChars="0"/>
        <w:textAlignment w:val="baseline"/>
        <w:rPr>
          <w:rFonts w:hint="eastAsia" w:ascii="微软雅黑" w:hAnsi="微软雅黑" w:eastAsia="微软雅黑" w:cs="微软雅黑"/>
          <w:kern w:val="24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154940</wp:posOffset>
                </wp:positionV>
                <wp:extent cx="7264400" cy="10388600"/>
                <wp:effectExtent l="9525" t="9525" r="10795" b="1079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4400" cy="10388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474C6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1pt;margin-top:12.2pt;height:818pt;width:572pt;z-index:251672576;v-text-anchor:middle;mso-width-relative:page;mso-height-relative:page;" filled="f" stroked="t" coordsize="21600,21600" o:gfxdata="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qR/Z3dsAAAALAQAADwAAAAAAAAABACAAAAAiAAAAZHJzL2Rvd25y&#10;ZXYueG1sUEsBAhQAFAAAAAgAh07iQEj4V2htAgAAzQQAAA4AAAAAAAAAAQAgAAAAKgEAAGRycy9l&#10;Mm9Eb2MueG1sUEsFBgAAAAAGAAYAWQEAAAkGAAAAAA==&#10;">
                <v:fill on="f" focussize="0,0"/>
                <v:stroke weight="1.5pt" color="#474C68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pStyle w:val="9"/>
        <w:snapToGrid w:val="0"/>
        <w:spacing w:line="240" w:lineRule="auto"/>
        <w:ind w:left="437" w:leftChars="208" w:firstLine="0" w:firstLineChars="0"/>
        <w:textAlignment w:val="baseline"/>
        <w:rPr>
          <w:rFonts w:hint="eastAsia" w:ascii="微软雅黑" w:hAnsi="微软雅黑" w:eastAsia="微软雅黑" w:cs="微软雅黑"/>
          <w:kern w:val="24"/>
          <w:sz w:val="22"/>
          <w:szCs w:val="22"/>
          <w:lang w:val="en-US" w:eastAsia="zh-CN"/>
        </w:rPr>
      </w:pPr>
    </w:p>
    <w:p>
      <w:pPr>
        <w:pStyle w:val="9"/>
        <w:numPr>
          <w:ilvl w:val="0"/>
          <w:numId w:val="0"/>
        </w:numPr>
        <w:snapToGrid w:val="0"/>
        <w:spacing w:line="240" w:lineRule="auto"/>
        <w:ind w:firstLine="840" w:firstLineChars="300"/>
        <w:textAlignment w:val="baseline"/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</w:pPr>
    </w:p>
    <w:p>
      <w:pPr>
        <w:pStyle w:val="9"/>
        <w:numPr>
          <w:ilvl w:val="0"/>
          <w:numId w:val="0"/>
        </w:numPr>
        <w:snapToGrid w:val="0"/>
        <w:spacing w:line="240" w:lineRule="auto"/>
        <w:ind w:firstLine="840" w:firstLineChars="300"/>
        <w:textAlignment w:val="baseline"/>
        <w:rPr>
          <w:rFonts w:hint="default" w:ascii="微软雅黑" w:hAnsi="微软雅黑" w:eastAsia="微软雅黑" w:cs="Times New Roman"/>
          <w:b/>
          <w:bCs/>
          <w:kern w:val="24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  <w:t>项目三：安庆师范（手机app）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项目周期：2个月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技术范围：以uniapp为主开发的app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项目地址：http://www.pc6.com/az/361362.html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负责职位：参与负责前端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开发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项目描述：以uniapp为主开发的app，首页tabbar主页面使用nvue，子页面使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用vue。该app兼容了市面上绝大部分手机，安卓，苹果，也有一套h5。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为安庆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师范大学量身定制的一款app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提供一个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可以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随时随地了解学校动态和个人信息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的窗口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，学校管理员可在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后台推送动态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，通知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然后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app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负责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展示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同时还提供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了个人课表、教学信息、教师信息、学生信息、评教信息、学生成绩等教学相关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的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功能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。</w:t>
      </w:r>
    </w:p>
    <w:p>
      <w:pPr>
        <w:pStyle w:val="9"/>
        <w:snapToGrid w:val="0"/>
        <w:spacing w:line="240" w:lineRule="auto"/>
        <w:ind w:left="437" w:leftChars="208" w:firstLine="0" w:firstLineChars="0"/>
        <w:textAlignment w:val="baseline"/>
        <w:rPr>
          <w:rFonts w:hint="eastAsia" w:ascii="微软雅黑" w:hAnsi="微软雅黑" w:eastAsia="微软雅黑" w:cs="微软雅黑"/>
          <w:sz w:val="22"/>
          <w:szCs w:val="22"/>
        </w:rPr>
      </w:pPr>
    </w:p>
    <w:p>
      <w:pPr>
        <w:pStyle w:val="9"/>
        <w:numPr>
          <w:ilvl w:val="0"/>
          <w:numId w:val="0"/>
        </w:numPr>
        <w:snapToGrid w:val="0"/>
        <w:spacing w:line="240" w:lineRule="auto"/>
        <w:ind w:firstLine="840" w:firstLineChars="300"/>
        <w:textAlignment w:val="baseline"/>
        <w:rPr>
          <w:rFonts w:hint="default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  <w:t>项目四：橱窗优选</w:t>
      </w: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Hans"/>
        </w:rPr>
        <w:t>电商</w:t>
      </w:r>
      <w:r>
        <w:rPr>
          <w:rFonts w:hint="eastAsia" w:ascii="微软雅黑" w:hAnsi="微软雅黑" w:eastAsia="微软雅黑" w:cs="Times New Roman"/>
          <w:b/>
          <w:bCs/>
          <w:kern w:val="24"/>
          <w:sz w:val="28"/>
          <w:szCs w:val="28"/>
          <w:lang w:val="en-US" w:eastAsia="zh-CN"/>
        </w:rPr>
        <w:t>app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项目周期：到离职为止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技术范围：uniapp 打包android</w:t>
      </w:r>
      <w:r>
        <w:rPr>
          <w:rFonts w:hint="default" w:ascii="宋体" w:hAnsi="宋体" w:eastAsia="宋体" w:cs="宋体"/>
          <w:kern w:val="0"/>
          <w:sz w:val="30"/>
          <w:szCs w:val="30"/>
          <w:lang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 i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os</w:t>
      </w:r>
    </w:p>
    <w:p>
      <w:pPr>
        <w:keepNext w:val="0"/>
        <w:keepLines w:val="0"/>
        <w:widowControl/>
        <w:suppressLineNumbers w:val="0"/>
        <w:ind w:firstLine="1050" w:firstLineChars="35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项目地址：软件商店</w:t>
      </w:r>
      <w:r>
        <w:rPr>
          <w:rFonts w:hint="default" w:ascii="宋体" w:hAnsi="宋体" w:eastAsia="宋体" w:cs="宋体"/>
          <w:kern w:val="0"/>
          <w:sz w:val="30"/>
          <w:szCs w:val="30"/>
          <w:lang w:eastAsia="zh-Hans" w:bidi="ar-SA"/>
        </w:rPr>
        <w:t xml:space="preserve"> &amp; 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instrText xml:space="preserve"> HYPERLINK "https://www.apple.com/au/ios/app-store/" </w:instrTex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kern w:val="0"/>
          <w:sz w:val="30"/>
          <w:szCs w:val="30"/>
          <w:lang w:val="en-US" w:eastAsia="zh-Hans" w:bidi="ar-SA"/>
        </w:rPr>
        <w:t>App Store</w:t>
      </w:r>
      <w:r>
        <w:rPr>
          <w:rFonts w:hint="default" w:ascii="宋体" w:hAnsi="宋体" w:eastAsia="宋体" w:cs="宋体"/>
          <w:kern w:val="0"/>
          <w:sz w:val="30"/>
          <w:szCs w:val="30"/>
          <w:lang w:val="en-US" w:eastAsia="zh-CN" w:bidi="ar-SA"/>
        </w:rPr>
        <w:fldChar w:fldCharType="end"/>
      </w:r>
      <w:r>
        <w:rPr>
          <w:rFonts w:hint="default" w:ascii="宋体" w:hAnsi="宋体" w:eastAsia="宋体" w:cs="宋体"/>
          <w:kern w:val="0"/>
          <w:sz w:val="30"/>
          <w:szCs w:val="30"/>
          <w:lang w:val="en-US" w:eastAsia="zh-CN" w:bidi="ar-SA"/>
        </w:rPr>
        <w:t> 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都可下载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负责职位：负责前端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开发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项目描述：做</w:t>
      </w:r>
      <w:r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  <w:lang w:val="en-US" w:eastAsia="zh-CN" w:bidi="ar-SA"/>
        </w:rPr>
        <w:t>自己的产品，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用户可以在橱窗优选app选购商品，是一款线上购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>物商品，优质的商品，涵盖衣食住行，正品保证，上新的速度非常快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。使用unia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pp进行开发，用到条件编译判断不同平台，部分页面使用nvue开发，并实现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Hans" w:bidi="ar-SA"/>
        </w:rPr>
        <w:t>nvue和vue的通讯。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</w:pPr>
    </w:p>
    <w:p>
      <w:pPr>
        <w:pStyle w:val="2"/>
        <w:rPr>
          <w:rFonts w:hint="eastAsia" w:ascii="楷体" w:hAnsi="楷体" w:eastAsia="楷体" w:cs="楷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 w:leftChars="0" w:right="0" w:rightChars="0" w:firstLine="420" w:firstLineChars="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color w:val="262626" w:themeColor="text1" w:themeTint="D9"/>
          <w:sz w:val="36"/>
          <w:szCs w:val="36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262626" w:themeColor="text1" w:themeTint="D9"/>
          <w:sz w:val="36"/>
          <w:szCs w:val="36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教育背景</w:t>
      </w:r>
    </w:p>
    <w:p>
      <w:pPr>
        <w:pStyle w:val="9"/>
        <w:snapToGrid w:val="0"/>
        <w:spacing w:line="240" w:lineRule="auto"/>
        <w:ind w:firstLine="990" w:firstLineChars="450"/>
        <w:textAlignment w:val="baseline"/>
        <w:rPr>
          <w:rFonts w:hint="eastAsia" w:ascii="微软雅黑" w:hAnsi="微软雅黑" w:eastAsia="微软雅黑" w:cs="Times New Roman"/>
          <w:b w:val="0"/>
          <w:bCs w:val="0"/>
          <w:kern w:val="24"/>
          <w:sz w:val="22"/>
          <w:szCs w:val="2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left="0" w:leftChars="0" w:right="0" w:rightChars="0" w:firstLine="1017" w:firstLineChars="339"/>
        <w:jc w:val="left"/>
        <w:textAlignment w:val="baseline"/>
        <w:outlineLvl w:val="9"/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  <w:lang w:val="en-US" w:eastAsia="zh-CN" w:bidi="ar-SA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  <w:lang w:val="en-US" w:eastAsia="zh-CN" w:bidi="ar-SA"/>
        </w:rPr>
        <w:t>湖北第二师范学院</w:t>
      </w:r>
      <w:r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  <w:lang w:val="en-US" w:eastAsia="zh-CN" w:bidi="ar-SA"/>
        </w:rPr>
        <w:tab/>
      </w:r>
      <w:r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  <w:lang w:val="en-US" w:eastAsia="zh-CN" w:bidi="ar-SA"/>
        </w:rPr>
        <w:t xml:space="preserve"> 2016.9-2019.</w:t>
      </w:r>
    </w:p>
    <w:p>
      <w:pPr>
        <w:spacing w:line="240" w:lineRule="auto"/>
        <w:jc w:val="both"/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C16203"/>
    <w:multiLevelType w:val="singleLevel"/>
    <w:tmpl w:val="E4C1620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5A5AB51"/>
    <w:multiLevelType w:val="singleLevel"/>
    <w:tmpl w:val="75A5AB5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44309"/>
    <w:rsid w:val="078D79F6"/>
    <w:rsid w:val="1CC5CDA9"/>
    <w:rsid w:val="31C82D68"/>
    <w:rsid w:val="3B2D28B1"/>
    <w:rsid w:val="3EC56297"/>
    <w:rsid w:val="42311F2D"/>
    <w:rsid w:val="4F97ED3D"/>
    <w:rsid w:val="4FF82D9B"/>
    <w:rsid w:val="53EE8814"/>
    <w:rsid w:val="54623B4A"/>
    <w:rsid w:val="561325BE"/>
    <w:rsid w:val="56582F2A"/>
    <w:rsid w:val="5DFEC867"/>
    <w:rsid w:val="5E976446"/>
    <w:rsid w:val="5EE77942"/>
    <w:rsid w:val="5FFFB691"/>
    <w:rsid w:val="64485EE4"/>
    <w:rsid w:val="65FB16AB"/>
    <w:rsid w:val="66F767BF"/>
    <w:rsid w:val="6A666AE3"/>
    <w:rsid w:val="6CCA3E36"/>
    <w:rsid w:val="6CDBE767"/>
    <w:rsid w:val="6F244309"/>
    <w:rsid w:val="6FFF798E"/>
    <w:rsid w:val="73F08E26"/>
    <w:rsid w:val="75FE1491"/>
    <w:rsid w:val="77AF373F"/>
    <w:rsid w:val="77CF4D74"/>
    <w:rsid w:val="79F70416"/>
    <w:rsid w:val="7A9B872E"/>
    <w:rsid w:val="7B6DC0BB"/>
    <w:rsid w:val="7CFFDBCB"/>
    <w:rsid w:val="7DDFB8DB"/>
    <w:rsid w:val="7F5E0148"/>
    <w:rsid w:val="7FEF9C5E"/>
    <w:rsid w:val="7FF36963"/>
    <w:rsid w:val="7FF393F7"/>
    <w:rsid w:val="7FF8A617"/>
    <w:rsid w:val="7FFB6636"/>
    <w:rsid w:val="7FFD19F2"/>
    <w:rsid w:val="8DF149FD"/>
    <w:rsid w:val="96F79997"/>
    <w:rsid w:val="AEEF54AB"/>
    <w:rsid w:val="B62F5B3B"/>
    <w:rsid w:val="B65EE891"/>
    <w:rsid w:val="B9FD2378"/>
    <w:rsid w:val="BFFCC0FB"/>
    <w:rsid w:val="C4EBC70B"/>
    <w:rsid w:val="D95D990A"/>
    <w:rsid w:val="DFFB9A2C"/>
    <w:rsid w:val="EB7F8CD0"/>
    <w:rsid w:val="EFEF32FA"/>
    <w:rsid w:val="EFFEAEF6"/>
    <w:rsid w:val="F1FF101C"/>
    <w:rsid w:val="F7EF1063"/>
    <w:rsid w:val="F7FCA163"/>
    <w:rsid w:val="F9DFA1B6"/>
    <w:rsid w:val="FAEC554E"/>
    <w:rsid w:val="FD5E84E9"/>
    <w:rsid w:val="FE6F6F9A"/>
    <w:rsid w:val="FECE938B"/>
    <w:rsid w:val="FEFBAFFA"/>
    <w:rsid w:val="FF3F5D1F"/>
    <w:rsid w:val="FF568B7D"/>
    <w:rsid w:val="FF7FB247"/>
    <w:rsid w:val="FFBD22DF"/>
    <w:rsid w:val="FFDB355D"/>
    <w:rsid w:val="FFE30C8F"/>
    <w:rsid w:val="FFFD3954"/>
    <w:rsid w:val="FFFF9F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my\Library\Containers\com.kingsoft.wpsoffice.mac\Data\C:\Users\87710\AppData\Roaming\Kingsoft\office6\templates\download\3355a920-dc62-4c18-8b99-79c3f8a4e2cf\&#25991;&#33402;&#31616;&#32422;&#39118;&#31616;&#21382;&#22871;&#35013;&#65288;&#23553;&#38754;+&#33258;&#33616;&#20449;&#33539;&#25991;&#65289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文艺简约风简历套装（封面+自荐信范文）.docx</Template>
  <Pages>4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2022-06-25T19:50:00Z</dcterms:created>
  <dc:creator>ORZ</dc:creator>
  <cp:lastModifiedBy>ORZ</cp:lastModifiedBy>
  <dcterms:modified xsi:type="dcterms:W3CDTF">2022-07-16T05:46:02Z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2052-11.1.0.10361</vt:lpwstr>
  </property>
  <property fmtid="{D5CDD505-2E9C-101B-9397-08002B2CF9AE}" pid="3" name="KSOTemplateKey">
    <vt:lpwstr>1.0_mT9hoGEvgs8haIi1HXnka2/3Cp3wb57lVDBn0VRsat19i5mbC5FRkEO0WNmYHSfsPSN3RlUze3b8ZU/QVNp4MA==</vt:lpwstr>
  </property>
  <property fmtid="{D5CDD505-2E9C-101B-9397-08002B2CF9AE}" pid="4" name="KSOTemplateUUID">
    <vt:lpwstr>v1.0_mb_/7F4XK71gRAPxTUNTKTqeA==</vt:lpwstr>
  </property>
  <property fmtid="{D5CDD505-2E9C-101B-9397-08002B2CF9AE}" pid="5" name="ICV">
    <vt:lpwstr>BF54FA9B76D647188085DEC417354A0F</vt:lpwstr>
  </property>
</Properties>
</file>