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2F2F2"/>
  <w:body>
    <w:p w:rsidR="00A3731E" w:rsidRDefault="00197683">
      <w:pPr>
        <w:rPr>
          <w:rFonts w:hint="eastAsia"/>
        </w:rPr>
      </w:pPr>
      <w:r>
        <w:rPr>
          <w:rFonts w:hint="eastAsia"/>
          <w:noProof/>
        </w:rPr>
        <w:drawing>
          <wp:anchor distT="0" distB="0" distL="114300" distR="114300" simplePos="0" relativeHeight="251643392" behindDoc="0" locked="0" layoutInCell="1" allowOverlap="1">
            <wp:simplePos x="0" y="0"/>
            <wp:positionH relativeFrom="column">
              <wp:posOffset>-213360</wp:posOffset>
            </wp:positionH>
            <wp:positionV relativeFrom="paragraph">
              <wp:posOffset>-151765</wp:posOffset>
            </wp:positionV>
            <wp:extent cx="7564120" cy="10709910"/>
            <wp:effectExtent l="0" t="0" r="10160" b="3810"/>
            <wp:wrapNone/>
            <wp:docPr id="3" name="图片 3" descr="20140325083501_63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20140325083501_63731"/>
                    <pic:cNvPicPr>
                      <a:picLocks noChangeAspect="1"/>
                    </pic:cNvPicPr>
                  </pic:nvPicPr>
                  <pic:blipFill>
                    <a:blip r:embed="rId9"/>
                    <a:stretch>
                      <a:fillRect/>
                    </a:stretch>
                  </pic:blipFill>
                  <pic:spPr>
                    <a:xfrm>
                      <a:off x="0" y="0"/>
                      <a:ext cx="7564120" cy="10709910"/>
                    </a:xfrm>
                    <a:prstGeom prst="rect">
                      <a:avLst/>
                    </a:prstGeom>
                  </pic:spPr>
                </pic:pic>
              </a:graphicData>
            </a:graphic>
          </wp:anchor>
        </w:drawing>
      </w:r>
    </w:p>
    <w:p w:rsidR="00A3731E" w:rsidRDefault="00A3731E">
      <w:pPr>
        <w:rPr>
          <w:rFonts w:hint="eastAsia"/>
        </w:rPr>
        <w:sectPr w:rsidR="00A3731E">
          <w:pgSz w:w="11906" w:h="16838"/>
          <w:pgMar w:top="238" w:right="340" w:bottom="249" w:left="340" w:header="851" w:footer="992" w:gutter="0"/>
          <w:cols w:space="720"/>
          <w:docGrid w:type="lines" w:linePitch="312"/>
        </w:sectPr>
      </w:pPr>
    </w:p>
    <w:p w:rsidR="00A3731E" w:rsidRDefault="00354A7F">
      <w:pPr>
        <w:rPr>
          <w:rFonts w:hint="eastAsia"/>
        </w:rPr>
      </w:pPr>
      <w:r>
        <w:rPr>
          <w:rFonts w:hint="eastAsia"/>
        </w:rPr>
        <w:lastRenderedPageBreak/>
        <w:pict>
          <v:rect id="矩形 13" o:spid="_x0000_s1060" style="position:absolute;left:0;text-align:left;margin-left:-17.7pt;margin-top:-12.8pt;width:211.1pt;height:849.35pt;z-index:251645440;mso-width-relative:page;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" fillcolor="#adb9ca" stroked="f" strokeweight="1pt">
            <v:path arrowok="t"/>
          </v:rect>
        </w:pict>
      </w:r>
      <w:r>
        <w:rPr>
          <w:rFonts w:hint="eastAsia"/>
        </w:rPr>
        <w:pict>
          <v:shapetype id="_x0000_t202" coordsize="21600,21600" o:spt="202" path="m,l,21600r21600,l21600,xe">
            <v:stroke joinstyle="miter"/>
            <v:path gradientshapeok="t" o:connecttype="rect"/>
          </v:shapetype>
          <v:shape id="文本框 19" o:spid="_x0000_s1034" type="#_x0000_t202" style="position:absolute;left:0;text-align:left;margin-left:310.05pt;margin-top:11.95pt;width:172.85pt;height:69.6pt;z-index:251646464;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" filled="f" stroked="f">
            <v:path arrowok="t"/>
            <v:textbox style="mso-fit-shape-to-text:t">
              <w:txbxContent>
                <w:p w:rsidR="00A3731E" w:rsidRDefault="00197683">
                  <w:pPr>
                    <w:pStyle w:val="a5"/>
                    <w:spacing w:before="0" w:beforeAutospacing="0" w:after="0" w:afterAutospacing="0"/>
                    <w:textAlignment w:val="baseline"/>
                  </w:pPr>
                  <w:r>
                    <w:rPr>
                      <w:rFonts w:ascii="造字工房力黑（非商用）常规体" w:eastAsia="造字工房力黑（非商用）常规体" w:cs="Times New Roman" w:hint="eastAsia"/>
                      <w:color w:val="000000"/>
                      <w:kern w:val="24"/>
                      <w:sz w:val="73"/>
                      <w:szCs w:val="73"/>
                    </w:rPr>
                    <w:t>求职简历</w:t>
                  </w:r>
                </w:p>
              </w:txbxContent>
            </v:textbox>
          </v:shape>
        </w:pict>
      </w:r>
      <w:r w:rsidR="00197683">
        <w:rPr>
          <w:rFonts w:hint="eastAsia"/>
        </w:rPr>
        <w:t xml:space="preserve">            </w:t>
      </w:r>
    </w:p>
    <w:p w:rsidR="00A3731E" w:rsidRDefault="00A3731E">
      <w:pPr>
        <w:rPr>
          <w:rFonts w:hint="eastAsia"/>
        </w:rPr>
      </w:pPr>
    </w:p>
    <w:p w:rsidR="00A3731E" w:rsidRDefault="00354A7F">
      <w:pPr>
        <w:rPr>
          <w:rFonts w:hint="eastAsia"/>
        </w:rPr>
        <w:sectPr w:rsidR="00A3731E">
          <w:pgSz w:w="11906" w:h="16838"/>
          <w:pgMar w:top="238" w:right="340" w:bottom="249" w:left="340" w:header="851" w:footer="992" w:gutter="0"/>
          <w:cols w:space="720"/>
          <w:docGrid w:type="lines" w:linePitch="312"/>
        </w:sectPr>
      </w:pPr>
      <w:r>
        <w:rPr>
          <w:rFonts w:hint="eastAsia"/>
        </w:rPr>
        <w:pict>
          <v:group id="Group 50" o:spid="_x0000_s1074" style="position:absolute;left:0;text-align:left;margin-left:193.5pt;margin-top:307pt;width:398.5pt;height:38.4pt;z-index:251650560" coordorigin="4191,4217" coordsize="7970,768"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">
            <v:rect id="矩形 22" o:spid="_x0000_s1075" style="position:absolute;left:4191;top:4375;width:7970;height:477;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" stroked="f" strokeweight="1p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等腰三角形 28" o:spid="_x0000_s1076" type="#_x0000_t5" style="position:absolute;left:4099;top:4545;width:355;height:141;rotation:90;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" fillcolor="#8496b0" strokecolor="#8496b0" strokeweight="2.25pt"/>
            <v:shape id="文本框 33" o:spid="_x0000_s1077" type="#_x0000_t202" style="position:absolute;left:7083;top:4217;width:1652;height:768"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Kg2c4wgAA&#10;ANsAAAAPAAAAZHJzL2Rvd25yZXYueG1sRI9Ba8MwDIXvg/0Ho8Juq9PBysjqltJ10MMu7bK7iNU4&#10;NJZDrDbpv58Og90k3tN7n1abKXbmRkNuEztYzAswxHXyLTcOqu/P5zcwWZA9donJwZ0ybNaPDyss&#10;fRr5SLeTNEZDOJfoIIj0pbW5DhQxz1NPrNo5DRFF16GxfsBRw2NnX4piaSO2rA0Be9oFqi+na3Qg&#10;4reLe7WP+fAzfX2MoahfsXLuaTZt38EITfJv/rs+eMVXev1FB7DrX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MqDZzjCAAAA2wAAAA8AAAAAAAAAAAAAAAAAlwIAAGRycy9kb3du&#10;cmV2LnhtbFBLBQYAAAAABAAEAPUAAACGAwAAAAA=&#10;" filled="f" stroked="f">
              <v:textbox style="mso-fit-shape-to-text:t">
                <w:txbxContent>
                  <w:p w:rsidR="00A3731E" w:rsidRDefault="00197683">
                    <w:pPr>
                      <w:pStyle w:val="a5"/>
                      <w:spacing w:before="0" w:beforeAutospacing="0" w:after="0" w:afterAutospacing="0"/>
                      <w:textAlignment w:val="baseline"/>
                    </w:pPr>
                    <w:r>
                      <w:rPr>
                        <w:rFonts w:ascii="微软雅黑" w:eastAsia="微软雅黑" w:hAnsi="微软雅黑" w:cs="Times New Roman" w:hint="eastAsia"/>
                        <w:color w:val="2F5496"/>
                        <w:kern w:val="24"/>
                        <w:sz w:val="33"/>
                        <w:szCs w:val="33"/>
                      </w:rPr>
                      <w:t>求职意向</w:t>
                    </w:r>
                  </w:p>
                </w:txbxContent>
              </v:textbox>
            </v:shape>
          </v:group>
        </w:pict>
      </w:r>
      <w:r>
        <w:rPr>
          <w:rFonts w:hint="eastAsia"/>
        </w:rPr>
        <w:pict>
          <v:rect id="_x0000_s1085" style="position:absolute;left:0;text-align:left;margin-left:230.05pt;margin-top:351.65pt;width:334.95pt;height:99.85pt;z-index:251656704;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" filled="f" stroked="f">
            <v:path arrowok="t"/>
            <v:textbox style="mso-fit-shape-to-text:t">
              <w:txbxContent>
                <w:p w:rsidR="00A3731E" w:rsidRDefault="00197683">
                  <w:pPr>
                    <w:pStyle w:val="a5"/>
                    <w:snapToGrid w:val="0"/>
                    <w:spacing w:before="0" w:beforeAutospacing="0" w:after="0" w:afterAutospacing="0" w:line="360" w:lineRule="auto"/>
                    <w:textAlignment w:val="baseline"/>
                  </w:pPr>
                  <w:r>
                    <w:rPr>
                      <w:rFonts w:ascii="微软雅黑" w:eastAsia="微软雅黑" w:hAnsi="微软雅黑" w:cs="Times New Roman" w:hint="eastAsia"/>
                      <w:color w:val="000000"/>
                      <w:kern w:val="24"/>
                    </w:rPr>
                    <w:t xml:space="preserve">期望职位：前端开发                    </w:t>
                  </w:r>
                </w:p>
                <w:p w:rsidR="00A3731E" w:rsidRDefault="00197683">
                  <w:pPr>
                    <w:pStyle w:val="a5"/>
                    <w:snapToGrid w:val="0"/>
                    <w:spacing w:before="0" w:beforeAutospacing="0" w:after="0" w:afterAutospacing="0" w:line="360" w:lineRule="auto"/>
                    <w:textAlignment w:val="baseline"/>
                    <w:rPr>
                      <w:rFonts w:ascii="微软雅黑" w:eastAsia="微软雅黑" w:hAnsi="微软雅黑" w:cs="Times New Roman"/>
                      <w:color w:val="000000"/>
                      <w:kern w:val="24"/>
                    </w:rPr>
                  </w:pPr>
                  <w:r>
                    <w:rPr>
                      <w:rFonts w:ascii="微软雅黑" w:eastAsia="微软雅黑" w:hAnsi="微软雅黑" w:cs="Times New Roman" w:hint="eastAsia"/>
                      <w:color w:val="000000"/>
                      <w:kern w:val="24"/>
                    </w:rPr>
                    <w:t>期望行业：互联网/网站开发/软件开发</w:t>
                  </w:r>
                </w:p>
                <w:p w:rsidR="00A3731E" w:rsidRDefault="00197683">
                  <w:pPr>
                    <w:pStyle w:val="a5"/>
                    <w:snapToGrid w:val="0"/>
                    <w:spacing w:before="0" w:beforeAutospacing="0" w:after="0" w:afterAutospacing="0" w:line="360" w:lineRule="auto"/>
                    <w:textAlignment w:val="baseline"/>
                    <w:rPr>
                      <w:rFonts w:ascii="微软雅黑" w:eastAsia="微软雅黑" w:hAnsi="微软雅黑" w:cs="Times New Roman"/>
                      <w:color w:val="000000"/>
                      <w:kern w:val="24"/>
                    </w:rPr>
                  </w:pPr>
                  <w:r>
                    <w:rPr>
                      <w:rFonts w:ascii="微软雅黑" w:eastAsia="微软雅黑" w:hAnsi="微软雅黑" w:cs="Times New Roman" w:hint="eastAsia"/>
                      <w:color w:val="000000"/>
                      <w:kern w:val="24"/>
                    </w:rPr>
                    <w:t>期望薪资：5500-7500</w:t>
                  </w:r>
                </w:p>
                <w:p w:rsidR="00A3731E" w:rsidRDefault="00197683">
                  <w:pPr>
                    <w:pStyle w:val="a5"/>
                    <w:snapToGrid w:val="0"/>
                    <w:spacing w:before="0" w:beforeAutospacing="0" w:after="0" w:afterAutospacing="0" w:line="360" w:lineRule="auto"/>
                    <w:textAlignment w:val="baseline"/>
                    <w:rPr>
                      <w:rFonts w:eastAsia="微软雅黑"/>
                    </w:rPr>
                  </w:pPr>
                  <w:r>
                    <w:rPr>
                      <w:rFonts w:ascii="微软雅黑" w:eastAsia="微软雅黑" w:hAnsi="微软雅黑" w:cs="Times New Roman" w:hint="eastAsia"/>
                      <w:color w:val="000000"/>
                      <w:kern w:val="24"/>
                    </w:rPr>
                    <w:t xml:space="preserve">期望城市：合肥，南京，杭州，上海                </w:t>
                  </w:r>
                </w:p>
                <w:p w:rsidR="00A3731E" w:rsidRDefault="00A3731E">
                  <w:pPr>
                    <w:pStyle w:val="a5"/>
                    <w:snapToGrid w:val="0"/>
                    <w:spacing w:before="0" w:beforeAutospacing="0" w:after="0" w:afterAutospacing="0" w:line="360" w:lineRule="auto"/>
                    <w:textAlignment w:val="baseline"/>
                    <w:rPr>
                      <w:rFonts w:ascii="微软雅黑" w:eastAsia="微软雅黑" w:hAnsi="微软雅黑" w:cs="Times New Roman"/>
                      <w:color w:val="000000"/>
                      <w:kern w:val="24"/>
                    </w:rPr>
                  </w:pPr>
                </w:p>
              </w:txbxContent>
            </v:textbox>
          </v:rect>
        </w:pict>
      </w:r>
      <w:r>
        <w:rPr>
          <w:rFonts w:hint="eastAsia"/>
        </w:rPr>
        <w:pict>
          <v:rect id="_x0000_s1091" style="position:absolute;left:0;text-align:left;margin-left:228.95pt;margin-top:520.2pt;width:334.95pt;height:99.85pt;z-index:251659776;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" filled="f" stroked="f">
            <v:path arrowok="t"/>
            <v:textbox style="mso-fit-shape-to-text:t">
              <w:txbxContent>
                <w:p w:rsidR="00A3731E" w:rsidRDefault="00197683">
                  <w:pPr>
                    <w:pStyle w:val="a5"/>
                    <w:numPr>
                      <w:ilvl w:val="0"/>
                      <w:numId w:val="1"/>
                    </w:numPr>
                    <w:snapToGrid w:val="0"/>
                    <w:spacing w:before="0" w:beforeAutospacing="0" w:after="0" w:afterAutospacing="0" w:line="360" w:lineRule="auto"/>
                    <w:textAlignment w:val="baseline"/>
                    <w:rPr>
                      <w:rFonts w:ascii="微软雅黑" w:eastAsia="微软雅黑" w:hAnsi="微软雅黑" w:cs="Times New Roman"/>
                      <w:color w:val="000000"/>
                      <w:kern w:val="24"/>
                    </w:rPr>
                  </w:pPr>
                  <w:r>
                    <w:rPr>
                      <w:rFonts w:ascii="微软雅黑" w:eastAsia="微软雅黑" w:hAnsi="微软雅黑" w:cs="Times New Roman" w:hint="eastAsia"/>
                      <w:color w:val="000000"/>
                      <w:kern w:val="24"/>
                    </w:rPr>
                    <w:t>熟练掌握HTML , CSS，</w:t>
                  </w:r>
                  <w:proofErr w:type="spellStart"/>
                  <w:r>
                    <w:rPr>
                      <w:rFonts w:ascii="微软雅黑" w:eastAsia="微软雅黑" w:hAnsi="微软雅黑" w:cs="Times New Roman" w:hint="eastAsia"/>
                      <w:color w:val="000000"/>
                      <w:kern w:val="24"/>
                    </w:rPr>
                    <w:t>javascript</w:t>
                  </w:r>
                  <w:proofErr w:type="spellEnd"/>
                  <w:r>
                    <w:rPr>
                      <w:rFonts w:ascii="微软雅黑" w:eastAsia="微软雅黑" w:hAnsi="微软雅黑" w:cs="Times New Roman" w:hint="eastAsia"/>
                      <w:color w:val="000000"/>
                      <w:kern w:val="24"/>
                    </w:rPr>
                    <w:t>技术，移动端响应式，弹性盒子，切图</w:t>
                  </w:r>
                  <w:proofErr w:type="spellStart"/>
                  <w:r>
                    <w:rPr>
                      <w:rFonts w:ascii="微软雅黑" w:eastAsia="微软雅黑" w:hAnsi="微软雅黑" w:cs="Times New Roman" w:hint="eastAsia"/>
                      <w:color w:val="000000"/>
                      <w:kern w:val="24"/>
                    </w:rPr>
                    <w:t>photoshop</w:t>
                  </w:r>
                  <w:proofErr w:type="spellEnd"/>
                  <w:r>
                    <w:rPr>
                      <w:rFonts w:ascii="微软雅黑" w:eastAsia="微软雅黑" w:hAnsi="微软雅黑" w:cs="Times New Roman" w:hint="eastAsia"/>
                      <w:color w:val="000000"/>
                      <w:kern w:val="24"/>
                    </w:rPr>
                    <w:t xml:space="preserve">的使用  </w:t>
                  </w:r>
                </w:p>
                <w:p w:rsidR="00A3731E" w:rsidRDefault="00197683">
                  <w:pPr>
                    <w:pStyle w:val="a5"/>
                    <w:numPr>
                      <w:ilvl w:val="0"/>
                      <w:numId w:val="1"/>
                    </w:numPr>
                    <w:snapToGrid w:val="0"/>
                    <w:spacing w:before="0" w:beforeAutospacing="0" w:after="0" w:afterAutospacing="0" w:line="360" w:lineRule="auto"/>
                    <w:textAlignment w:val="baseline"/>
                    <w:rPr>
                      <w:rFonts w:ascii="微软雅黑" w:eastAsia="微软雅黑" w:hAnsi="微软雅黑" w:cs="Times New Roman"/>
                      <w:color w:val="000000"/>
                      <w:kern w:val="24"/>
                    </w:rPr>
                  </w:pPr>
                  <w:r>
                    <w:rPr>
                      <w:rFonts w:ascii="微软雅黑" w:eastAsia="微软雅黑" w:hAnsi="微软雅黑" w:cs="Times New Roman" w:hint="eastAsia"/>
                      <w:color w:val="000000"/>
                      <w:kern w:val="24"/>
                    </w:rPr>
                    <w:t>熟练使用SUI , Light7 , VUE，</w:t>
                  </w:r>
                  <w:proofErr w:type="spellStart"/>
                  <w:r>
                    <w:rPr>
                      <w:rFonts w:ascii="微软雅黑" w:eastAsia="微软雅黑" w:hAnsi="微软雅黑" w:cs="Times New Roman" w:hint="eastAsia"/>
                      <w:color w:val="000000"/>
                      <w:kern w:val="24"/>
                    </w:rPr>
                    <w:t>BootStrap</w:t>
                  </w:r>
                  <w:proofErr w:type="spellEnd"/>
                  <w:r>
                    <w:rPr>
                      <w:rFonts w:ascii="微软雅黑" w:eastAsia="微软雅黑" w:hAnsi="微软雅黑" w:cs="Times New Roman" w:hint="eastAsia"/>
                      <w:color w:val="000000"/>
                      <w:kern w:val="24"/>
                    </w:rPr>
                    <w:t xml:space="preserve">等多种主流框架，并完成项目 </w:t>
                  </w:r>
                </w:p>
                <w:p w:rsidR="00A3731E" w:rsidRDefault="00197683">
                  <w:pPr>
                    <w:pStyle w:val="a5"/>
                    <w:numPr>
                      <w:ilvl w:val="0"/>
                      <w:numId w:val="1"/>
                    </w:numPr>
                    <w:snapToGrid w:val="0"/>
                    <w:spacing w:before="0" w:beforeAutospacing="0" w:after="0" w:afterAutospacing="0" w:line="360" w:lineRule="auto"/>
                    <w:textAlignment w:val="baseline"/>
                    <w:rPr>
                      <w:rFonts w:ascii="微软雅黑" w:eastAsia="微软雅黑" w:hAnsi="微软雅黑" w:cs="Times New Roman"/>
                      <w:color w:val="000000"/>
                      <w:kern w:val="24"/>
                    </w:rPr>
                  </w:pPr>
                  <w:r>
                    <w:rPr>
                      <w:rFonts w:ascii="微软雅黑" w:eastAsia="微软雅黑" w:hAnsi="微软雅黑" w:cs="Times New Roman" w:hint="eastAsia"/>
                      <w:color w:val="000000"/>
                      <w:kern w:val="24"/>
                    </w:rPr>
                    <w:t>熟练Node.js , PHP , MySQL ，并实现过</w:t>
                  </w:r>
                  <w:proofErr w:type="gramStart"/>
                  <w:r>
                    <w:rPr>
                      <w:rFonts w:ascii="微软雅黑" w:eastAsia="微软雅黑" w:hAnsi="微软雅黑" w:cs="Times New Roman" w:hint="eastAsia"/>
                      <w:color w:val="000000"/>
                      <w:kern w:val="24"/>
                    </w:rPr>
                    <w:t>公司官网的</w:t>
                  </w:r>
                  <w:proofErr w:type="gramEnd"/>
                  <w:r>
                    <w:rPr>
                      <w:rFonts w:ascii="微软雅黑" w:eastAsia="微软雅黑" w:hAnsi="微软雅黑" w:cs="Times New Roman" w:hint="eastAsia"/>
                      <w:color w:val="000000"/>
                      <w:kern w:val="24"/>
                    </w:rPr>
                    <w:t>企业项目，有一年半以上工作经验</w:t>
                  </w:r>
                </w:p>
                <w:p w:rsidR="00A3731E" w:rsidRDefault="00197683">
                  <w:pPr>
                    <w:pStyle w:val="a5"/>
                    <w:numPr>
                      <w:ilvl w:val="0"/>
                      <w:numId w:val="1"/>
                    </w:numPr>
                    <w:snapToGrid w:val="0"/>
                    <w:spacing w:before="0" w:beforeAutospacing="0" w:after="0" w:afterAutospacing="0" w:line="360" w:lineRule="auto"/>
                    <w:textAlignment w:val="baseline"/>
                    <w:rPr>
                      <w:rFonts w:ascii="微软雅黑" w:eastAsia="微软雅黑" w:hAnsi="微软雅黑" w:cs="Times New Roman"/>
                      <w:color w:val="000000"/>
                      <w:kern w:val="24"/>
                    </w:rPr>
                  </w:pPr>
                  <w:r>
                    <w:rPr>
                      <w:rFonts w:ascii="微软雅黑" w:eastAsia="微软雅黑" w:hAnsi="微软雅黑" w:cs="Times New Roman" w:hint="eastAsia"/>
                      <w:color w:val="000000"/>
                      <w:kern w:val="24"/>
                    </w:rPr>
                    <w:t>了解并掌握</w:t>
                  </w:r>
                  <w:r w:rsidR="00F87D36">
                    <w:rPr>
                      <w:rFonts w:ascii="微软雅黑" w:eastAsia="微软雅黑" w:hAnsi="微软雅黑" w:cs="Times New Roman" w:hint="eastAsia"/>
                      <w:color w:val="000000"/>
                      <w:kern w:val="24"/>
                    </w:rPr>
                    <w:t>apache</w:t>
                  </w:r>
                  <w:r>
                    <w:rPr>
                      <w:rFonts w:ascii="微软雅黑" w:eastAsia="微软雅黑" w:hAnsi="微软雅黑" w:cs="Times New Roman" w:hint="eastAsia"/>
                      <w:color w:val="000000"/>
                      <w:kern w:val="24"/>
                    </w:rPr>
                    <w:t>的配置过程</w:t>
                  </w:r>
                </w:p>
                <w:p w:rsidR="00A3731E" w:rsidRDefault="00197683">
                  <w:pPr>
                    <w:pStyle w:val="a5"/>
                    <w:numPr>
                      <w:ilvl w:val="0"/>
                      <w:numId w:val="1"/>
                    </w:numPr>
                    <w:snapToGrid w:val="0"/>
                    <w:spacing w:before="0" w:beforeAutospacing="0" w:after="0" w:afterAutospacing="0" w:line="360" w:lineRule="auto"/>
                    <w:textAlignment w:val="baseline"/>
                    <w:rPr>
                      <w:rFonts w:ascii="微软雅黑" w:eastAsia="微软雅黑" w:hAnsi="微软雅黑" w:cs="Times New Roman"/>
                      <w:color w:val="000000"/>
                      <w:kern w:val="24"/>
                    </w:rPr>
                  </w:pPr>
                  <w:r>
                    <w:rPr>
                      <w:rFonts w:ascii="微软雅黑" w:eastAsia="微软雅黑" w:hAnsi="微软雅黑" w:cs="Times New Roman" w:hint="eastAsia"/>
                      <w:color w:val="000000"/>
                      <w:kern w:val="24"/>
                    </w:rPr>
                    <w:t>了解</w:t>
                  </w:r>
                  <w:proofErr w:type="spellStart"/>
                  <w:r>
                    <w:rPr>
                      <w:rFonts w:ascii="微软雅黑" w:eastAsia="微软雅黑" w:hAnsi="微软雅黑" w:cs="Times New Roman" w:hint="eastAsia"/>
                      <w:color w:val="000000"/>
                      <w:kern w:val="24"/>
                    </w:rPr>
                    <w:t>ajax</w:t>
                  </w:r>
                  <w:proofErr w:type="spellEnd"/>
                  <w:r>
                    <w:rPr>
                      <w:rFonts w:ascii="微软雅黑" w:eastAsia="微软雅黑" w:hAnsi="微软雅黑" w:cs="Times New Roman" w:hint="eastAsia"/>
                      <w:color w:val="000000"/>
                      <w:kern w:val="24"/>
                    </w:rPr>
                    <w:t>请求过程，能够使用</w:t>
                  </w:r>
                  <w:proofErr w:type="spellStart"/>
                  <w:r>
                    <w:rPr>
                      <w:rFonts w:ascii="微软雅黑" w:eastAsia="微软雅黑" w:hAnsi="微软雅黑" w:cs="Times New Roman" w:hint="eastAsia"/>
                      <w:color w:val="000000"/>
                      <w:kern w:val="24"/>
                    </w:rPr>
                    <w:t>ajax</w:t>
                  </w:r>
                  <w:proofErr w:type="spellEnd"/>
                  <w:r>
                    <w:rPr>
                      <w:rFonts w:ascii="微软雅黑" w:eastAsia="微软雅黑" w:hAnsi="微软雅黑" w:cs="Times New Roman" w:hint="eastAsia"/>
                      <w:color w:val="000000"/>
                      <w:kern w:val="24"/>
                    </w:rPr>
                    <w:t xml:space="preserve">，node.js制作爬虫                      </w:t>
                  </w:r>
                </w:p>
              </w:txbxContent>
            </v:textbox>
          </v:rect>
        </w:pict>
      </w:r>
      <w:r>
        <w:rPr>
          <w:rFonts w:hint="eastAsia"/>
        </w:rPr>
        <w:pict>
          <v:group id="_x0000_s1086" style="position:absolute;left:0;text-align:left;margin-left:193.45pt;margin-top:477.7pt;width:398.5pt;height:38.4pt;z-index:251658752" coordorigin="4191,4217" coordsize="7970,768"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">
            <v:rect id="矩形 22" o:spid="_x0000_s1087" style="position:absolute;left:4191;top:4375;width:7970;height:477;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" stroked="f" strokeweight="1pt"/>
            <v:shape id="等腰三角形 28" o:spid="_x0000_s1088" type="#_x0000_t5" style="position:absolute;left:4099;top:4545;width:355;height:141;rotation:90;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" fillcolor="#8496b0" strokecolor="#8496b0" strokeweight="2.25pt"/>
            <v:shape id="文本框 33" o:spid="_x0000_s1089" type="#_x0000_t202" style="position:absolute;left:7093;top:4217;width:1652;height:768"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Kg2c4wgAA&#10;ANsAAAAPAAAAZHJzL2Rvd25yZXYueG1sRI9Ba8MwDIXvg/0Ho8Juq9PBysjqltJ10MMu7bK7iNU4&#10;NJZDrDbpv58Og90k3tN7n1abKXbmRkNuEztYzAswxHXyLTcOqu/P5zcwWZA9donJwZ0ybNaPDyss&#10;fRr5SLeTNEZDOJfoIIj0pbW5DhQxz1NPrNo5DRFF16GxfsBRw2NnX4piaSO2rA0Be9oFqi+na3Qg&#10;4reLe7WP+fAzfX2MoahfsXLuaTZt38EITfJv/rs+eMVXev1FB7DrX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MqDZzjCAAAA2wAAAA8AAAAAAAAAAAAAAAAAlwIAAGRycy9kb3du&#10;cmV2LnhtbFBLBQYAAAAABAAEAPUAAACGAwAAAAA=&#10;" filled="f" stroked="f">
              <v:textbox style="mso-fit-shape-to-text:t">
                <w:txbxContent>
                  <w:p w:rsidR="00A3731E" w:rsidRDefault="00197683">
                    <w:pPr>
                      <w:pStyle w:val="a5"/>
                      <w:spacing w:before="0" w:beforeAutospacing="0" w:after="0" w:afterAutospacing="0"/>
                      <w:textAlignment w:val="baseline"/>
                    </w:pPr>
                    <w:r>
                      <w:rPr>
                        <w:rFonts w:ascii="微软雅黑" w:eastAsia="微软雅黑" w:hAnsi="微软雅黑" w:cs="Times New Roman" w:hint="eastAsia"/>
                        <w:color w:val="2F5496"/>
                        <w:kern w:val="24"/>
                        <w:sz w:val="33"/>
                        <w:szCs w:val="33"/>
                      </w:rPr>
                      <w:t>专业技能</w:t>
                    </w:r>
                  </w:p>
                </w:txbxContent>
              </v:textbox>
            </v:shape>
          </v:group>
        </w:pict>
      </w:r>
      <w:r>
        <w:rPr>
          <w:rFonts w:hint="eastAsia"/>
        </w:rPr>
        <w:pict>
          <v:group id="Group 49" o:spid="_x0000_s1078" style="position:absolute;left:0;text-align:left;margin-left:193.95pt;margin-top:96.65pt;width:385.9pt;height:38.4pt;z-index:251657728" coordorigin="4196,1837" coordsize="7718,768"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">
            <v:rect id="矩形 21" o:spid="_x0000_s1079" style="position:absolute;left:4196;top:1966;width:7718;height:475;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w1y5awwAA&#10;ANoAAAAPAAAAZHJzL2Rvd25yZXYueG1sRI9Ba8JAFITvBf/D8gRvdaNiK9FVRCg0B6HVHjw+ss8k&#10;Jvs27K5J/PduodDjMDPfMJvdYBrRkfOVZQWzaQKCOLe64kLBz/njdQXCB2SNjWVS8CAPu+3oZYOp&#10;tj1/U3cKhYgQ9ikqKENoUyl9XpJBP7UtcfSu1hkMUbpCaod9hJtGzpPkTRqsOC6U2NKhpLw+3Y2C&#10;OsvMfVjmXfZ1fL8tXP+oz5eDUpPxsF+DCDSE//Bf+1MrWMDvlXgD5PYJ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w1y5awwAAANoAAAAPAAAAAAAAAAAAAAAAAJcCAABkcnMvZG93&#10;bnJldi54bWxQSwUGAAAAAAQABAD1AAAAhwMAAAAA&#10;" stroked="f" strokeweight="1pt"/>
            <v:shape id="文本框 32" o:spid="_x0000_s1080" type="#_x0000_t202" style="position:absolute;left:7090;top:1837;width:1652;height:768"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kC44UwQAA&#10;ANoAAAAPAAAAZHJzL2Rvd25yZXYueG1sRI9Pa8JAFMTvBb/D8gRvdWOxpURXEf+Ah15q4/2RfWaD&#10;2bch+2rit3eFQo/DzPyGWa4H36gbdbEObGA2zUARl8HWXBkofg6vn6CiIFtsApOBO0VYr0YvS8xt&#10;6PmbbiepVIJwzNGAE2lzrWPpyGOchpY4eZfQeZQku0rbDvsE941+y7IP7bHmtOCwpa2j8nr69QZE&#10;7GZ2L/Y+Hs/D1653WfmOhTGT8bBZgBIa5D/81z5aA3N4Xkk3QK8e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5AuOFMEAAADaAAAADwAAAAAAAAAAAAAAAACXAgAAZHJzL2Rvd25y&#10;ZXYueG1sUEsFBgAAAAAEAAQA9QAAAIUDAAAAAA==&#10;" filled="f" stroked="f">
              <v:textbox style="mso-fit-shape-to-text:t">
                <w:txbxContent>
                  <w:p w:rsidR="00A3731E" w:rsidRDefault="00197683">
                    <w:pPr>
                      <w:pStyle w:val="a5"/>
                      <w:spacing w:before="0" w:beforeAutospacing="0" w:after="0" w:afterAutospacing="0"/>
                      <w:textAlignment w:val="baseline"/>
                    </w:pPr>
                    <w:r>
                      <w:rPr>
                        <w:rFonts w:ascii="微软雅黑" w:eastAsia="微软雅黑" w:hAnsi="微软雅黑" w:cs="Times New Roman" w:hint="eastAsia"/>
                        <w:color w:val="2F5496"/>
                        <w:kern w:val="24"/>
                        <w:sz w:val="33"/>
                        <w:szCs w:val="33"/>
                      </w:rPr>
                      <w:t>基本资料</w:t>
                    </w:r>
                  </w:p>
                </w:txbxContent>
              </v:textbox>
            </v:shape>
            <v:shape id="等腰三角形 48" o:spid="_x0000_s1081" type="#_x0000_t5" style="position:absolute;left:4097;top:2133;width:355;height:141;rotation:90;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DgEQhxAAA&#10;ANoAAAAPAAAAZHJzL2Rvd25yZXYueG1sRI9Pa8JAFMTvgt9heYI33W0kraSu0hYUsSf/IHh7zb4m&#10;sdm3Ibtq/PZuodDjMDO/YWaLztbiSq2vHGt4GisQxLkzFRcaDvvlaArCB2SDtWPScCcPi3m/N8PM&#10;uBtv6boLhYgQ9hlqKENoMil9XpJFP3YNcfS+XWsxRNkW0rR4i3Bby0SpZ2mx4rhQYkMfJeU/u4vV&#10;cJyo07l7/1KHM6fpS7JJPtfJSuvhoHt7BRGoC//hv/baaEjh90q8AXL+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g4BEIcQAAADaAAAADwAAAAAAAAAAAAAAAACXAgAAZHJzL2Rv&#10;d25yZXYueG1sUEsFBgAAAAAEAAQA9QAAAIgDAAAAAA==&#10;" fillcolor="#8496b0" strokecolor="#8496b0" strokeweight="2.25pt"/>
          </v:group>
        </w:pict>
      </w:r>
      <w:r w:rsidR="00197683">
        <w:rPr>
          <w:noProof/>
        </w:rPr>
        <w:drawing>
          <wp:anchor distT="0" distB="0" distL="114300" distR="114300" simplePos="0" relativeHeight="251642368" behindDoc="0" locked="0" layoutInCell="1" allowOverlap="1">
            <wp:simplePos x="0" y="0"/>
            <wp:positionH relativeFrom="column">
              <wp:posOffset>580390</wp:posOffset>
            </wp:positionH>
            <wp:positionV relativeFrom="paragraph">
              <wp:posOffset>77470</wp:posOffset>
            </wp:positionV>
            <wp:extent cx="1099185" cy="1099185"/>
            <wp:effectExtent l="0" t="0" r="13335" b="13335"/>
            <wp:wrapNone/>
            <wp:docPr id="1" name="图片 1" descr="t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timg"/>
                    <pic:cNvPicPr>
                      <a:picLocks noChangeAspect="1"/>
                    </pic:cNvPicPr>
                  </pic:nvPicPr>
                  <pic:blipFill>
                    <a:blip r:embed="rId10"/>
                    <a:stretch>
                      <a:fillRect/>
                    </a:stretch>
                  </pic:blipFill>
                  <pic:spPr>
                    <a:xfrm>
                      <a:off x="0" y="0"/>
                      <a:ext cx="1099185" cy="1099185"/>
                    </a:xfrm>
                    <a:prstGeom prst="rect">
                      <a:avLst/>
                    </a:prstGeom>
                  </pic:spPr>
                </pic:pic>
              </a:graphicData>
            </a:graphic>
          </wp:anchor>
        </w:drawing>
      </w:r>
      <w:r>
        <w:rPr>
          <w:rFonts w:hint="eastAsia"/>
        </w:rPr>
        <w:pict>
          <v:shape id="文本框 69" o:spid="_x0000_s1036" type="#_x0000_t202" style="position:absolute;left:0;text-align:left;margin-left:-8.95pt;margin-top:122.05pt;width:195.8pt;height:69.6pt;z-index:251654656;mso-position-horizontal-relative:text;mso-position-vertical-relative:text;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" filled="f" stroked="f">
            <v:textbox style="mso-fit-shape-to-text:t">
              <w:txbxContent>
                <w:p w:rsidR="00A3731E" w:rsidRDefault="00197683">
                  <w:pPr>
                    <w:pStyle w:val="a5"/>
                    <w:spacing w:before="0" w:beforeAutospacing="0" w:after="0" w:afterAutospacing="0"/>
                    <w:jc w:val="center"/>
                    <w:textAlignment w:val="baseline"/>
                    <w:rPr>
                      <w:rFonts w:ascii="微软雅黑" w:eastAsia="微软雅黑" w:hAnsi="微软雅黑" w:cs="微软雅黑"/>
                      <w:b/>
                      <w:bCs/>
                      <w:sz w:val="32"/>
                      <w:szCs w:val="32"/>
                    </w:rPr>
                  </w:pPr>
                  <w:r>
                    <w:rPr>
                      <w:rFonts w:ascii="微软雅黑" w:eastAsia="微软雅黑" w:hAnsi="微软雅黑" w:cs="微软雅黑" w:hint="eastAsia"/>
                      <w:b/>
                      <w:bCs/>
                      <w:sz w:val="32"/>
                      <w:szCs w:val="32"/>
                    </w:rPr>
                    <w:t>求职岗位</w:t>
                  </w:r>
                </w:p>
                <w:p w:rsidR="00A3731E" w:rsidRDefault="00197683">
                  <w:pPr>
                    <w:pStyle w:val="a5"/>
                    <w:spacing w:before="0" w:beforeAutospacing="0" w:after="0" w:afterAutospacing="0"/>
                    <w:jc w:val="center"/>
                    <w:textAlignment w:val="baseline"/>
                    <w:rPr>
                      <w:b/>
                      <w:bCs/>
                      <w:sz w:val="52"/>
                      <w:szCs w:val="52"/>
                    </w:rPr>
                  </w:pPr>
                  <w:r>
                    <w:rPr>
                      <w:rFonts w:hint="eastAsia"/>
                      <w:b/>
                      <w:bCs/>
                      <w:sz w:val="52"/>
                      <w:szCs w:val="52"/>
                    </w:rPr>
                    <w:t>WEB前端工程师</w:t>
                  </w:r>
                </w:p>
              </w:txbxContent>
            </v:textbox>
          </v:shape>
        </w:pict>
      </w:r>
      <w:r>
        <w:rPr>
          <w:rFonts w:hint="eastAsia"/>
        </w:rPr>
        <w:pict>
          <v:rect id="矩形 17" o:spid="_x0000_s1035" style="position:absolute;left:0;text-align:left;margin-left:-15pt;margin-top:240.1pt;width:207.2pt;height:218.2pt;z-index:251653632;mso-position-horizontal-relative:text;mso-position-vertical-relative:text;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" filled="f" stroked="f">
            <v:textbox style="mso-fit-shape-to-text:t">
              <w:txbxContent>
                <w:p w:rsidR="00A3731E" w:rsidRDefault="00197683">
                  <w:pPr>
                    <w:snapToGrid w:val="0"/>
                    <w:spacing w:line="360" w:lineRule="auto"/>
                    <w:jc w:val="center"/>
                    <w:textAlignment w:val="baseline"/>
                    <w:rPr>
                      <w:rFonts w:ascii="微软雅黑" w:eastAsia="微软雅黑" w:hAnsi="微软雅黑"/>
                      <w:color w:val="000000"/>
                      <w:kern w:val="24"/>
                      <w:sz w:val="22"/>
                      <w:szCs w:val="22"/>
                    </w:rPr>
                  </w:pPr>
                  <w:r>
                    <w:rPr>
                      <w:rFonts w:ascii="微软雅黑" w:eastAsia="微软雅黑" w:hAnsi="微软雅黑" w:hint="eastAsia"/>
                      <w:b/>
                      <w:bCs/>
                      <w:color w:val="000000"/>
                      <w:kern w:val="24"/>
                      <w:sz w:val="32"/>
                      <w:szCs w:val="32"/>
                    </w:rPr>
                    <w:t>自我评价</w:t>
                  </w:r>
                </w:p>
                <w:p w:rsidR="00A3731E" w:rsidRDefault="00197683">
                  <w:pPr>
                    <w:pStyle w:val="a7"/>
                    <w:numPr>
                      <w:ilvl w:val="0"/>
                      <w:numId w:val="2"/>
                    </w:numPr>
                    <w:tabs>
                      <w:tab w:val="clear" w:pos="720"/>
                    </w:tabs>
                    <w:snapToGrid w:val="0"/>
                    <w:spacing w:line="360" w:lineRule="auto"/>
                    <w:ind w:left="426" w:firstLineChars="0" w:hanging="284"/>
                    <w:textAlignment w:val="baseline"/>
                    <w:rPr>
                      <w:sz w:val="22"/>
                    </w:rPr>
                  </w:pPr>
                  <w:r>
                    <w:rPr>
                      <w:rFonts w:ascii="微软雅黑" w:eastAsia="微软雅黑" w:hAnsi="微软雅黑" w:cs="Times New Roman" w:hint="eastAsia"/>
                      <w:color w:val="000000"/>
                      <w:kern w:val="24"/>
                      <w:sz w:val="22"/>
                      <w:szCs w:val="22"/>
                    </w:rPr>
                    <w:t>从事过多项项目开发， 熟悉项目开发流程</w:t>
                  </w:r>
                </w:p>
                <w:p w:rsidR="00A3731E" w:rsidRDefault="00197683">
                  <w:pPr>
                    <w:pStyle w:val="a7"/>
                    <w:numPr>
                      <w:ilvl w:val="0"/>
                      <w:numId w:val="2"/>
                    </w:numPr>
                    <w:tabs>
                      <w:tab w:val="clear" w:pos="720"/>
                    </w:tabs>
                    <w:snapToGrid w:val="0"/>
                    <w:spacing w:line="360" w:lineRule="auto"/>
                    <w:ind w:left="426" w:firstLineChars="0" w:hanging="284"/>
                    <w:textAlignment w:val="baseline"/>
                    <w:rPr>
                      <w:rFonts w:ascii="微软雅黑" w:eastAsia="微软雅黑" w:hAnsi="微软雅黑" w:cs="Times New Roman"/>
                      <w:color w:val="000000"/>
                      <w:kern w:val="24"/>
                    </w:rPr>
                  </w:pPr>
                  <w:r>
                    <w:rPr>
                      <w:rFonts w:ascii="微软雅黑" w:eastAsia="微软雅黑" w:hAnsi="微软雅黑" w:cs="Times New Roman" w:hint="eastAsia"/>
                      <w:color w:val="000000"/>
                      <w:kern w:val="24"/>
                      <w:sz w:val="22"/>
                      <w:szCs w:val="22"/>
                    </w:rPr>
                    <w:t>有一定的组织能力，有多个社团领导工作的经历，有较强的领导组织能力和团队精神</w:t>
                  </w:r>
                </w:p>
                <w:p w:rsidR="00A3731E" w:rsidRDefault="00197683">
                  <w:pPr>
                    <w:pStyle w:val="a7"/>
                    <w:numPr>
                      <w:ilvl w:val="0"/>
                      <w:numId w:val="2"/>
                    </w:numPr>
                    <w:tabs>
                      <w:tab w:val="clear" w:pos="720"/>
                    </w:tabs>
                    <w:snapToGrid w:val="0"/>
                    <w:spacing w:line="360" w:lineRule="auto"/>
                    <w:ind w:left="426" w:firstLineChars="0" w:hanging="284"/>
                    <w:textAlignment w:val="baseline"/>
                    <w:rPr>
                      <w:rFonts w:ascii="微软雅黑" w:eastAsia="微软雅黑" w:hAnsi="微软雅黑" w:cs="Times New Roman"/>
                      <w:color w:val="000000"/>
                      <w:kern w:val="24"/>
                      <w:sz w:val="22"/>
                      <w:szCs w:val="22"/>
                    </w:rPr>
                  </w:pPr>
                  <w:r>
                    <w:rPr>
                      <w:rFonts w:ascii="微软雅黑" w:eastAsia="微软雅黑" w:hAnsi="微软雅黑" w:cs="Times New Roman" w:hint="eastAsia"/>
                      <w:color w:val="000000"/>
                      <w:kern w:val="24"/>
                      <w:sz w:val="22"/>
                      <w:szCs w:val="22"/>
                    </w:rPr>
                    <w:t>能够和后端进行有效交流</w:t>
                  </w:r>
                </w:p>
                <w:p w:rsidR="00A3731E" w:rsidRDefault="00197683">
                  <w:pPr>
                    <w:pStyle w:val="a7"/>
                    <w:numPr>
                      <w:ilvl w:val="0"/>
                      <w:numId w:val="2"/>
                    </w:numPr>
                    <w:tabs>
                      <w:tab w:val="clear" w:pos="720"/>
                    </w:tabs>
                    <w:snapToGrid w:val="0"/>
                    <w:spacing w:line="360" w:lineRule="auto"/>
                    <w:ind w:left="426" w:firstLineChars="0" w:hanging="284"/>
                    <w:textAlignment w:val="baseline"/>
                    <w:rPr>
                      <w:rFonts w:ascii="微软雅黑" w:eastAsia="微软雅黑" w:hAnsi="微软雅黑" w:cs="Times New Roman"/>
                      <w:color w:val="000000"/>
                      <w:kern w:val="24"/>
                      <w:sz w:val="22"/>
                      <w:szCs w:val="22"/>
                    </w:rPr>
                  </w:pPr>
                  <w:r>
                    <w:rPr>
                      <w:rFonts w:ascii="微软雅黑" w:eastAsia="微软雅黑" w:hAnsi="微软雅黑" w:cs="Times New Roman" w:hint="eastAsia"/>
                      <w:color w:val="000000"/>
                      <w:kern w:val="24"/>
                      <w:sz w:val="22"/>
                      <w:szCs w:val="22"/>
                    </w:rPr>
                    <w:t>对技术充满狂热并付出异于常人的时间和精力去不断学习更新自身知识储备。</w:t>
                  </w:r>
                </w:p>
              </w:txbxContent>
            </v:textbox>
          </v:rect>
        </w:pict>
      </w:r>
      <w:r>
        <w:rPr>
          <w:rFonts w:hint="eastAsia"/>
        </w:rPr>
        <w:pict>
          <v:shape id="文本框 20" o:spid="_x0000_s1033" type="#_x0000_t202" style="position:absolute;left:0;text-align:left;margin-left:291.4pt;margin-top:46.1pt;width:202.55pt;height:38.4pt;z-index:251647488;mso-position-horizontal-relative:text;mso-position-vertical-relative:text;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" filled="f" stroked="f">
            <v:path arrowok="t"/>
            <v:textbox style="mso-fit-shape-to-text:t">
              <w:txbxContent>
                <w:p w:rsidR="00A3731E" w:rsidRDefault="00197683">
                  <w:pPr>
                    <w:pStyle w:val="a5"/>
                    <w:spacing w:before="0" w:beforeAutospacing="0" w:after="0" w:afterAutospacing="0"/>
                    <w:jc w:val="center"/>
                    <w:textAlignment w:val="baseline"/>
                    <w:rPr>
                      <w:sz w:val="40"/>
                    </w:rPr>
                  </w:pPr>
                  <w:proofErr w:type="gramStart"/>
                  <w:r>
                    <w:rPr>
                      <w:rFonts w:ascii="Impact" w:hAnsi="Impact" w:cs="Times New Roman"/>
                      <w:color w:val="000000"/>
                      <w:kern w:val="24"/>
                      <w:sz w:val="40"/>
                    </w:rPr>
                    <w:t>PERSONAL  RESUME</w:t>
                  </w:r>
                  <w:proofErr w:type="gramEnd"/>
                </w:p>
              </w:txbxContent>
            </v:textbox>
          </v:shape>
        </w:pict>
      </w:r>
      <w:r>
        <w:rPr>
          <w:rFonts w:hint="eastAsia"/>
        </w:rPr>
        <w:pict>
          <v:rect id="矩形 42" o:spid="_x0000_s1037" style="position:absolute;left:0;text-align:left;margin-left:227.65pt;margin-top:135.2pt;width:334.95pt;height:163.55pt;z-index:251649536;mso-position-horizontal-relative:text;mso-position-vertical-relative:text;mso-width-relative:page;mso-height-relative:page" filled="f" stroked="f">
            <v:path arrowok="t"/>
            <v:textbox>
              <w:txbxContent>
                <w:p w:rsidR="00A3731E" w:rsidRDefault="00197683">
                  <w:pPr>
                    <w:pStyle w:val="a5"/>
                    <w:snapToGrid w:val="0"/>
                    <w:spacing w:before="0" w:beforeAutospacing="0" w:after="0" w:afterAutospacing="0" w:line="360" w:lineRule="auto"/>
                    <w:textAlignment w:val="baseline"/>
                    <w:rPr>
                      <w:rFonts w:eastAsia="微软雅黑"/>
                    </w:rPr>
                  </w:pPr>
                  <w:r>
                    <w:rPr>
                      <w:rFonts w:ascii="微软雅黑" w:eastAsia="微软雅黑" w:hAnsi="微软雅黑" w:cs="Times New Roman" w:hint="eastAsia"/>
                      <w:color w:val="000000"/>
                      <w:kern w:val="24"/>
                    </w:rPr>
                    <w:t xml:space="preserve">姓名：周宇                                   </w:t>
                  </w:r>
                </w:p>
                <w:p w:rsidR="00A3731E" w:rsidRDefault="00197683">
                  <w:pPr>
                    <w:pStyle w:val="a5"/>
                    <w:snapToGrid w:val="0"/>
                    <w:spacing w:before="0" w:beforeAutospacing="0" w:after="0" w:afterAutospacing="0" w:line="360" w:lineRule="auto"/>
                    <w:textAlignment w:val="baseline"/>
                    <w:rPr>
                      <w:rFonts w:ascii="微软雅黑" w:eastAsia="微软雅黑" w:hAnsi="微软雅黑" w:cs="Times New Roman"/>
                      <w:color w:val="000000"/>
                      <w:kern w:val="24"/>
                    </w:rPr>
                  </w:pPr>
                  <w:r>
                    <w:rPr>
                      <w:rFonts w:ascii="微软雅黑" w:eastAsia="微软雅黑" w:hAnsi="微软雅黑" w:cs="Times New Roman" w:hint="eastAsia"/>
                      <w:color w:val="000000"/>
                      <w:kern w:val="24"/>
                    </w:rPr>
                    <w:t>专业：计算机应用技术</w:t>
                  </w:r>
                </w:p>
                <w:p w:rsidR="00A3731E" w:rsidRDefault="00197683">
                  <w:pPr>
                    <w:pStyle w:val="a5"/>
                    <w:snapToGrid w:val="0"/>
                    <w:spacing w:before="0" w:beforeAutospacing="0" w:after="0" w:afterAutospacing="0" w:line="360" w:lineRule="auto"/>
                    <w:textAlignment w:val="baseline"/>
                    <w:rPr>
                      <w:rFonts w:ascii="微软雅黑" w:eastAsia="微软雅黑" w:hAnsi="微软雅黑" w:cs="Times New Roman"/>
                      <w:color w:val="000000"/>
                      <w:kern w:val="24"/>
                      <w:sz w:val="22"/>
                      <w:szCs w:val="22"/>
                    </w:rPr>
                  </w:pPr>
                  <w:r>
                    <w:rPr>
                      <w:rFonts w:ascii="微软雅黑" w:eastAsia="微软雅黑" w:hAnsi="微软雅黑" w:cs="Times New Roman" w:hint="eastAsia"/>
                      <w:color w:val="000000"/>
                      <w:kern w:val="24"/>
                    </w:rPr>
                    <w:t>TEL：</w:t>
                  </w:r>
                  <w:r>
                    <w:rPr>
                      <w:rFonts w:ascii="微软雅黑" w:eastAsia="微软雅黑" w:hAnsi="微软雅黑" w:cs="Times New Roman" w:hint="eastAsia"/>
                      <w:color w:val="000000"/>
                      <w:kern w:val="24"/>
                      <w:sz w:val="22"/>
                      <w:szCs w:val="22"/>
                    </w:rPr>
                    <w:t>18355220797</w:t>
                  </w:r>
                </w:p>
                <w:p w:rsidR="00A3731E" w:rsidRDefault="00197683">
                  <w:pPr>
                    <w:pStyle w:val="a5"/>
                    <w:numPr>
                      <w:ilvl w:val="0"/>
                      <w:numId w:val="3"/>
                    </w:numPr>
                    <w:snapToGrid w:val="0"/>
                    <w:spacing w:before="0" w:beforeAutospacing="0" w:after="0" w:afterAutospacing="0" w:line="360" w:lineRule="auto"/>
                    <w:textAlignment w:val="baseline"/>
                    <w:rPr>
                      <w:rFonts w:ascii="微软雅黑" w:eastAsia="微软雅黑" w:hAnsi="微软雅黑" w:cs="Times New Roman"/>
                      <w:color w:val="000000"/>
                      <w:kern w:val="24"/>
                    </w:rPr>
                  </w:pPr>
                  <w:r>
                    <w:rPr>
                      <w:rFonts w:ascii="微软雅黑" w:eastAsia="微软雅黑" w:hAnsi="微软雅黑" w:cs="Times New Roman" w:hint="eastAsia"/>
                      <w:color w:val="000000"/>
                      <w:kern w:val="24"/>
                    </w:rPr>
                    <w:t>mail</w:t>
                  </w:r>
                  <w:r>
                    <w:rPr>
                      <w:rFonts w:ascii="微软雅黑" w:eastAsia="微软雅黑" w:hAnsi="微软雅黑" w:cs="Times New Roman" w:hint="eastAsia"/>
                      <w:color w:val="000000"/>
                      <w:kern w:val="24"/>
                    </w:rPr>
                    <w:t>：</w:t>
                  </w:r>
                  <w:r>
                    <w:rPr>
                      <w:rFonts w:ascii="微软雅黑" w:eastAsia="微软雅黑" w:hAnsi="微软雅黑" w:cs="Times New Roman" w:hint="eastAsia"/>
                      <w:color w:val="000000"/>
                      <w:kern w:val="24"/>
                    </w:rPr>
                    <w:fldChar w:fldCharType="begin"/>
                  </w:r>
                  <w:r>
                    <w:rPr>
                      <w:rFonts w:ascii="微软雅黑" w:eastAsia="微软雅黑" w:hAnsi="微软雅黑" w:cs="Times New Roman" w:hint="eastAsia"/>
                      <w:color w:val="000000"/>
                      <w:kern w:val="24"/>
                    </w:rPr>
                    <w:instrText xml:space="preserve"> HYPERLINK "mailto:1712980737@qq.com" </w:instrText>
                  </w:r>
                  <w:r>
                    <w:rPr>
                      <w:rFonts w:ascii="微软雅黑" w:eastAsia="微软雅黑" w:hAnsi="微软雅黑" w:cs="Times New Roman" w:hint="eastAsia"/>
                      <w:color w:val="000000"/>
                      <w:kern w:val="24"/>
                    </w:rPr>
                    <w:fldChar w:fldCharType="separate"/>
                  </w:r>
                  <w:r>
                    <w:rPr>
                      <w:rStyle w:val="a6"/>
                      <w:rFonts w:ascii="微软雅黑" w:eastAsia="微软雅黑" w:hAnsi="微软雅黑" w:cs="Times New Roman" w:hint="eastAsia"/>
                      <w:kern w:val="24"/>
                    </w:rPr>
                    <w:t>1712980737@qq.com</w:t>
                  </w:r>
                  <w:r>
                    <w:rPr>
                      <w:rFonts w:ascii="微软雅黑" w:eastAsia="微软雅黑" w:hAnsi="微软雅黑" w:cs="Times New Roman" w:hint="eastAsia"/>
                      <w:color w:val="000000"/>
                      <w:kern w:val="24"/>
                    </w:rPr>
                    <w:fldChar w:fldCharType="end"/>
                  </w:r>
                </w:p>
                <w:p w:rsidR="00A3731E" w:rsidRDefault="00197683">
                  <w:pPr>
                    <w:pStyle w:val="a5"/>
                    <w:snapToGrid w:val="0"/>
                    <w:spacing w:before="0" w:beforeAutospacing="0" w:after="0" w:afterAutospacing="0" w:line="360" w:lineRule="auto"/>
                    <w:textAlignment w:val="baseline"/>
                    <w:rPr>
                      <w:rFonts w:ascii="微软雅黑" w:eastAsia="微软雅黑" w:hAnsi="微软雅黑" w:cs="Times New Roman"/>
                      <w:color w:val="000000"/>
                      <w:kern w:val="24"/>
                    </w:rPr>
                  </w:pPr>
                  <w:r>
                    <w:rPr>
                      <w:rFonts w:ascii="微软雅黑" w:eastAsia="微软雅黑" w:hAnsi="微软雅黑" w:cs="Times New Roman" w:hint="eastAsia"/>
                      <w:color w:val="000000"/>
                      <w:kern w:val="24"/>
                    </w:rPr>
                    <w:t>现居住地：蚌埠市龙子湖区曹山路1000号</w:t>
                  </w:r>
                </w:p>
                <w:p w:rsidR="00A3731E" w:rsidRDefault="00A3731E">
                  <w:pPr>
                    <w:pStyle w:val="a5"/>
                    <w:snapToGrid w:val="0"/>
                    <w:spacing w:before="0" w:beforeAutospacing="0" w:after="0" w:afterAutospacing="0" w:line="360" w:lineRule="auto"/>
                    <w:textAlignment w:val="baseline"/>
                    <w:rPr>
                      <w:rFonts w:ascii="微软雅黑" w:eastAsia="微软雅黑" w:hAnsi="微软雅黑" w:cs="Times New Roman"/>
                      <w:color w:val="000000"/>
                      <w:kern w:val="24"/>
                      <w:sz w:val="22"/>
                      <w:szCs w:val="22"/>
                    </w:rPr>
                  </w:pPr>
                </w:p>
              </w:txbxContent>
            </v:textbox>
          </v:rect>
        </w:pict>
      </w:r>
      <w:r>
        <w:rPr>
          <w:rFonts w:hint="eastAsia"/>
        </w:rPr>
        <w:pict>
          <v:shape id="KSO_Shape" o:spid="_x0000_s1061" style="position:absolute;left:0;text-align:left;margin-left:6.35pt;margin-top:546pt;width:147.95pt;height:252.8pt;z-index:251655680;mso-position-horizontal-relative:text;mso-position-vertical-relative:text;mso-width-relative:page;mso-height-relative:page;v-text-anchor:middle-center" coordsize="4984934,6857904" o:spt="1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" adj="0,,0" path="m1339539,6097946r-895,597l1338830,6098753r1123,-749l1340749,6098004r886,l1341519,6097946r-1188,l1339539,6097946xm1308212,5649619r-897,3881l1308296,5650121r-84,-502xm1005247,5591127r222,453l1019270,5603524r12580,10259l1031539,5613314r-13157,-10779l1005247,5591127xm981482,5568241r23009,49549l1027906,5668214r12304,25014l1052513,5718242r12303,24220l1070069,5752335r-10993,-22458l1040377,5692508,986109,5572575r-4627,-4334xm979748,5566251r157,235l993740,5596243r-12732,-28446l980998,5567788r-254,-565l980387,5566886r489,1076l980075,5566767r-202,-422l979748,5566251xm978928,5565634r3338,9275l987028,5585232r7541,17867l1002110,5621760r13096,26205l1022416,5661939r-42984,-95926l978928,5565634xm973703,5552824r1007,2714l975673,5557600r979,2785l977397,5562193r252,419l976504,5559330r-831,-1730l974617,5554797r-914,-1973xm965410,5536360r190,571l965663,5537039r-154,-507l965410,5536360xm973802,5534293r377,1900l974472,5536876r-400,-1992l973802,5534293xm959553,5501812r194,776l960465,5504196r13708,31983l965643,5516049r-4378,-10258l959553,5501812xm959140,5500853r-48,267l959546,5502137r-223,-859l959169,5500921r-29,-68xm958371,5497588r-34,126l958850,5499152r,-150l958976,5499503r46,131l959078,5499428r-707,-1840xm2546486,5367654r-795,1191l2545294,5370035r-261,174l2545553,5370036r796,-1588l2546833,5367723r-347,-69xm854545,5344111r2922,4796l857568,5348507r-1192,-1734l854545,5344111xm853771,5342840r449,737l854403,5343767r1406,1457l853771,5342840xm2876713,5308965r-4289,1643l2870936,5311016r-3219,1472l2858573,5316060r-6361,2381l2848634,5319632r795,l2853007,5318838r4373,-1587l2867717,5312488r3975,-1190l2876065,5309313r648,-348xm2879724,5306797r-1147,617l2879497,5307036r99,-104l2879724,5306797xm2866992,5306447r-1190,667l2864046,5308067r2990,-542l2868348,5306694r-2819,640l2866992,5306447xm2889647,5301142r-1830,1096l2886335,5303275r-3799,2660l2885863,5304402r3784,-3260xm2908790,5300245r-1272,129l2905547,5300573r125,18l2908790,5300245xm2915187,5298616r-1911,386l2909762,5300066r4256,-1062l2915187,5298616xm2895494,5296464r241,161l2895839,5296566r-126,-37l2895494,5296464xm2887119,5293997r-8,6l2890568,5295038r-266,279l2890562,5295398r288,-302l2887119,5293997xm2902739,5292418r-3160,2235l2896983,5296110r-1489,1040l2895929,5297461r1207,-848l2902739,5292418xm2520263,5291719r36,35l2520383,5291836r92,-11l2520263,5291719xm2893372,5291218r-706,88l2891751,5291491r-919,154l2890185,5291861r-1563,1089l2891751,5291491r1621,-273xm2914357,5290955r-126,102l2913506,5291578r-204,265l2913899,5291501r250,-297l2914357,5290955xm2894878,5290859r-75,15l2894543,5290927r,94l2894585,5291014r174,-30l2894878,5290859xm2532996,5289284r371,185l2533505,5289882r112,36l2533698,5289945r-158,-478l2532996,5289284xm2532411,5289088r-1515,379l2528955,5290195r2424,-726l2532468,5289107r-57,-19xm2519730,5285534r-302,216l2519287,5287149r168,-116l2519590,5286939r140,-1405xm2928148,5282399r-783,395l2926974,5283584r-783,791l2925800,5285561r-391,2767l2925017,5291491r-340,2064l2925037,5291632r418,-2973l2925805,5286477r137,-958l2926340,5284329r795,-793l2927532,5282743r689,-344l2928148,5282399xm1782597,5281800r-1385,1553l1796937,5307726r13443,20638l1823823,5349001r-2768,-6350l1816311,5335904r-9885,-16272l1796541,5303757r-7908,-12303l1782597,5281800xm2929099,5278403r-168,42l2928194,5279190r-44,55l2928540,5281608r,738l2928724,5282346r,-389l2928379,5280114r91,-82l2928327,5279173r772,-770xm2937932,5276074r-391,790l2939208,5279390r-945,-2200l2938263,5276742r-331,-668xm2932693,5275838r1596,956l2934958,5277194r-1331,-1120l2932693,5275838xm2932062,5275678r,396l2931670,5277260r,395l2930650,5277998r62,-15l2931904,5277587r,-397l2932302,5276000r,-261l2932062,5275678xm2941063,5272911r-782,791l2940281,5274097r,1186l2940658,5277190r388,l2940648,5275207r,-1190l2940648,5273621r711,-710l2941063,5272911xm2551137,5272007r1588,1058l2552725,5273595r-1588,-1588xm2549549,5270420r794,317l2550915,5271651r-18,-53l2550957,5271720r180,288l2551064,5271934r227,458l2551291,5272789r-310,-938l2549549,5270420xm2950847,5248402r-782,395l2948891,5249588r-783,2372l2947716,5252750r-782,1186l2945368,5261052r392,1581l2945368,5264214r,396l2944586,5265005r-1175,791l2943020,5266982r-783,1185l2941846,5270144r,1581l2941482,5272827r359,l2942238,5271637r,-1586l2942635,5268068r795,-1190l2943828,5265688r1192,-793l2945619,5264596r,-202l2945994,5262839r-375,-1555l2947120,5254286r252,-348l2947405,5253789r920,-1224l2948996,5251175r378,-522l2949392,5250616r226,-300l2950122,5249620r87,-90l2950585,5249030r397,-397l2951676,5248402r-829,xm2953711,5246966r-124,250l2953629,5247388r82,-422xm2954794,5244991r-367,557l2954624,5245344r170,-353xm2538437,5236967r,75l2539231,5244986r1984,6751l2543596,5258489r2382,5957l2549550,5269609r-233,l2549319,5269612r-167,l2548756,5270801r-397,1588l2547962,5275964r-397,5560l2547379,5281059r-33,466l2546557,5279539r-1183,-1588l2544190,5275966r-297,-299l2543596,5275964r-1984,8340l2540867,5292881r31329,-3864l2567001,5285899r-357,-298l2565845,5285123r-4769,-3967l2555909,5276794r-4351,-5132l2551534,5272007r-397,-788l2550624,5270201r-555,-692l2549550,5269251r-3572,-5118l2543597,5258227r-2382,-6693l2539231,5244841r-794,-7874xm2937280,5236636r-81,105l2937192,5236758r-4,12l2937280,5236636xm2957202,5206375r1081,1310l2958665,5207975r-1220,-1600l2957202,5206375xm2955677,5205005r-38,99l2955844,5205313r482,l2956330,5205318r112,-313l2956149,5205005r-472,xm1187417,5189359r-64,65l1187445,5189806r67,-61l1187417,5189359xm1196667,5179460r-183,215l1208768,5227847r13028,49142l1228019,5300019r19221,70780l1243980,5357582r-21603,-79638l1209281,5228731r-12614,-49271xm1197745,5177381r-918,1118l1196850,5178594r52,207l1197058,5178644r-81,-316l1197783,5177522r-38,-141xm2931067,5140292r-1190,794l2929752,5141337r1036,-696l2931182,5140641r395,794l2931971,5143023r395,793l2932760,5143816r789,-397l2933606,5143188r-556,278l2932653,5143466r-396,-793l2932243,5142617r-339,-676l2931519,5140404r-56,-112l2931067,5140292xm2938509,5129834r-149,407l2939071,5133101r223,-751l2939143,5131744r-85,282l2938509,5129834xm3222956,5128846r-116,72l3222640,5129042r,7233l3222956,5128846xm3227558,5125983r-1136,707l3225318,5127377r-1051,66048l3225081,5183503r406,-11906l3226301,5149769r1220,-21828l3227558,5125983xm1225579,5083574r396,9537l1225975,5102647r-396,8742l1224389,5120131r-1983,8344l1220026,5137217r-3172,7550l1213681,5153112r-4759,7549l1206301,5164958r200,747l1205869,5166616r9610,36660l1223531,5233430r2289,8530l1236947,5279669r10729,38107l1250855,5348737r3974,31358l1255300,5383978r-420,-3492l1250933,5349057r-3158,-31030l1249072,5322274r-1771,-17628l1245337,5281191r-1963,-23057l1242195,5235077r-1178,-23058l1240625,5189360r-786,-22263l1240625,5145233r785,-21865l1242588,5101901r270,-2458l1225579,5083574xm3848900,5045537r-2822,3426l3840122,5055313r-397,397l3841710,5054519r6353,-7144l3848759,5046526r141,-989xm1236043,5039579r2624,5054l1244219,5056554r2855,7866l1247694,5059761r2237,-14152l1236043,5039579xm1654872,5037287r-606,5695l1651492,5060811r-3566,17434l1643567,5096075r-5151,17434l1632472,5130546r-6340,17037l1619000,5165017r-7133,16641l1611579,5182263r13323,6148l1645183,5197130r18690,7927l1666657,5206246r2784,396l1673417,5207039r4374,792l1680177,5208624r2784,1189l1683359,5208624r795,-793l1685745,5207039r1193,l1690914,5208624r4772,1586l1700458,5212984r5170,3171l1713581,5222100r2386,-2775l1716762,5218136r1989,-1189l1721137,5219325r1988,793l1724318,5220514r6363,1190l1734618,5222264r-2130,-3835l1720626,5196204r-4349,-9128l1712718,5179138r-2372,-6350l1709555,5168819r2373,3969l1719835,5186282r5140,11113l1727743,5203348r3163,5556l1739210,5223191r326,566l1741417,5224478r1140,437l1733279,5209301r-13444,-23019l1717463,5181123r12653,21828l1743163,5223985r960,1530l1746587,5226460r2129,1212l1734860,5205729r-17397,-29766l1713509,5169216r-3558,-6747l1703229,5148182r-448,-1145l1697404,5137609r-7534,-14698l1682733,5108213r-6741,-14698l1669648,5078419r-5948,-15095l1658149,5048228r-3277,-10941xm1222841,5020147r5117,5810l1232307,5032805r18641,6509l1252304,5032451r-20689,-8523l1222841,5020147xm1155684,5011258r-219,111l1155569,5011834r117,-39l1155800,5011757r-116,-499xm1656849,4992440r191,4580l1657040,5005737r-367,8621l1663920,5028533r-3789,-16480l1658154,5002925r-1186,-8334l1656849,4992440xm1708152,4936235r13043,6350l1727269,4945929r,1l1725147,4952903r-3952,15875l1708152,4936235xm1137365,4931843r3653,17489l1154043,5011694r72,-53l1154329,5012618r115,-66l1142457,4955416r-1340,-6045l1137365,4931843xm1117862,4869594r-1828,738l1112880,4871526r-3549,398l1106177,4872322r-307,207l1108843,4872168r3646,-395l1115730,4870591r2025,-789l1117862,4869594xm3980594,4863004r-3088,6174l3972741,4877512r-11118,19050l3948123,4918390r-16279,23416l3913579,4968000r-20251,26988l3884504,5006283r12527,-3073l3898224,5004005r795,796l3899019,5005596r,1193l3899019,5008379r1193,l3906970,5006789r-1193,2783l3907765,5008777r2386,-796l3913729,5005596r3180,-2386l3918499,5002813r1193,-398l3922077,5002018r451,-75l4048325,4921094r158,-404l4048582,4920434r-75061,48359l3973532,4968633r-566,364l3978121,4891631r2473,-28627xm4269800,4850129r-7412,5576l4251654,4864054r-10734,7952l4233914,4877126r48768,10351l4284666,4869209r376,-3085l4282654,4865612r-10693,-3169l4273149,4859670r-1980,-396l4271961,4857293r396,-792l4271961,4856105r-396,-793l4270377,4854916r-1188,-792l4267209,4854124r1980,-2773l4269800,4850129xm1802612,4846541r5928,397l1814864,4847731r5533,2382l1826721,4852891r5928,3175l1838973,4860035r6323,5159l1851225,4869956r6323,6350l1863082,4882656r6323,6747l1875334,4896944r5928,8334l1887586,4913613r5928,9128l1898652,4931869r11857,19844l1921180,4972350r10276,22225l1941337,5017594r9090,23416l1958727,5065219r8300,23813l1973746,5113638r6323,23812l1984812,5160866r4347,22622l1991531,5205713r1581,10319l1993507,5226351r395,9921l1993902,5245797r,9129l1993112,5263657r-791,8334l1990740,5279929r-16204,-25797l1958727,5229129r-30038,-50403l1914066,5153722r-15019,-24209l1884424,5105304r-15414,-23019l1861105,5070775r-8299,-10715l1844506,5048947r-8695,-10715l1827116,5027913r-8695,-9922l1808935,5008466r-9485,-9525l1789174,4989416r-10276,-8334l1767832,4972350r-10672,-7937l1745699,4956475r-12252,-7144l1727269,4945930r,-1l1729494,4938616r4348,-13494l1738189,4912819r4743,-11113l1747675,4891785r5138,-9129l1757556,4874322r5533,-6747l1768622,4862019r5138,-4763l1779688,4853288r5534,-3175l1790755,4848525r5928,-1587l1802612,4846541xm1115865,4846132r-114,58l1115916,4846190r-13,-20l1115865,4846132xm1112485,4846047r-788,398l1111303,4846445r,398l1111320,4846913r764,-372l1112839,4846541r1,-1l1114030,4846540r1124,281l1115687,4846562r-59,-310l1115245,4846445r-1577,-398l1112485,4846047xm1114426,4839023r-758,256l1113668,4840473r789,1991l1115019,4843789r-64,-514l1114824,4842969r-794,-1985l1114030,4839794r397,-133l1114427,4839030r-1,-7xm1112407,4825129r243,1366l1114343,4829133r-1936,-4004xm1111168,4821538r19,111l1111426,4822100r-20,-117l1111168,4821538xm4358107,4782024r-6666,5296l4332185,4802414r5265,2459l4340956,4807879r19673,-6945l4358107,4782024xm3351575,4763991r5580,l3363134,4763991r5979,397l3374694,4765578r6776,1191l3387848,4768356r7175,1985l3401799,4772722r6378,3175l3414554,4779072r6378,3969l3426911,4787406r5979,4763l3438072,4797328r5979,5953l3449631,4809235r4784,6746l3459596,4822728r4784,7144l3469562,4837810r4384,7937l3478729,4854478r3986,8335l3491086,4881069r7574,18653l3505834,4920360r6378,20637l3517394,4962428r5580,22225l3527359,5007275r4385,23019l3534933,5053313r2391,23416l3539716,5099747r1993,23019l3542506,5145785r797,22225l3543303,5189838r-797,21431l3541709,5231510r-1993,19844l3537324,5269610r-2391,17462l3531744,5302947r-3986,15082l3523373,5331523r-2392,6350l3518590,5343429r-8371,-11906l3502646,5319219r-7574,-11906l3487100,5294216r-7175,-12700l3473149,5268419r-13553,-26987l3446443,5213651r-12357,-28179l3422526,5156897r-11958,-28972l3387051,5069982r-11959,-28972l3363134,5012832r-12356,-28575l3337624,4956078r-13553,-26987l3317295,4915994r-7574,-13097l3270260,5082285r,-25003l3269861,5030691r-797,-27781l3268665,4973938r399,-29369l3270260,4915597r797,-13890l3272253,4887816r1993,-13494l3276637,4861225r1993,-12700l3281819,4836619r3189,-11113l3288994,4814791r5182,-9525l3298959,4796138r3189,-3969l3305337,4788200r3189,-3969l3311714,4781056r3588,-2778l3319687,4775500r3587,-2778l3327659,4770341r3986,-1588l3336826,4766769r4385,-794l3346393,4764388r5182,-397xm4408169,4742058r-14189,11466l4361449,4779369r169,7780l4361618,4796268r-190,4384l4446629,4770573r-12605,-9988l4417010,4747898r-8841,-5840xm4506221,4660388r-2254,2012l4505639,4665033r8309,13480l4522257,4691994r7517,13877l4537687,4720144r7122,13877l4545593,4735635r109173,-38542l4634801,4690172r-15850,-5556l4602705,4680250r-15851,-4763l4571004,4671519r-15850,-3969l4538908,4664772r-16247,-2778l4506415,4660406r-194,-18xm4523815,4644354r-3013,3014l4507534,4659215r11165,l4522661,4647706r1154,-3352xm3965586,4614066r-19240,47942l3916163,4738605r-15886,40481l3884391,4822346r-6354,16668l3859768,4886640r-17078,43656l3827202,4969984r-4369,11509l3820053,4990621r-2780,8335l3815684,5004115r-2780,5159l3813301,5009671r398,794l3814096,5012053r-335,2339l3979894,4821156r-9119,18668l3962052,4858493r-9516,18669l3943417,4895036r-10706,17477l3922799,4930387r-10706,17080l3901388,4964149r-10706,17080l3878788,4997514r-11411,16161l3868283,5013117r2556,-1578l3880225,5000941r26206,-29766l3879189,5007587r286,-70l3880369,5007297r6606,-8341l3895314,4987844r8338,-11907l3921123,4949347r17471,-27782l3955270,4893784r15089,-25797l3982217,4847341r87,-1420l3990156,4834291r1011,-3179l3982228,4845447r80,-828l3981690,4845609r4759,-48800l3988035,4774194r397,-22614l3988432,4740471r-397,-11506l3987639,4716666r-1190,-12696l3984466,4691274r-1586,-13886l3980104,4663502r-3172,-15473l3974552,4638904r-2776,-8332l3968604,4621447r-3018,-7381xm885513,4554806r165,324l887338,4556108r-470,-477l885513,4554806xm877485,4540153r-3498,789l874307,4541571r3655,-798l878572,4540773r-305,-620l877485,4540153xm873257,4539830r238,545l873862,4540735r-287,-582l873257,4539830xm2350815,4516707r-88,120l2350699,4517055r-34428,48533l2299254,4589855r-17411,25063l2277012,4622087r5321,-7847l2299821,4589223r17091,-24223l2350695,4517672r120,-965xm851171,4494146r-302,767l857657,4505281r3655,4785l865373,4513656r1624,2791l868215,4520036r624,2346l868102,4519515r-1173,-3572l865365,4513165r-3909,-3572l857937,4504831r-6766,-10685xm850828,4492959r-6,15l851048,4493294r6,-16l850828,4492959xm4017847,4441704r-9403,20998l3997998,4486542r3694,-7639l4017847,4441704xm3973893,4384204r-1753,477l3972966,4384589r397,l3974156,4384589r3,3l3974344,4384592r788,l3976315,4385782r1172,473l3977707,4385815r-1832,-1216l3975082,4384204r-1189,xm4004181,4380372r-559,278l4002036,4381045r-1585,-395l4000376,4381024r893,300l4003105,4381018r1076,-646xm3981028,4379860r-328,737l3980842,4380686r203,-460l3984199,4382211r3942,1587l3991689,4384989r3368,678l3996760,4384985r255,-85l3995298,4385389r-2775,-790l3989352,4383809r-3171,-1184l3981028,4379860xm4007797,4378869r-1797,596l4005647,4379641r1820,-607l4007797,4378869xm4045202,4377886r-153,355l4046330,4378241r-1,1l4046569,4378242r-10470,23019l4017807,4443022r18683,-41365l4037425,4399662r9400,-20230l4047503,4377886r-2301,xm4009964,4377886r-712,355l4010243,4378241r10310,l4033243,4378241r,1l4033870,4378242r-19710,44053l4011006,4431026r-2217,6417l4010899,4431423r3198,-8731l4024371,4400054r9745,-21813l4034279,4377886r-23126,l4009964,4377886xm4058040,4377491r-146,353l4058623,4377844r379,l4079977,4378240r19787,793l4106616,4379033r3215,-357l4095583,4378676r-15063,-790l4067043,4377491r-9003,xm4246827,4355204r-619,1357l4245019,4359326r-1586,1579l4243037,4361300r-793,l4241055,4360510r-1586,-395l4238280,4359326r-1585,-1185l4235505,4358931r-792,789l4222821,4358931r-1982,-790l4221236,4358931r5549,395l4234713,4359720r1189,-789l4236695,4358931r1189,395l4239073,4360115r793,790l4241451,4361300r793,790l4243037,4361300r396,l4245019,4360510r792,-1579l4246604,4356166r223,-962xm744206,4351901r2797,3451l747330,4355759r2556,2821l764252,4376068r14766,17091l792985,4410647r13967,17489l807581,4429001r-1130,-1561l792560,4409977r-13891,-17462l763985,4375449r-14287,-17463l744206,4351901xm720378,4325539r1353,1860l725959,4332088r1568,1493l726679,4332513r-67,-84l720378,4325539xm3967890,4324663r1247,1491l3971515,4328523r,1580l3971515,4330893r-540,1613l3987798,4331806r-4441,-1190l3978221,4328632r-5532,-1588l3967948,4324663r-58,xm2257890,4320833r-749,750l2256873,4323457r665,-166l2257890,4320833xm2262308,4318402r-8,6l2261900,4318941r4,-1l2262308,4318402xm710624,4316504r611,829l713443,4319272r9220,10024l721383,4327544r-7801,-8451l710624,4316504xm4215362,4309640r1015,1526l4219546,4315135r8320,8733l4222319,4327044r-5150,1984l4216911,4328860r-434,169l4212015,4326089r5288,3604l4227199,4336707r9896,7793l4246595,4353073r-11552,971l4236298,4354982r1982,1579l4239469,4357746r1982,395l4243037,4358141r1585,-1185l4246208,4354587r1189,-3949l4248586,4345109r-793,5924l4246827,4355203r1363,-2986l4249775,4345899r-13477,-14611l4222821,4317861r-5153,-5924l4215362,4309640xm2268760,4309567r-507,507l2266269,4313645r-1780,2670l2264682,4316171r2381,-3560l2268760,4309567xm2153934,4307881r-144,140l2153783,4308031r151,-150xm4214000,4307593r1139,1712l4214751,4308630r-587,-1025l4214000,4307593xm2270810,4307208r-175,87l2270290,4307813r345,-345l2270810,4307208xm2156017,4306514r-1020,331l2154773,4307063r1162,-386l2156017,4306514xm3960445,4304789r-386,401l3958899,4311994r-296,5826l3958986,4318012r-4,78l3959322,4318252r329,-6289l3960837,4305216r4,-4l3960953,4305100r31,-32l3960445,4304789xm2163178,4301881r-1339,652l2158619,4303709r-240,176l2161492,4302722r1686,-841xm2165723,4300688r-664,277l2164953,4301017r770,-329xm2179748,4299557r332,991l2180939,4300548r,-991l2179748,4299557xm3965470,4299186r-773,400l3964311,4301587r,3202l3964311,4308143r872,1019l3965183,4304819r,-3175l3965578,4299660r236,-119l3965470,4299186xm3967403,4296384r,3891l3967576,4300448r767,1153l3968343,4297218r-940,-834xm2185913,4295464r-2990,1324l2181733,4297184r,718l2182129,4297770r3572,-1587l2185913,4295464xm2309529,4294992r-657,164l2299211,4302722r-11113,7515l2276985,4316962r-12303,6329l2266270,4322895r676,-112l2276191,4318011r11113,-6747l2298417,4303723r11112,-8731xm2312534,4291817r-226,224l2308736,4294415r-6350,2373l2294845,4301139r-10319,8307l2286573,4308175r7478,-6039l2301592,4297770r4394,-1648l2308736,4294415r1065,-265l2311514,4293007r1191,-1190l2312534,4291817xm2319848,4290626r-396,397l2319338,4291250r511,-396l2319964,4290626r-116,xm946944,4277080r3818,5352l951730,4283651r-892,-1443l949390,4280157r-2446,-3077xm3924966,4268704r,10319l3927506,4290929r-2540,-3572l3922850,4284182r-1270,-3175l3921156,4278229r424,-2381l3922003,4273466r847,-2381l3924966,4268704xm2163213,4265212r-1704,1113l2161803,4266755r1712,-1140l2163213,4265212xm4099710,4248666r-2251,5158l4074847,4307708r-8628,20833l4066534,4328528r33176,-79862xm2308263,4241363r-371,31l2309084,4244171r1989,1986l2315845,4252113r5966,6751l2324595,4262041r2785,3574l2327379,4265616r1,1l2323800,4268793r-3181,2383l2317039,4267205r-4375,-3971l2308289,4260454r-4772,-2779l2302923,4257767r4622,2696l2311911,4263241r4365,3969l2319848,4271179r1985,3175l2323817,4277529r3572,7144l2322727,4289668r1488,l2326596,4290063r1191,-395l2328978,4289272r1587,-2769l2331359,4284130r,-3165l2331359,4276614r397,1187l2331359,4274636r-794,-3560l2328978,4267912r-1588,-3165l2324612,4261187r-2778,-3165l2315880,4251298r-4762,-5934l2309133,4243386r-870,-2023xm4104318,4236203r-5070,9878l4095674,4254019r-4369,8334l4081377,4284578r-9532,22225l4062986,4328675r325,-13l4071857,4307201r9483,-22225l4091217,4262750r4346,-8334l4099119,4246479r4932,-9663l4104318,4236203xm617190,4235352r3523,5159l620614,4240582r99,142l613966,4245500r-6747,4775l599678,4254254r-7684,3467l585391,4264339r-6350,6762l567135,4286217r-11907,15116l544116,4317642r-11113,16707l522288,4351454r-10319,17900l501650,4387255r-20240,36198l461169,4459254r-10716,17104l440135,4493065r-10716,16309l418306,4524888r-13890,17503l390525,4559893r-14287,16707l361553,4594103r-14684,15911l331788,4626323r-15082,16309l301228,4658544r-30956,31425l238125,4720200r-31750,29436l174625,4778277r2778,-13127l179784,4751625r6747,-27447l194866,4695140r9128,-29436l214312,4635472r11113,-30629l238125,4573020r13097,-31425l265509,4509772r15082,-32220l296466,4445729r16272,-32221l329803,4382083r17463,-31822l364728,4319631r18653,-30231l413544,4288206r29766,-1193l471885,4285024r13493,-1193l498872,4281842r13097,-1592l525066,4277864r12303,-2785l548878,4272295r11907,-2785l571500,4265532r10716,-3580l591889,4257686r5805,-5820l599572,4250336r4700,-3872l610535,4240908r6655,-5556xm4105445,4234005r-371,724l4104889,4235175r303,-593l4105445,4234005xm4107166,4230652r-1214,2366l4105775,4233439r1228,-2405l4107079,4230861r87,-209xm4108745,4227173r-1283,2833l4107384,4230193r-120,266l4105301,4235137r155,-303l4107384,4230193r1361,-3020xm4110281,4223271r-5,10l4108802,4226779r-604,1455l4110281,4223271xm622106,4214026r40,143l625832,4217466r-3726,-3440xm626297,4208830r11879,12235l633304,4224153r109,97l633253,4224350r160,141l626132,4229003r-34,-142l625873,4229002r10,9l625882,4229002r174,149l626269,4229002r46,372l642981,4243708r17098,14308l676780,4273517r14661,13583l682844,4275112r-11573,-14706l673386,4262512r-1939,-2482l678974,4267584r6736,7157l695626,4286115r-3205,-4643l686835,4275112r-6385,-6359l673666,4261598r-14766,-13911l642938,4233776r,-11l642938,4233040r-34,-31l642938,4233765r-9525,-9423l633474,4224302r-61,-56l635600,4222895r2766,-1830l638442,4221140r117,-73l626297,4208830xm2550873,4194444r-143,257l2550718,4194895r-397,2773l2549045,4200598r-686,20918l2547168,4246140r-397,38127l2546263,4307695r1872,-50268l2550873,4194444xm2514703,4191755r-393,397l2514310,4192316r206,-206l2515310,4192110r1589,l2518488,4192110r364,l2518656,4191755r-26,l2517059,4191755r-1571,l2514703,4191755xm597709,4187815r2366,3149l600063,4190962r12,16l599978,4190958r3670,4417l605328,4197060r-1212,-1231l600075,4190902r3637,821l606944,4192955r3233,2052l613410,4197471r2829,3284l618259,4204451r2289,4263l620451,4208365r-2312,-4366l616213,4200427r-2698,-3175l610433,4194871r-3083,-1985l604268,4191696r-3468,-794l598918,4188318r-1209,-503xm2554400,4186630r-1651,3305l2552702,4192519r-397,1584l2552378,4190677r-724,1449l2551645,4192490r-123,369l2550343,4259643r-2381,67119l2544270,4452398r709,-14295l2545768,4408718r2367,-54401l2551291,4274501r2761,-79815l2554400,4186630xm2551239,4186483r-20,334l2551086,4193131r63,-256l2551151,4192790r-25,51l2551239,4186483xm563960,4185821r2533,390l577819,4186211r-933,-390l563960,4185821xm2517059,4183832r-785,396l2515881,4184625r52,105l2516105,4184559r794,-398l2517297,4184161r1096,274l2518158,4184010r-706,-178l2517059,4183832xm2519149,4180362r-2090,301l2517210,4180937r2084,-298l2519149,4180362xm2462969,4168274r-585,295l2461987,4168966r-303,915l2462075,4171840r5960,13513l2471213,4192110r3575,6359l2494255,4219136r3178,l2502995,4224700r1589,-397l2505776,4223508r1589,-1192l2508159,4221918r1192,-795l2510940,4220329r3576,-795l2518091,4219136r3178,-795l2522859,4217546r569,-569l2523544,4216511r-594,599l2521379,4217902r-3142,792l2514703,4219091r-3535,792l2509597,4220675r-1178,793l2507634,4221864r-1571,1188l2504885,4223845r-1571,396l2497815,4218694r-3141,l2475430,4198094r-3535,-6339l2468754,4185021r-5891,-13470l2462470,4169570r393,-1188l2462969,4168274xm4140362,4167150r-752,1372l4138548,4170928r271,-478l4139322,4169547r1040,-2397xm1146076,4164369r-756,13369l1143338,4198359r-2113,28017l1140699,4238767r3095,-40889l1145067,4184678r7,-133l1146076,4164369xm2461030,4158223r3826,7656l2465254,4167071r,519l2465612,4167590r392,l2466004,4166797r-392,-1188l2461951,4158223r-921,xm1155451,4139959r-485,4874l1155172,4144224r279,-4265xm1156153,4131317r-55,556l1156091,4131976r62,-659xm2552030,4126515r-965,8363l2549079,4152763r-3928,53438l2546595,4202859r3099,-50056l2551365,4134943r719,-7394l2552030,4126515xm3284962,4108686r,396l3284738,4109262r224,-576xm2559173,4064779r-249,2542l2558872,4069470r255,-2340l2559173,4064779xm2444556,4048800r-252,84l2444404,4049137r578,-195l2444556,4048800xm598488,4027390r7937,22575l613966,4073333r6747,23368l627063,4120465r5556,24556l635000,4157299r1985,11882l638572,4181459r1985,12674l641747,4206806r1191,12278l642936,4219085r2,15l638578,4221078r4343,3963l642938,4225387r22,462l643318,4226212r,-774l663127,4245716r22583,23856l709877,4295416r26148,29025l739400,4328226r24054,26776l791388,4387197r27935,32990l846858,4453176r13568,15899l860241,4469611r11380,13788l882176,4498481r10947,15081l903288,4528643r-6255,15478l891168,4559203r-1707,-1155l889739,4558320r1611,1055l897274,4544314r6339,-15506l904155,4529653r250,-613l919396,4552482r15386,24238l950562,4601752r17359,26224l973838,4637512r17753,26224l1007766,4687973r14992,21853l1025519,4712608r1578,2781l1031437,4718965r3945,3576l1036960,4725322r2255,3028l1039901,4728006r1189,-398l1042278,4728006r32,40l1042483,4728104r1578,1986l1046428,4732077r2367,2781l1053135,4742010r4734,8742l1090613,4873130r-1183,398l1089429,4873526r-4,2l1073973,4856431r-11489,-21868l1062088,4832972r396,-1590l1063276,4830984r1189,-397l1065257,4830587r,-795l1064861,4828996r-3566,-6361l1063276,4822237r-2377,-3976l1057730,4814683r-2774,-2386l1053768,4810707r-793,-1193l1052183,4806731r-1189,-2783l1046636,4797586r-6735,-16302l1036732,4774128r-3170,-6760l1029803,4760509,884600,4576361r-140,304l884002,4576088r-6908,15375l869157,4606568r-7938,14708l852488,4635586r-8731,14310l834231,4663411r-9921,12720l813991,4688454r-11113,12323l791766,4712702r-12303,10732l767159,4734167r-13097,9937l740569,4753645r-14288,8745l711200,4770340r7541,-15900l725884,4738142r7541,-15503l741759,4706739r16669,-30608l775097,4645126r17462,-31005l809228,4583513r8335,-15900l825103,4551713r7541,-16298l839993,4520693r-205,-258l840301,4519157,651064,4279025r-30351,-38497l620721,4240522r-8,-11l623973,4237903r-2863,2212l617538,4235133r8365,-5874l625873,4229003r-1,l623888,4220685r-1836,-6231l621853,4214246r-263,-276l623491,4220456r1985,8360l608013,4215280r-17462,-13137l593261,4205562r14751,10663l625475,4229231r-8731,6121l616662,4235253r-6664,5506l603648,4246332r-6350,5176l591345,4257479r-9922,4379l570707,4265441r-10716,3981l548085,4272209r-11509,2787l524273,4277783r-13097,2388l498079,4281764r-13494,1990l471091,4284949r-28575,1990l412750,4288133r-29531,1170l382985,4289670r-29766,l316310,4289670r-1,l279400,4288874r-37306,-398l205581,4288078r-29368,398l148034,4288874r-28178,1592l92869,4292058r-25400,2785l55166,4296833r-11907,1990l31750,4301210r-11113,2388l9922,4306781,1,4309965r-1,l22225,4297231r23416,-13132l70644,4270967r26193,-13132l124222,4245102r28178,-12734l180975,4220828r29766,-11540l240506,4198941r30163,-9550l285750,4185412r15081,-3980l315913,4177851r15081,-3581l346075,4171086r15081,-2785l376238,4165913r14684,-1592l406003,4162332r14288,-796l434975,4160740r14288,l459978,4160740r10829,374l471091,4160740r766,44l487760,4140268r15875,-19011l519510,4102642r16272,-17427l551657,4068977r15875,-15447l583010,4039668r15478,-12278xm2564518,4011459r-3657,39752l2564257,4020037r261,-8578xm2565394,4006664r-121,4044l2565315,4010325r-255,7523l2565800,4010318r-1156,37818l2564874,4044059r1244,-35111l2565424,4007498r27,-720l2565394,4006664xm2600960,3997199r-11808,44401l2589215,4041677r-102,357l2600327,4055786r-202,676l2600328,4056708r-8334,27489l2583262,4111686r-9525,26704l2573519,4138953r-8385,21809l2565006,4164396r-1281,3003l2561456,4237005r-1191,75460l2559472,4388719r,76651l2560265,4513028r-793,45276l2558678,4602388r-1191,43687l2554312,4733847r-1984,46070l2551534,4828767r-397,19460l2549550,4902240r,25418l2549153,4952282r397,44879l2549550,5004309r793,5958l2551137,5019798r794,9135l2552328,5034493r,6752l2553518,5041245r397,397l2554709,5043628r397,2780l2555503,5049585r397,8738l2555900,5069840r-397,11915l2554709,5094464r-1984,21843l2554709,5117499r1191,1588l2557487,5120279r1191,3177l2557884,5131002r,4766l2557884,5139342r1191,13503l2560265,5165952r397,7148l2550740,5192561r-10319,19461l2538834,5220759r-348,7669l2538834,5220826r1588,-8662l2550740,5192873r9922,-19291l2560662,5184858r16,-478l2560678,5172482r11129,-23798l2582538,5123697r10732,-24987l2603206,5072929r9142,-26177l2621489,5020178r8347,-27367l2637785,4965047r7552,-28160l2652888,4908330r6360,-28953l2665210,4850026r6359,-29746l2677133,4790533r5565,-30143l2687467,4729850r4770,-30540l2696211,4668373r3975,-30937l2703763,4605706r6757,-62666l2716482,4479977r4769,-63460l2726021,4353057r3577,-63063l2732593,4230972r-503,-3047l2732234,4224854r-3206,-23200l2726496,4180727r-727,3769l2722207,4195629r-4355,10734l2713498,4216303r-9104,-13120l2696081,4189665r-8709,-13915l2679455,4161437r-8313,-15109l2663225,4130823r-15834,-31012l2631953,4067210r-14646,-33000l2602264,4000416r-1304,-3217xm2557805,3991860r-833,51149l2557919,3992465r1575,2511l2559395,3994783r-1590,-2923xm1155700,3990877r,33l1155701,3990877r-5,292l1154930,4047630r-1539,56356l1151852,4103192r,-14l1151202,4102908r459,276l1150076,4139668r-397,9914l1148490,4176548r-1189,27362l1142941,4257050r-1585,21811l1140885,4278232r-112,1570l1140459,4279375r-1646,28009l1140018,4296471r1498,-16958l1141413,4279297r1619,-21914l1147483,4203991r1214,-27493l1149911,4149404r405,-9961l1151530,4125099r78,-399l1152526,4103590r1587,794l1154113,4103590r1335,1334l1156928,4096586r1947,-13634l1158738,4086387r19,-106l1159389,4077287r2522,-33847l1164012,4027113r1261,-14733l1167374,4000036r840,-5177l1169475,3990877r55,249l1169604,3990877r1972,9525l1171574,4000425r2,9l1171528,4000952r-3502,39931l1164870,4072633r-3136,36679l1162051,4109560r-48,684l1171547,4118267r9906,9518l1191359,4138095r9509,10707l1210378,4161095r8717,13086l1228208,4187664r9114,14275l1245643,4217008r8717,15069l1263077,4248336r7925,16258l1279322,4281646r7529,17052l1301511,4333594r15057,35690l1330040,4405370r13076,34896l1355795,4474766r22585,64241l1389079,4567955r8398,23114l1398588,4594127r,-1l1398588,4594128r-3833,-3410l1362917,4562402r-17440,-15863l1328038,4531074r-17044,-16259l1294744,4498159r-16250,-16656l1263036,4463658r-15458,-17449l1232517,4428364r-14269,-19035l1204376,4390294r-13476,-20224l1178217,4349845r-12683,-21811l1154597,4307281r310,5906l1154907,4337416r,23038l1153717,4382697r-1191,22243l1149351,4449029r-1191,23038l1146573,4496694r-397,9930l1145382,4534030r-397,25024l1144985,4581695r397,3574l1145779,4588447r794,5164l1147764,4597980r,2780l1147764,4604335r396,l1148954,4604335r794,794l1150542,4606718r793,1589l1151732,4613073r,5561l1150542,4624989r-397,5958l1148557,4642069r1191,795l1151335,4643658r1191,794l1153717,4646041r-397,3575l1152923,4651602r,2383l1154510,4660738r1191,6355l1155701,4673448r,6752l1155304,4686556r-794,6752l1152129,4706416r-2381,13107l1149513,4719389r-27,150l1146951,4718082r-378,3030l1146370,4720807r-40,320l1145541,4719936r-715,-360l1143795,4719921r-397,794l1143001,4722701r,2780l1142780,4725297r,195l1140413,4723508r-789,-794l1138957,4722379r-322,322l1137445,4724687r-794,2780l1135857,4733028r-1190,4369l1133873,4739383r-397,795l1132285,4740178r-6,-1l1132129,4740177r-2367,-397l1126606,4737796r-2761,-1588l1121478,4734224r-1972,-397l1118322,4733430r-1183,-397l1115955,4733033r-1183,-397l1113194,4732239r-1183,-6350l1109249,4723905r-2761,-20241l1106490,4703651r-2,-16l1107355,4698104r2289,-14680l1110433,4681439r5,l1110457,4681392r1191,l1112441,4681392r794,397l1113632,4682584r382,l1114772,4681439r395,-6350l1115214,4675118r5,-81l1117139,4676189r,-3481l1116350,4668342r-395,-3571l1115955,4663183r395,-1587l1116744,4660008r,-2778l1117533,4650880r2367,-11113l1122267,4630242r789,-5159l1123845,4619924r,-5953l1123845,4607224r789,-7144l1125028,4592142r1184,-15478l1126606,4568727r395,-7541l1126606,4553646r-789,-7144l1127395,4540946r1184,-5557l1128973,4529833r395,-5159l1129368,4512767r,-6746l1129762,4499274r-789,-13097l1128184,4471889r-1578,-5953l1126212,4461571r,-4763l1126606,4452839r789,-8731l1127395,4439346r,-6350l1127001,4425455r-789,-5953l1126212,4413549r394,-3175l1127001,4406802r,-2778l1126212,4400849r-789,-1985l1125423,4396880r394,-4366l1126606,4389736r96,-193l1126729,4389449r1455,-2913l1128184,4385767r-789,-1190l1124634,4382592r,-396l1124634,4381005r111,-223l1124745,4380711r793,-1589l1128713,4372767r3421,-6466l1132918,4363146r394,-2382l1132918,4357589r,-3175l1133312,4347271r1184,-7144l1134890,4332586r-394,-2778l1133707,4328221r-395,-397l1132918,4324649r394,-3175l1133707,4317902r,-3572l1133707,4308377r-395,-5160l1132523,4292899r-1183,-10716l1130551,4277421r,-5557l1130551,4265514r1183,-9128l1131813,4256572r75,-582l1131893,4256001r3170,-31610l1139429,4188380r2381,-17016l1143794,4157118r1985,-10685l1146573,4142476r65,-129l1146638,4141789r-526,1051l1145320,4146806r-1982,10707l1141356,4171789r-2378,17052l1134618,4224928r-3171,31725l1131155,4255893r-156,1589l1129045,4252301r-26194,16341l1101287,4256685r-1564,-11957l1098941,4232771r-391,-11558l1098561,4220881r-11,-315l1098946,4208669r397,-11104l1100136,4186065r1585,-11103l1103200,4166378r433,-2558l1103672,4163640r31,-179l1104141,4161488r1837,-8429l1109106,4142696r3128,-10363l1116143,4121971r4692,-9964l1125526,4102042r5473,-9565l1131345,4092653r102,-176l1136204,4094856r5548,2380l1150940,4102751r4756,-111758l1155700,3990877xm2573039,3927342r-4018,84257l2570165,4013882r,14l2570165,4013897r-4,124l2570114,4015424r3993,7374l2581655,4032735r-135,996l2581675,4033932r-7386,53848l2575858,4082636r6826,-48896l2587286,4039333r-4421,-5620l2591355,3973493r-2946,-7269l2574555,3931237r-1516,-3895xm2560363,3894736r-74,16653l2559916,3995649r271,433l2560202,3995375r336,696l2560546,3995640r3319,7344l2565116,4005584r1954,-51535l2568270,3915086r-7174,-18439l2560363,3894736xm2339571,3879390r-56,116l2339385,3879776r387,841l2341749,3885376r3954,5553l2350053,3896878r3558,5949l2359938,3913536r7909,15468l2372987,3940505r4745,9916l2382082,3959543r3954,9122l2338614,3881365r-5321,10977l2315925,3927754r-18158,33423l2280005,3993407r-4320,7161l2277268,4027754r1591,16678l2280449,4060713r3580,32562l2286017,4116704r3182,21444l2291188,4150458r2784,15487l2295562,4171899r1988,5160l2297551,4177062r,1l2297934,4178307r1207,3914l2301925,4186590r5568,8339l2313459,4203268r3182,4369l2319027,4212402r3182,5560l2324595,4224315r2785,6751l2328769,4238005r202,1006l2329129,4239736r1830,8406l2332152,4258467r,1l2332152,4258469r-1023,2384l2332550,4264747r1190,5142l2333740,4275427r-1190,6725l2331756,4288481r-397,1582l2330962,4290459r,-396l2330565,4289668r-3572,8702l2308736,4311820r-9922,7120l2289289,4326060r-13,10l2295846,4330318r6360,5162l2308566,4341039r5962,6751l2320092,4355335r5167,7942l2330426,4372807r3452,8619l2338920,4363409r4767,-20667l2348852,4321280r4370,-22655l2361962,4253317r8343,-47694l2379045,4159122r4370,-23449l2388182,4113018r4767,-21859l2398511,4069697r5165,-20667l2410032,4029555r55,151l2410089,4029700r1043,2911l2417183,4049427r4370,9936l2425526,4068505r3576,7949l2432280,4084402r4767,13514l2446184,4126532r3576,8346l2452143,4141635r795,1192l2454130,4144814r2781,3975l2460089,4153160r3015,4525l2464041,4157685r-3142,-4754l2457757,4148574r-2749,-3962l2453830,4142631r-786,-1188l2450688,4134708r-3534,-8319l2438121,4097865r-4713,-13470l2430266,4076472r-3534,-7923l2422804,4059437r-4320,-9904l2411572,4030164r-146,414l2411418,4030558r-7,20l2407033,4019835r-3960,-9901l2398314,4000433r-4768,-8726l2393524,3991622r-20,-36l2391912,3985617r-1176,-5488l2388778,3975048r-1589,-5157l2383216,3960769r-4371,-9123l2374077,3941730r-5165,-11503l2360966,3914758r-6358,-10709l2351033,3898099r-4371,-5950l2342689,3886596r-1987,-4759l2339571,3879390xm3411765,3853348r-21940,62691l3389768,3916144r-29,84l3373864,3945577r-3622,6709l3357790,3975371r-15821,30853l3333983,4022426r-5364,12066l3342510,4006323r15875,-30947l3374657,3945222r15875,-29360l3411566,3879361r1497,-2449l3411937,3867903r-397,-12309l3411765,3853348xm1944652,3783546r3212,14990l1951436,3815131r2253,12175l1954501,3830981r77,-220l1954511,3830388r-55,153l1951631,3815493r-3632,-16631l1945092,3785495r-440,-1949xm1955826,3774681r1885,7301l1963586,3803836r24,-68l1955826,3774681xm3480993,3746403r6350,7544l3493693,3762285r6350,7941l3505996,3779359r5557,9529l3517109,3798815r5556,9926l3527428,3819462r5159,10720l3537350,3842094r4762,11515l3546478,3865918r8334,25412l3562353,3917536r7143,27397l3575450,3973521r5953,29382l3586165,4032683r4763,30573l3594500,4094227r3175,31765l3600056,4157359r2381,32162l3604025,4221286r793,31368l3605215,4284418r,30971l3604421,4345963r-1190,30573l3601643,4405522r-1984,28588l3597278,4461507r-2778,26603l3590928,4513522r-3572,23823l3582990,4559978r-4762,21441l3573465,4600478r-5953,-20647l3561559,4559184r-11113,-42089l3540128,4474213r-9525,-42883l3521871,4388051r-8731,-43677l3505203,4300698r-8335,-44074l3481787,4168874r-8334,-43676l3465515,4081124r-8334,-43279l3448053,3994962r-9128,-42882l3429003,3910388r-13891,-16279l3413985,3884521r-9166,15868l3393707,3920623r-12700,23409l3379027,3947751,3011584,4989497r-864,4749l3008339,5002975r397,l3009133,5003768r397,1587l3009530,5008132r-397,3571l3007545,5020829r-3175,11109l3000401,5043841r-4365,12299l2988495,5077168r794,2381l2990480,5080739r793,2380l2991670,5086690r-2778,7142l2987701,5097799r-1190,4365l2984130,5116050r-2779,13093l2978970,5139062r-2778,9919l2969445,5168819r,-15474l2968651,5137078r-1190,-17060l2965079,5102164r-793,-7935l2962698,5086690r-3572,-15473l2965873,5054553r5953,-15077l2978176,5022019r3175,-10316l2984526,5000594r3969,-13886l2992861,4971631r9922,-30154l3007545,4926004r4366,-14680l3015483,4896644r3175,-13887l3023420,4872442r3969,-10316l3030564,4851810r3175,-10712l3040089,4818086r3572,-12696l3048027,4791107r5953,-25393l3060727,4736751r1587,-11109l3064696,4716120r2381,-8332l3069458,4700249r5556,-16267l3077793,4674064r3175,-12697l3084936,4646291r2778,-11903l3090889,4623675r2382,-6348l3095255,4610583r1588,-5555l3097636,4599077r794,-5158l3099621,4590348r2381,-7935l3104383,4577255r3175,-5951l3108352,4569320r,-1190l3107955,4565749r-1190,-3571l3106765,4561385r396,-1587l3109146,4556227r6747,-10713l3123036,4532818r2779,-5158l3127402,4522899r1588,-6348l3130577,4510203r5160,-13490l3140896,4482827r5159,-14283l3146849,4462592r397,-1983l3147246,4459418r1588,-5951l3150818,4447119r2778,-6745l3155977,4433629r3572,-11109l3162327,4412204r5160,-21028l3172646,4370942r2778,-10316l3178599,4350707r6747,-19441l3197253,4300716r15478,-37295l3229796,4222555r17463,-39676l3263134,4147965r7144,-14284l3276231,4122175r5159,-8728l3282978,4110670r1760,-1408l3282184,4115827r-10319,22615l3263134,4155106r-3969,9126l3255197,4172960r-9922,24202l3235353,4221364r-13494,36502l3209159,4292384r15478,-38486l3239718,4215016r15479,-38882l3263134,4157487r8731,-19045l3275834,4130507r-30162,73797l3231384,4241202r-14685,36899l3202809,4314999r-13891,37692l3175821,4390383r-13097,38088l3166693,4417759r4366,-11903l3180981,4377290r10715,-28170l3196062,4336424r3969,-10316l3210349,4301112r9922,-25392l3239321,4225729r9922,-24599l3259165,4176134r10319,-24599l3280994,4126540r19843,-44040l3300837,4081706r17860,-32930l3335922,4016610r2883,-6482l3318239,4048547r-17798,32831l3300664,4080866r-619,1142l3313538,4051073r13891,-30538l3341320,3990393r13891,-29745l3369895,3930903r14685,-28952l3399661,3872999r12466,-23276l3412731,3843682r1190,-11117l3415906,3821844r3175,-10323l3423050,3801991r4365,-9132l3432971,3784124r5954,-7942l3446068,3769035r7541,-6750l3462340,3756329r8731,-5558l3480993,3746403xm2401239,3729531r-2816,9224l2392897,3754671r-6315,15915l2385917,3772388r3276,24417l2391972,3818016r393,2999l2392364,3821013r,2l2391978,3820361r-14860,-25086l2373161,3804805r-7105,17110l2352448,3852435r4048,7850l2368832,3887341r13132,28647l2387535,3928322r15519,35014l2420032,4002190r5891,-14367l2433074,3973913r9535,-16693l2443575,3955639r7716,-12682l2459214,3930622r7528,-9947l2469911,3916696r3962,-3581l2476091,3910569r-7198,-21158l2459343,3864058r-9948,-25750l2438652,3812559r-11141,-25354l2416369,3761455r-11937,-25353l2401239,3729531xm1998439,3726386r-4588,3727l1987817,3734646r-4233,14034l1973662,3778419r-174,-468l1973420,3778153r-9771,-25961l1963558,3752257r-231,164l1973265,3778873r-3,10l2018501,3901048r123342,329875l2142850,4232262r2339,4273l2145618,4235037r795,-2779l2148004,4229478r1591,-2780l2158345,4214785r4375,-7943l2165106,4202474r1989,-4765l2169084,4192546r1988,-6353l2172265,4179839r796,-7148l2174652,4157203r1193,-14296l2176243,4128611r398,-14296l2176641,4086517r-690,-24454l2174385,4056560r-3414,-11146l2155443,4011161r-20638,-46005l2114167,3920341r-10318,-22605l2093530,3875923r-10716,-21416l2071305,3833091r-11510,-20226l2047492,3792639r-12700,-19433l2021298,3754963r-13891,-18243l2000264,3728391r-1825,-2005xm2474134,3694281r1125,4979l2478442,3715106r3184,15450l2484013,3746798r2387,15846l2488788,3778886r1591,16242l2491971,3811370r1194,16638l2493961,3844250r1193,16639l2495552,3877527r,16638l2495552,3903565r506,l2496241,3903565r3576,1192l2502995,3906744r3972,2385l2510543,3912309r3575,3974l2517694,3920655r3973,5564l2529612,3938143r8740,15500l2547490,3971131r10014,19267l2559406,3892239r-24832,-64771l2508448,3760277r-12667,-31807l2483113,3697061r-8979,-2780xm2211939,3652710r32603,55391l2241276,3702367r-29337,-49657xm2218624,3638863r2589,4182l2233075,3661404r12653,18360l2257986,3697724r1115,1622l2259217,3699089r61,-138l2258177,3697367r-12329,-17870l2233121,3661231r-11931,-18267l2218624,3638863xm2269858,3631769r1012,43504l2272505,3672306r4342,-6366l2280794,3659574r3947,-5969l2285609,3652585r-1516,-2110l2269858,3631769xm3879529,3607861r-270,281l3881945,3639576r-308,-5419l3879661,3608197r-109,102l3879529,3607861xm3879060,3607672r3,50l3879064,3607721r-4,-49xm2236379,3588974r9072,11103l2258177,3615167r2573,3454l2268944,3629534r-13,-602l2258444,3615072r-12892,-15047l2236379,3588974xm2165483,3574837r,247l2193727,3625293r598,989l2165483,3574837xm4416718,3572959r-6,44l4416736,3573093r6,-41l4416718,3572959xm2165501,3566885r-6,281l2186892,3605022r21432,38715l2209247,3645392r-1083,-1948l2186812,3604730r-21311,-37845xm2141392,3530196r3343,8013l2147514,3544590r3175,5982l2158229,3564930r6883,13450l2165112,3575060r348,614l2165460,3575585r-13089,-24152l2141392,3530196xm2139576,3525845r6,12l2139577,3525847r-1,-2xm2136798,3520660r2778,5185l2139508,3525718r-2710,-5058xm2131218,3494721r2479,5148l2136445,3505355r-101,-501l2131218,3494721xm2132827,3487391r15969,30327l2165460,3548283r,-31773l2164963,3516048r-1,167l2148945,3501505r-16118,-14114xm2131683,3486058r18,34l2131884,3486248r-80,-165l2131742,3486070r-59,-12xm1861108,3475438r216,493l1865959,3486726r2274,-1986l1871525,3481865r-7895,-4871l1861108,3475438xm3879930,3460434r-348,667l3881838,3494792r2667,33735l3887172,3563055r2907,26343l3890949,3596945r214,-193l3887430,3562471r-2646,-34715l3882138,3493839r-2208,-33405xm2044009,3445695r-1298,6979l2043087,3454056r1985,7557l2050234,3477127r5559,13922l2066910,3518496r5162,13524l2074058,3538782r1985,7160l2077234,3553102r1588,7160l2079617,3567422r397,7558l2080014,3583333r-397,7956l2079519,3592365r3526,7124l2085834,3599956r4348,397l2094531,3601147r4743,1191l2103228,3603926r3953,1589l2115878,3610279r7511,5162l2131295,3621794r7116,7146l2145527,3637278r6720,9132l2158572,3656337r5968,9739l2165106,3587743r13921,27004l2191754,3639765r10739,19458l2203931,3661415r-1302,-2006l2191953,3639852r-12653,-25144l2165483,3587613r,707l2151974,3561745r-11522,-24195l2132505,3518908r-2781,-6743l2128929,3507802r182,285l2128860,3506701r2778,4387l2139508,3525718r69,129l2141136,3529582r7527,13956l2139582,3525857r11107,20727l2165112,3571656r,-4538l2165460,3567729r,-77l2164975,3566753r-6,273l2150858,3541121r-14917,-26303l2119814,3485326r-689,-2042l2113564,3481774r-8754,-2773l2096056,3475832r-9151,-3565l2078549,3468305r-8754,-4357l2060643,3458402r-8356,-6339l2044009,3445695xm2049560,3421433r-84,334l2045507,3437642r-972,5226l2087700,3469890r1194,-12281l2089185,3453405r-4389,-5463l2082763,3446365r-33203,-24932xm2049598,3421281r-35,142l2050735,3422133r-1137,-852xm2052867,3408204r-3265,13061l2075334,3436859r49,-633l2052867,3408204xm2079825,3403936r-214,1710l2092571,3429258r143,-926l2081870,3407710r-2045,-3774xm4452796,3403255r-4362,20893l4448364,3424486r239,-984l4452796,3403255xm2081309,3392557r-18,71l2094323,3419077r4,-23l2081309,3392557xm3676801,3391871r-1764,1562l3672506,3395677r1271,4965l3676801,3391871xm2067165,3361569r-3557,10670l2079763,3402307r726,-5083l2081137,3392537r-182,-401l2080886,3392416r-12100,-27251l2067165,3361569xm2090593,3361151r-105,326l2093302,3370098r3085,9446l2099471,3389780r1079,3578l2100758,3392703r-949,-3085l2096638,3379301r-3172,-9523l2090593,3361151xm4473880,3332931r-171,852l4473584,3333417r-29,142l4473596,3333683r-281,1338l4478359,3349159r-46,228l4478359,3349517r-23668,115709l4442742,3523679r12133,-58354l4478961,3349556r215,673l4479298,3349636r-32,-87l4479246,3349650r-5563,-15470l4473911,3333025r-31,-94xm4471883,3329108r-4,17l4471894,3329148r3,-20l4471883,3329108xm2038861,3328293r10805,21437l2062165,3371801r-800,1028l2061993,3374061r-23,79l2062176,3374551r-4366,15472l2056546,3394618r1232,572l2062940,3397577r4765,3182l2072866,3404734r3971,3976l2078251,3410552r429,-2716l2078039,3406642r237,-1867l2062184,3373421r12,-15l2062184,3373384r640,-854l2062998,3372288r-8086,-14841l2038861,3328293xm4469175,3322042r-373,1373l4468904,3323698r147,-538l4468983,3322985r246,-815l4469175,3322042xm4473807,3317113r-239,792l4471291,3327833r-103,-303l4470921,3328801r112,166l4471210,3328127r147,220l4471362,3328327r-64,-97l4473795,3317188r12,-75xm2048343,3314794r250,722l2055757,3324459r12758,29506l2066495,3359110r647,1432l2069657,3354345r37,82l2069728,3354345r13089,29568l2085448,3373349r310,1080l2085934,3373746r63,209l2086164,3373428r-10097,-33002l2070114,3354314r-4404,-9715l2056408,3324300r-431,-513l2048343,3314794xm4476127,3307992r-731,2734l4474862,3312962r1147,-4353l4476127,3307992xm3870818,3290756r-2806,48300l3870818,3290756xm1676006,3260643r10337,l1696680,3261437r9939,1592l1716160,3265814r9939,3183l1735641,3272577r8746,4775l1753531,3283318r9144,6762l1771024,3297242r8349,8753l1787324,3315541r7951,10345l1802829,3337424r7156,12728l1816743,3363679r6759,15116l1829863,3394707r5963,17105l1841790,3429713r5168,19495l1849667,3460051r-31731,-24768l1799648,3421757r-17095,-11934l1773807,3404651r-8349,-5170l1757109,3395502r-8349,-3978l1740014,3387945r-8746,-3183l1722919,3382376r-9144,-2387l1704631,3378795r-9144,-795l1685548,3377204r-9939,796l1664875,3378398r-11132,1193l1642611,3381976r-12324,2786l1617962,3387945r-13517,3579l1590928,3396299r-15107,5171l1529306,3418972r-46515,17505l1459733,3446025r-23059,9548l1413615,3465918r-23058,10344l1368293,3487401r-22661,11538l1323369,3511272r-22264,13129l1279637,3537928r-21866,14323l1236700,3568165r-20673,16312l1233917,3568165r19083,-17505l1292757,3512864r42936,-40183l1357559,3452391r22264,-20291l1402881,3411812r23059,-19491l1448998,3373225r23457,-18299l1495911,3337424r23058,-15518l1530896,3313951r11530,-7162l1554352,3300424r11132,-6364l1577013,3288489r11530,-5569l1600072,3277749r10734,-3979l1621938,3270191r11132,-3183l1644201,3264222r10337,-1593l1665670,3261040r10336,-397xm4494688,3255563r-1541,8713l4493553,3262364r1135,-6801xm3664392,3209996r-3452,193l3665383,3216174r343,460l3664392,3209996xm4502568,3172610r132,24l4500308,3191278r-2391,19045l4493870,3239438r11605,-47713l4505227,3193190r270,-1111l4496211,3246891r3303,-14290l4502693,3214742r3179,-19843l4508227,3173339r-5659,-729xm4360884,3143195r22425,5159l4405334,3153117r-2002,18652l4400529,3192406r-39645,-49211xm4334690,3079697r13494,96837l4342051,3156063r-6543,-20073l4328557,3115912r-7361,-20075l4334690,3079697xm4522471,3052101r339,8989l4522810,3072630r,1l4522058,3085769r-752,15131l4519426,3116823r-2256,17519l4516263,3141067r1002,-6998l4519651,3116606r1988,-15874l4522435,3085650r795,-13097l4523230,3061050r-347,-8674l4522471,3052101xm4522798,3051137r51,405l4522834,3051159r-36,-22xm4519388,3029010r2778,16194l4522957,3051219r11011,8239l4545898,3070172r11931,10716l4569759,3092396r11931,12702l4594018,3118194r23861,26986l4641342,3171772r11533,12692l4664408,3196769r11135,11117l4685883,3218598r11135,8732l4706957,3235262r3,5l4695054,3229361r-11113,-5902l4672035,3217942r-11509,-4723l4648223,3208888r-12304,-4726l4624410,3200222r-12700,-3938l4587104,3189592r-24607,-5912l4537097,3178174r-25003,-4726l4512152,3173047r-199,-39l4511906,3173358r-3374,-1191l4508522,3172267r-53,-8l4508389,3173118r3444,1146l4511774,3174633r73,24l4505497,3214253r-8335,42761l4488828,3301752r-9368,47108l4484230,3363947r5168,15481l4493374,3395306r4374,16280l4502121,3428264r3578,16679l4509278,3462020r3180,16679l4518422,3513647r4374,34153l4526771,3581953r2386,34154l4529952,3632389r398,15885l4530747,3663762r,15488l4530746,3679289r,167l4530359,3693998r-9,343l4530347,3694431r-2,93l4530335,3694860r-383,13778l4529944,3708791r-1,9l4529920,3709208r-763,13330l4529140,3722677r,2l4529132,3722750r-1565,13290l4525976,3748748r-1988,11914l4522000,3772179r-2783,10326l4516434,3792433r-3181,8737l4509675,3809112r-3976,7149l4505575,3816049r-119,213l4498631,3804762r-6423,-11896l4485785,3780970r-5620,-12293l4474144,3755988r-5219,-12689l4463706,3730610r-4415,-13086l4449656,3691352r-8029,-26568l4433599,3637423r-7092,-25438l4420431,3646879r-6359,34926l4406919,3716334r-7550,34132l4390626,3784201r-9140,34926l4371551,3855244r-10730,36910l4356449,3908426r-14306,44848l4318299,4031461r-1590,5953l4315517,4042573r-1590,7938l4312338,4058449r-1192,5159l4309251,4068907r1198,300l4310523,4069505r225,57l4311146,4071149r,2381l4310748,4076706r-1987,7540l4305979,4093375r-3576,9922l4298429,4113616r-7153,17066l4292063,4132649r956,959l4293021,4133616r242,241l4294057,4136238r398,3175l4292070,4145367r-1192,3572l4290083,4151717r-1987,11906l4285712,4174736r-2384,10319l4280148,4195771r-3974,10319l4272598,4216409r-7948,21432l4257099,4258082r-91,-146l4256970,4258037r-1884,-3025l4253920,4259670r-74,-222l4253801,4259627r-792,-2385l4252613,4256447r-326,-328l4251536,4256494r-795,1985l4249151,4261257r-1192,3969l4247896,4265069r-37,123l4246274,4261217r-396,-1988l4245526,4258876r-349,l4243190,4262448r-1590,3969l4238024,4275148r-3179,7541l4234050,4285070r-1192,794l4232063,4286261r-28,-10l4232014,4286262r-1189,-398l4229241,4284672r-1585,-3976l4225675,4275926r-2376,-3578l4222297,4271008r-169,-226l4220936,4269592r-13,-25l4220922,4269565r-150,-300l4220538,4268798r-1589,-794l4217756,4267210r-1192,-1984l4216568,4265199r-4,-7l4218145,4254884r-1581,-3946l4216571,4250898r-7,-17l4222506,4215500r12281,-32995l4235975,4180517r1188,-397l4237559,4180120r397,397l4237990,4180656r34,33l4238406,4182217r342,685l4239144,4182902r396,l4240332,4181710r3962,-10336l4244368,4171598r14,-37l4245101,4173714r1966,-5918l4248255,4160640r1189,-5963l4250632,4152292r396,-2385l4252613,4146727r1584,-3976l4257762,4132415r9508,-20672l4267411,4111425r132911,-604646l4400833,3508838r90,-410l4400571,3507007r73,-335l4400571,3506376r8,-36l4400473,3505965r-159,733l4391607,3475742r-8311,-30957l4373797,3414624r-5540,-15078l4363112,3384869r-5541,-14680l4351635,3355903r-6333,-14283l4338574,3327334r-6728,-13490l4324327,3299954r-7520,-13096l4316109,3285757r-7613,-11946l4308496,3273763r,-48791l4308496,3224957r6728,-5564l4321952,3213840r6728,-3967l4335408,3206303r6728,-2783l4348468,3201536r6333,-794l4361529,3200345r122,8l4361773,3200345r6361,397l4374098,3201537r6361,1986l4386423,3205907r5566,3178l4397953,3212657r5964,4364l4409483,3221791r5566,5558l4420616,3233305r5168,6750l4430953,3246807r5169,7547l4440893,3262691r5168,7943l4450164,3279202r25560,-112082l4502220,3171868r26,-381l4502172,3171480r1978,-27481l4504495,3139019r57,-598l4504553,3138402r12,-118l4505575,3127609r-1083,10822l4502050,3171772r-26866,-4766l4475225,3166824r-34426,-6129l4405334,3153989r45,-221l4405334,3153759r3175,-15749l4411287,3123048r3175,-13392l4418034,3097846r3572,-11026l4425972,3076975r3969,-8662l4434306,3060443r4763,-6702l4443434,3048622r4763,-5120l4453753,3039960r5160,-2756l4464072,3035234r5953,-1181l4475581,3033658r156,9l4475866,3033658r6774,395l4489812,3035631r6775,1974l4503163,3040499r108,-486l4504020,3040377r20,-84l4503909,3040230r2334,-9444l4506287,3030596r1,9l4506290,3030595r794,11122l4507030,3041689r19,295l4512239,3045189r5631,3483l4517922,3047944r280,197l4519298,3030461r86,-1450l4519387,3029029r1,-19xm3018471,2868662r1431,359l3023338,2869402r2764,l3028578,2869049r210,-385l3025442,2869033r-3985,l3018471,2868662xm3105739,2799704r-603,1454l3106329,2801158r-590,-1454xm3098758,2784881r-27,76l3098685,2785085r146,13l3098788,2784969r-30,-88xm3098360,2781706r,397l3098758,2784087r205,1022l3099850,2785189r-1092,-2690l3098360,2781706xm3073655,2762707r-778,1555l3072896,2764564r759,-1514l3073655,2762707xm3067889,2735829r222,663l3068184,2736566r-155,-509l3067889,2735829xm2734129,2732279r59,605l2735365,2736427r158,-62l2734776,2734131r-647,-1852xm3066803,2725028r-1870,5911l3065728,2732537r364,484l3065489,2731693r1726,-5980l3066803,2725028xm2748406,2706691r-395,391l2748011,2707578r1233,-887l2748406,2706691xm2749997,2703910r434,1528l2752402,2703910r-2405,xm2721896,2625871r49,512l2723920,2626782r394,l2726289,2626782r790,398l2727468,2627439r-11,-126l2726280,2626521r-758,-383l2723636,2626138r-389,l2723181,2626124r-40,l2721896,2625871xm2711584,2584914r92,556l2712861,2585470r536,269l2712938,2585274r-716,-360l2711584,2584914xm2347068,2091354r-8281,10349l2315768,2112085r-23019,9176l2289795,2122350r-596,13694l2288404,2151944r-1193,13507l2286017,2178145r-1193,10749l2282836,2198821r-2784,17446l2275677,2232527r-3977,17052l2267325,2269806r-4773,25028l2261991,2300071r21233,-54506l2307830,2183306r13097,-31732l2334421,2120241r12647,-28887xm2529717,2084877r-11146,14344l2491981,2132135r-26988,32928l2436815,2197187r-27781,31725l2380062,2259840r-28575,30534l2322118,2320918r-57547,59893l2256088,2389464r-695,16242l2254200,2456502r-1988,99686l2251416,2597068r-795,30177l2247837,2697536r-1591,63544l2245451,2821048r,58382l2246246,2937004r1591,60352l2251814,3133566r3977,103231l2259698,3337013r10243,6118l2281480,3351054r11539,8716l2304160,3369671r10744,9904l2326045,3390270r10346,11091l2346338,3412846r9550,11883l2364244,3436613r8754,12281l2380558,3461571r8356,13865l2396872,3489301r7560,14658l2411992,3518220r6765,14261l2425521,3547535r6367,14261l2437458,3576850r5969,14658l2448997,3606957r4775,14658l2455363,3626367r41,-75l2460154,3617147r5146,-8349l2470050,3600847r5146,-7157l2479947,3586931r5146,-6361l2490239,3575401r5146,-5566l2500135,3565462r5146,-4374l2510031,3557908r5146,-3181l2519927,3552342r5146,-1988l2529824,3548366r5146,-1193l2539720,3546775r5146,-397l2549616,3546378r5146,397l2559117,3547571r5146,1590l2568617,3550751r4750,1988l2578117,3555522r4355,2386l2587222,3560691r4354,3578l2595931,3567847r9104,8349l2613744,3585738r7917,10338l2629974,3607605r7521,12325l2644620,3632653r6730,13915l2658079,3660484r6334,15108l2670350,3690700r5146,15903l2680643,3722507r3133,11444l2685909,3729251r5142,-10304l2696590,3707850r5933,-9908l2708062,3687638r6329,-9512l2721116,3668615r6330,6341l2733380,3682089r5538,7530l2744061,3697546r5538,8322l2754742,3714587r4747,9115l2763840,3733610r-6725,76092l2754355,3842880r2806,-33021l2764035,3733703r7683,16659l2778188,3768608r4125,13583l2778088,3768037r-6360,-18244l2764177,3733135r17488,-184827l2790011,3455498r3578,-46403l2796768,3362339r3180,-35678l2803128,3294941r2782,-28544l2807102,3252123r1193,-13496l2808692,3224771r,-13893l2808295,3196991r-1590,-15069l2805512,3166457r-2782,-16261l2799550,3132748r-3974,-18245l2793589,3107762r-2783,-7533l2788422,3093087r-2783,-7138l2778883,3071668r-7950,-14670l2755433,3028045r-7950,-13884l2740329,2999880r-3179,-7153l2734367,2985985r-2384,-7527l2729995,2971729r-1987,-7130l2727213,2957854r-795,-6743l2726418,2944364r398,-6748l2728008,2930868r1987,-6734l2732778,2917787r3577,-6742l2740329,2904700r5565,-6738l2751856,2891609r13126,-40994l2762748,2849584r-1987,-396l2759569,2848394r-2781,794l2754006,2849188r-1192,-794l2751622,2847599r-1191,1589l2750033,2849981r-794,397l2748444,2850378r-2781,-397l2743279,2848394r-2782,-1985l2737716,2843630r-3973,-5160l2731756,2841248r-1192,1589l2729372,2844027r-1589,-2382l2726988,2840851r-795,-397l2722220,2840057r-3576,-1587l2715465,2837279r-2781,-2382l2709505,2831722r-2781,-3571l2701956,2820608r-4768,-8734l2699970,2810684r-1192,-2381l2700367,2808303r397,-395l2700764,2807113r398,-794l2700764,2805126r-1192,-3174l2702354,2801555r1192,-397l2703943,2800760r-397,-4367l2702354,2792026r-398,-3175l2701162,2787660r794,-397l2703546,2786471r1986,-1193l2709505,2784486r3974,-794l2715863,2782501r1589,-1191l2722220,2778532r1589,-397l2725796,2776547r795,l2728577,2776945r3576,1190l2734140,2781708r2384,4763l2736524,2787263r,794l2735332,2790042r-1192,793l2734140,2791233r795,397l2735168,2791978r298571,58698l3030560,2855009r-3178,4727l3023805,2863281r-354,316l3026239,2863477r5533,-306l3073350,2786632r-93,-560l3073257,2781706r,-890l3069699,2783303r-4766,1587l3060962,2786872r-3972,794l3053019,2788459r-4766,794l3039515,2789649r-8738,l3020054,2789649r-26610,1587l2960480,2794014r-18270,794l2923543,2796393r-19063,397l2885019,2797188r-145,-3l2884709,2797188r-17043,-398l2851020,2796393r-16250,-1984l2819313,2792026r-7135,-1191l2805044,2789249r-6737,-1987l2791965,2784882r-5945,-2778l2780471,2779722r-4756,-3175l2770563,2773372r-13476,-11907l2751142,2756702r-4341,-5140l2742834,2747598r-3177,-3965l2736877,2739268r-1353,-2362l2735768,2737639r-1,l2735768,2737645r-1580,l2733003,2738436r-5529,1588l2723525,2734865r-2765,-396l2707727,2713829r-2370,-5550l2703778,2702324r-1580,-6362l2701013,2689627r,-55l2701013,2688438r,-56l2701408,2686787r395,-394l2702988,2686393r790,l2704172,2686393r771,l2704567,2685248r-1184,-7933l2703394,2677315r-11,-68l2704943,2678055r-1165,-4701l2701408,2669380r-1580,-3983l2699038,2663432r-395,-1190l2698643,2662158r,-2691l2697853,2656294r-1974,-7147l2694694,2635243r-395,-11914l2693904,2616974r-790,-6348l2691534,2603883r-1579,-7537l2688375,2587621r-790,-9123l2685610,2559856r-395,-9122l2684030,2541213r-1579,-8329l2680871,2524553r21,-122l2680871,2524319r1185,-6752l2682056,2511066r,-249l2682056,2504719r-395,-6745l2680476,2484478r-395,-7548l2680081,2476649r,-8481l2678501,2452700r-2369,-17012l2674947,2428936r-395,-5164l2674157,2418609r14,-168l2674157,2418260r395,-4773l2674947,2403546r384,-6191l2674947,2390009r-590,-6817l2672438,2391612r-4450,19515l2655371,2466744r-12222,50851l2631320,2562482r-9857,36940l2613972,2627227r394,-25024l2614366,2576384r-394,-25816l2612789,2523950r-788,-26217l2610423,2470719r-4337,-53633l2601355,2361865r-5126,-55219l2596107,2305341r-2456,6794l2582522,2339934r-10731,28190l2549532,2423721r-22258,53162l2505016,2527689r-21861,47607l2462884,2617745r-17886,37721l2428702,2687612r-8341,15391l2415585,2711817r-9936,17066l2405251,2711419r,-18258l2405649,2674908r795,-18648l2407636,2637202r1987,-18662l2412008,2599098r154,-1255l2414393,2579660r2579,-18384l2417175,2559824r347,-2162l2420355,2539989r7154,-39678l2435856,2460216r9141,-40069l2454934,2379640r9936,-39706l2485141,2261722r19873,-74947l2514155,2151044r8347,-34528l2529717,2084877xm2719650,2064568r-405,14067l2717274,2107238r-2760,29388l2711359,2166430r-3942,30584l2703668,2224133r-674,24689l2703383,2268348r-7,150l2703383,2268858r-123,2564l2736677,2648889r276,555l2737742,2651829r2370,5568l2741692,2664139r3949,13108l2749196,2690760r1580,7145l2752690,2703688r9946,-7722l2768977,2690817r6342,-6344l2780868,2676917r3170,-4355l2786416,2668591r2775,-4760l2791569,2658680r1585,-5560l2795136,2647958r3567,-14694l2801874,2618966r3170,-13492l2807026,2591987r1982,-13089l2810593,2565413r1585,-13089l2813368,2539235r1585,-26974l2815746,2484483r,-29408l2816142,2423777r,-29390l2816935,2365387r1189,-29395l2818916,2307388r171,404l2819090,2307677r10723,25410l2840536,2358495r11518,25808l2863572,2409705r12312,25011l2888196,2460037r13106,24634l2914451,2508998r43,-1276l2902090,2484832r-13149,-24623l2876588,2434839r-12353,-25019l2852680,2384405r-11556,-25812l2830365,2333183r-10759,-25415l2822396,2262910r3187,-44801l2829170,2173271r3984,-44863l2837538,2084366r1187,-11034l2837649,2073064r-1265,11882l2832050,2128948r-3940,44827l2824564,2218578r-3152,44767l2818653,2308163r-140,-352l2818491,2308163r-14255,-35692l2789585,2236800r-28114,-70950l2746820,2130138r-14255,-35279l2719650,2064568xm3478376,2046803r-3718,2240l3471102,2051821r-3952,2382l3459246,2058171r-7671,3669l3451501,2062253r7308,-3510l3466681,2054772r3936,-2382l3474159,2049611r3936,-2383l3478376,2046803xm3491083,2031375r-1803,604l3487699,2033169r-790,794l3486900,2033978r247,-249l3488722,2032538r2361,-794l3491083,2031375xm3506849,2014248r-2156,1856l3500741,2018486r-3557,2381l3490071,2024042r112,253l3496593,2021421r3543,-2382l3504072,2016656r2755,-2382l3506849,2014248xm3438021,2009593r-72,108l3436965,2010029r-1244,1669l3435820,2011846r1308,-1778l3437923,2009814r98,-221xm3438056,2008868r-1287,1039l3436698,2009951r-100,142l3437170,2009755r-30,41l3437213,2009737r-43,18l3438056,2008868xm3521147,1992914r-356,169l3519973,1993469r-1261,1587l3516611,1997834r-1681,1985l3513249,2002597r-1030,1460l3512201,2004199r-157,105l3511568,2004978r51,-389l3509830,2005786r43,87l3511550,2004746r-50,439l3511785,2004993r-4729,41670l3503114,2089127r-7488,35707l3487349,2161365r-8671,36523l3473464,2219096r251,255l3490413,2235633r4083,3794l3495722,2213491r2387,-42084l3500097,2129701r3183,-41282l3503986,2085248r3526,-38424l3512169,2005327r298,-456l3512493,2004648r1611,-2390l3514395,2001754r878,-1565l3515371,2000065r344,-596l3517327,1997477r536,-743l3518766,1995447r53,-36l3519341,1994688r1691,-1115l3521147,1992914xm3547776,1971029r-1673,1172l3532791,1982437r-11002,9257l3521731,1992113r-41,296l3523542,1991236r9371,-8304l3545914,1972403r1862,-1374xm4347743,1968218r-11125,1976l4333836,1970985r397,l4337015,1970985r3180,-1186l4347743,1968218xm3517046,1968000r-545,356l3516475,1968529r73,-48l3516476,1969073r219,-142l3516925,1968780r121,-780xm4353291,1966379r-5542,1838l4353092,1966653r,-78l4353393,1966485r-102,-106xm3525037,1962644r-2877,2561l3517237,1968576r1890,-1235l3521654,1965688r3357,-2853l3525037,1962644xm4378281,1943693r-4472,4343l4367953,1952206r-6636,3412l4357137,1957766r-3461,1892l4346510,1962790r-769,288l4346554,1963078r5167,l4353326,1963078r15,-45l4353092,1963033r1225,-3541l4361257,1955951r6940,-3542l4374320,1948081r577,-556l4378493,1943928r-212,-235xm3610444,1936886r-34124,21837l3584823,1965734r8353,8338l3601529,1982410r7160,9132l3615451,2001071r6365,9529l3627782,2020526r4774,10323l3637727,2041172r3977,10720l3645284,2063406r3182,11117l3651251,2086434r2784,11507l3655626,2110256r1591,12703l3658013,2135659r795,12317l3659206,2161087r-8,277l3659206,2161646r-398,13086l3658411,2187833r-398,13482l3656820,2214791r-1591,13878l3653637,2242537r-1988,13875l3646875,2284171r-5966,28573l3634147,2341317r-7054,25331l3641488,2381379r15505,17476l3671702,2417127r14710,18270l3700327,2454854r6361,9930l3713049,2474713r6361,10328l3724976,2495367r1265,2189l3724966,2486272r-4798,-44494l3714171,2394485r-6398,-49687l3700576,2293918r-7996,-51233l3684183,2191483r-5198,-24644l3674187,2141792r-5197,-24241l3663792,2094123r-5998,-23439l3651797,2048436r-6398,-21055l3639002,2006325r-6797,-18672l3625008,1968981r-7197,-16686l3610444,1936886xm3597298,1936349r-8725,5407l3579445,1947998r-9498,6224l3570306,1954485r-201,141l3575027,1958601r132,-83l3570317,1954638r22,-15l3570317,1954606r3351,-2247l3579656,1948288r8949,-6349l3597298,1936349xm4173405,1910365r-179,179l4172872,1910895r398,1186l4174462,1913267r1192,791l4178039,1915639r1987,791l4181218,1917220r398,396l4181218,1919988r-397,2372l4180633,1922810r265,41l4356462,1933423r3583,-391l4361958,1933300r4231,-9621l4367380,1921297r183,69l4367683,1921135r-1257,-357l4361259,1919592r-1987,-395l4357285,1918802r-33,-33l4309058,1921687r-31380,1191l4261392,1923275r-16285,794l4228424,1923275r-16683,-397l4195852,1921687r-14300,-1984l4181950,1916529r-398,-397l4180361,1915338r-1986,-794l4175991,1912957r-1191,-794l4173608,1910973r-203,-608xm4172438,1903495r-361,1075l4172475,1905756r397,395l4174065,1906546r1105,l4175594,1905417r-1191,l4173211,1905020r-397,-397l4172438,1903495xm3507236,1898251r-15246,28357l3485396,1938994r-10056,19298l3474379,1960061r-346,665l3475008,1958957r16354,-30955l3507236,1898251xm4384131,1894702r-794,397l4381748,1896289r-11519,19049l4368640,1915338r-2383,l4364668,1915338r-794,-397l4363079,1914147r-1192,-1587l4354738,1915338r722,721l4361657,1913662r1589,1977l4364439,1916430r1987,l4368413,1916430r2782,-396l4373977,1916430r1590,395l4376599,1917510r593,246l4378723,1919740r211,366l4384049,1920106r9922,-397l4398337,1919311r4763,-1190l4407466,1916929r5159,-1985l4416991,1912562r4366,-2780l4421305,1908895r-4314,2789l4412625,1914103r-5160,2015l4403100,1917328r-4763,1209l4393971,1918941r-9922,403l4378890,1919344r-1588,-2016l4375318,1916522r-1588,-404l4371746,1915715r-1191,403l4382065,1896767r1587,-1210l4384446,1895154r794,403l4385843,1895864r-123,-369l4384926,1895099r-795,-397xm3509773,1893560r-541,980l3509021,1894931r752,-1371xm2688645,1890682r781,3086l2691747,1903931r37,47l2689404,1893422r-647,-2589l2688645,1890682xm4150173,1889543r-3575,397l4143420,1891527r-3178,1587l4140038,1893273r313,787l4143064,1892710r1987,-791l4146641,1891129r3577,-396l4154192,1891129r3975,1581l4165321,1895477r7154,2372l4171680,1901012r1401,696l4173608,1900654r-1589,-793l4172814,1896686r-5164,-1587l4162089,1892321r-5958,-1588l4152953,1889940r-2780,-397xm3613583,1888985r-3182,1198l3609207,1891381r-795,1998l3607218,1895775r-1591,1199l3603638,1897772r-2387,1199l3598466,1901368r-3183,2796l3592255,1907543r6962,10487l3606746,1929967r-158,101l3606829,1930443r-238,147l3606621,1930643r430,-273l3607039,1930349r200,-125l3599847,1918524r-7096,-10670l3592751,1907853r3548,-3952l3599453,1901135r2760,-2372l3604578,1897578r1971,-790l3608126,1895602r1183,-2372l3610097,1891254r1183,-1185l3614164,1888985r-581,xm4392870,1888749r-5164,7937l4386912,1897877r-397,396l4386431,1898189r,190l4386827,1898783r397,-404l4388018,1897170r5003,-7819l4392870,1888749xm3618357,1882993r-26,26l3618331,1886944r,1192l3617959,1888136r,747l3617982,1888883r788,l3618770,1887698r,-1l3618770,1883350r119,-119l3618856,1883176r-111,-183l3618357,1882993xm3546637,1874034r,64305l3553001,1942310r-466,403l3552844,1942911r-5867,5202l3546401,1948576r509,-390l3552961,1943068r9278,5512l3562667,1948893r-685,-505l3552854,1942927r164,-126l3552854,1942701r3567,-2786l3563157,1933151r7529,-7959l3573064,1921611r2377,-2785l3577819,1916836r1981,-1193l3585348,1912857r2774,-2388l3591660,1908101r-5129,-6733l3580962,1895775r-5570,-5592l3569425,1885789r-5172,-4394l3558286,1878199r-6365,-2396l3546637,1874034xm2666806,1872466r6226,7854l2683483,1893505r104,-277l2682097,1883685r-4252,-3671l2672720,1876041r-5914,-3575xm3527442,1862173r10,5l3527455,1862173r4762,2198l3532139,1864515r77,39l3528237,1872487r-1193,-4364l3525850,1864950r61,-106l3525867,1864737r1413,-2282l3527442,1862173xm3535890,1857344r-2,14l3535753,1857358r-154,651l3535599,1858768r-445,647l3535599,1858801r-87,279l3535598,1858946r-1764,6349l3533628,1865089r-64,207l3531936,1863852r144,-199l3527975,1861737r-250,383l3523674,1859709r1597,2366l3526073,1864054r-745,1349l3526475,1868464r981,3603l3527687,1871649r1172,6806l3529249,1886061r-6641,41231l3518289,1956335r4766,-29538l3529693,1888815r-160,-2885l3533510,1865283r152,88l3533679,1865283r191,112l3535717,1858535r289,-1191l3535890,1857344xm3517013,1856682r-1532,3153l3506433,1878488r-55495,112758l3443690,2005869r144,-83l3443407,2006644r113,-65l3438818,2015956r127,158l3438991,2016172r5027,-9619l3446874,2004992r-147,l3446327,2004992r-2807,1587l3443566,2006488r-84,48l3450991,1991502r3557,-5143l3480291,1946797r1855,-3559l3455535,1984451r-530,1096l3451477,1990680r-19,27l3451458,1990706r14,-27l3498194,1895553r8239,-17065l3512496,1866255r4548,-9395l3517013,1856682xm3541727,1845493r-99,372l3541731,1846064r-103,219l3545953,1856114r,-419l3541875,1846232r67,-245l3541727,1845493xm3538842,1841914r-341,516l3538377,1843307r-8731,14050l3523452,1857357r,1l3530307,1857358r,-1l3530836,1857357r7456,-13420l3538556,1842722r138,-218l3538842,1841914xm3545339,1833533r-640,923l3542870,1842586r2469,-9053xm4367914,1827908r329,1313l4369832,1832396r1589,3174l4373407,1838348r4369,5159l4382940,1848270r11122,9524l4399623,1862556r5164,5953l4404787,1868510r-1986,3174l4401212,1873272r-795,1984l4398034,1880812r-1986,5556l4393796,1891619r106,433l4393971,1892332r2382,-5644l4398337,1881044r2381,-5645l4401512,1873384r1588,-1613l4405084,1868545r567,576l4411434,1859358r9923,-13897l4424281,1841604r-12218,-2888l4367914,1827908xm3532073,1826375r-15,29l3527967,1834896r-160,800l3532073,1826375xm3545480,1810322r-6925,29643l3538635,1840153r39,-271l3539010,1841240r205,-820l3539181,1840279r5913,-25997l3545953,1810506r,-52l3545480,1810322xm3533380,1807973r-2794,13901l3530835,1822504r-8,25l3530836,1822552r-955,2825l3529709,1826234r-172,854l3530965,1823020r-129,-344l3530931,1822421r-95,-252l3535630,1809451r433,-1075l3535482,1808289r-2102,-316xm4378168,1780969r19211,13048l4437913,1821432r113,-192l4442392,1813695r4365,-9133l4450569,1796616r-8741,-1213l4414046,1789460r-27384,-6341l4378168,1780969xm4096698,1755151r3630,16380l4103498,1787823r1189,397l4106668,1788220r1585,1192l4110234,1790604r793,6357l4111423,1800140r1189,2782l4116971,1812060r3566,9536l4123311,1830337r2773,9535l4127669,1849408r1720,8618l4139448,1851841r5164,-3968l4148981,1843507r4369,-4365l4158117,1833586r3178,-5556l4164472,1820886r3178,-10320l4170430,1801041r2384,-9129l4175197,1782386r692,-3974l4133457,1766328r-36759,-11177xm2389624,1530727r-4614,19907l2379850,1572101r-5556,21467l2371218,1604659r298,-838l2375882,1588357r7144,-28548l2383732,1557071r1382,-5899l2389676,1530989r-52,-262xm2388119,1525636r-244,1283l2387945,1527092r280,-1185l2388119,1525636xm2391550,1495920r-5212,11232l2385916,1508717r5634,-12797xm2402822,1472047r-33,81l2400886,1483681r-3572,16870l2394139,1517019r-3451,14317l2390698,1531385r3607,-14994l2397406,1500276r3489,-16508l2402822,1472047xm2000423,1462994r3098,22058l2003531,1485121r-1,1l2003531,1485127r-789,526l2002850,1486333r-2268,788l2000440,1487275r1654,-655l2004094,1504045r4401,21385l2011582,1542410r-8291,-56095l2003360,1486269r-66,-442l2003607,1485621r-3115,-22528l2000423,1462994xm2401360,1462863r-2372,9890l2394988,1487797r1805,-4059l2399285,1473972r1427,-7706l2401360,1462863xm1999624,1460279r-62,60l1999562,1460533r793,1981l2000355,1462103r,-2l2000355,1462102r-731,-1823xm1999345,1454219r614,5520l1999934,1459765r25,181l1999767,1460137r588,1173l2000355,1461574r,527l2000359,1462105r1584,1585l2001107,1463188r114,166l2005118,1485079r-558,359l2015696,1553548r5600,34850l2027424,1621004r-1334,-11252l2023290,1593479r-2800,-16670l2018890,1563314r-5999,-39690l2006891,1484331r71,-43l2006895,1483848r420,-249l2007314,1483596r-1561,731l2001943,1463688r1949,2640l2002891,1460119r69,-23l2002894,1459690r837,-276l2003696,1459231r-523,-647l2003076,1458596r58,350l2000958,1459257r985,4433l2000966,1461733r-20,-83l2000884,1461525r-371,-1519l2000129,1460340r-784,-6121xm2404398,1451951r-3512,21761l2401098,1473185r3300,-21234xm2001833,1451394r-932,699l2000567,1452706r846,1556l2002315,1455297r-224,-3115l2002124,1452182r-30,-411l2002339,1451771r-506,-377xm1999125,1450421r74,819l1999494,1453096r-369,-2675xm2001765,1448462r-230,105l2001547,1448633r-491,245l2001468,1449256r397,-314l2001765,1448462xm1995990,1438490r,487l1996954,1440650r2227,12378l1999169,1452709r-20,-213l1997181,1439907r6,7l1997180,1439875r1,1l1997059,1439707r,496l1995990,1438490xm2407062,1434442r-42,512l2406568,1436161r-307,3545l2403837,1452537r-1245,5188l2401621,1463920r2644,-11487l2404283,1452341r69,-401l2405078,1447574r-250,1610l2405077,1447741r-346,2146l2406666,1439217r354,-4263l2407062,1434840r,-398xm4203936,1417922r-6082,4664l4182038,1434717r-23787,18246l4134068,1470413r-23787,17055l4086495,1504523r-23787,15864l4038525,1536253r-3834,2429l4041930,1570794r10961,5664l4086228,1595049r33338,19383l4125597,1618010r843,500l4133853,1609161r7143,-8322l4148934,1592518r7144,-7133l4163221,1578648r7541,-5547l4178303,1567950r7143,-3963l4187628,1562705r280,-3774l4189497,1537895r4766,-42865l4199030,1452563r4906,-34641xm2418053,1411895r-1863,10183l2414206,1431941r-1293,7067l2414503,1432597r1809,-9741l2417525,1415678r528,-3783xm2419011,1405691r-182,1396l2418867,1406890r144,-1199xm2422373,1379965r-15,110l2422444,1380351r30,-242l2422373,1379965xm2422170,1377577r-57,680l2422378,1378520r39,-565l2422170,1377577xm1996447,1377317r35,1502l1996894,1382078r2807,20839l1997691,1386299r-1244,-8982xm2427684,1367890r-2085,16134l2425715,1384206r-1,7l2425715,1384214r-70,457l2425635,1384733r45,75l2425746,1384353r-31,-53l2427684,1367890xm2397227,1361332r-1930,6119l2390159,1384935r668,-825l2395553,1366984r1674,-5652xm2403216,1352129r-90,507l2406523,1356550r-3307,-4421xm4672692,1317160r300,496l4659118,1331940r-13081,15885l4639298,1355759r-6342,8725l4627010,1372816r-578,909l4631309,1366969r13891,-17458l4659488,1332825r6350,-7149l4671791,1319726r1985,-1586l4674033,1318575r88,-70l4673598,1317623r34,-30l4673622,1317577r159,-147l4673606,1317312r-290,265l4672692,1317160xm2459052,1299619r-95,115l2458621,1304019r837,-3915l2459052,1300104r,-485xm3934362,1288237r3455,14246l3937237,1299521r-2875,-11284xm2432173,1278407r-1945,3024l2432225,1278660r-52,-253xm2432113,1277801r-11,18l2432113,1277801xm2416243,1270893r-256,1303l2417002,1287580r477,10837l2417777,1305056r-5,12l2417778,1305216r-4657,10420l2408853,1326859r-3881,11627l2400672,1349958r-237,1205l2400062,1352343r-528,3003l2399988,1353906r546,-2948l2405132,1338857r3832,-11325l2413179,1316602r4598,-10148l2417777,1328702r-766,21866l2409562,1360051r278,321l2399659,1372059r-275,1537l2399130,1373882r-412,461l2376773,1482998r412,1651l2383869,1511331r-774,2742l2383819,1512626r250,831l2384216,1512869r224,-450l2384687,1511924r-74,-250l2385077,1510621r-123,-487l2384443,1511236r-3,6l2384440,1511241r,-1166l2384440,1510058r257,-942l2383562,1504630r-5472,-21641l2400316,1373958r9984,-13089l2409840,1360244r7938,-9336l2416997,1369643r41,59l2417286,1370061r6,-108l2417783,1370719r6,-162l2417777,1370537r722,-19823l2425282,1341943r9,-108l2417777,1350906r794,-22363l2418571,1305789r4763,-11180l2428865,1284276r25,-429l2428923,1283749r81,-249l2428955,1283409r-65,101l2428844,1283582r-340,1049l2428668,1283785r,-251l2428495,1284404r-5533,10332l2418219,1305863r-790,-17484l2416243,1270893xm4794699,1239482r-426,242l4794273,1239725r-14243,9094l4765390,1258705r-14639,9885l4736508,1279663r-14640,11468l4708020,1303785r-13848,13045l4686819,1324403r-5643,5832l4681272,1330398r45,-50l4688858,1344244r8334,13895l4713068,1388299r15081,31746l4743462,1452243r168,-235l4728392,1420027r-15082,-31688l4697435,1358234r-8334,-13866l4681560,1330501r13097,-13468l4708548,1303963r13891,-12677l4737123,1279796r14287,-11094l4766095,1258798r14684,-9902l4794525,1240129r-96,-275l4794756,1239669r-57,-187xm4778258,1234321r-1346,660l4756912,1247632r-12182,7507l4732942,1263042r-3173,2341l4732947,1263053r11869,-7907l4757082,1247633r21176,-13312xm4789280,1224046r-420,199l4788905,1224365r422,-193l4789280,1224046xm4821786,1220886r-1629,793l4800383,1231915r-362,90l4799446,1232356r177,-45l4821786,1220886xm3822169,1142608r5987,6325l3829752,1149722r1197,791l3833344,1150908r2395,1185l3836537,1152883r1197,1186l3839331,1152883r1197,-395l3842125,1152883r1596,790l3845318,1155649r1197,2370l3848910,1162759r44,141l3849047,1163085r1487,4786l3852901,1165919r1197,-789l3855695,1164734r798,1975l3856542,1166901r46,115l3856915,1168312r376,373l3860484,1170660r2794,1975l3865673,1175400r1596,3160l3868866,1181721r1197,3555l3872059,1192782r1596,7111l3873626,1199907r28,128l3871318,1201193r741,1465l3872008,1202671r59,116l3870479,1203181r-1190,1179l3869289,1205483r774,1916l3870041,1207401r41,103l3866907,1207897r-794,393l3865717,1209077r-397,2752l3865717,1214973r396,2752l3866113,1218510r,395l3864129,1220085r-1588,1574l3859763,1222446r-3175,787l3853810,1224808r-2778,1177l3846269,1228737r-88,-38l3846116,1228737r-2712,-1151l3841110,1228343r-60,-42l3840927,1228342r-7184,-5136l3830949,1214114r400,-1184l3832147,1212139r1596,-789l3834541,1210164r,-395l3833743,1206608r1996,-789l3834541,1204634r-1596,-1186l3832147,1202658r-798,-790l3830949,1201473r,-1580l3830550,1199103r-798,-2766l3828954,1190016r-1198,-5134l3826958,1182116r-798,-2370l3824164,1177770r-1995,-1975l3820173,1173424r-1197,-1974l3815783,1166314r-3592,-4741l3810195,1159203r-1995,-1974l3822169,1142608xm4978584,1123981r,1l4978584,1123981xm4978584,1123981r,xm3746635,1107258r-86,43l3746563,1107330r72,-72xm3749298,1105538r-516,514l3748533,1106300r484,-243l3749416,1105656r-118,-118xm4678690,1091464r-707,1599l4677545,1094891r729,-1697l4678690,1091464xm4685378,1053170r-779,2808l4684459,1056818r812,-3007l4685378,1053170xm3893952,1034730r-88,200l3893934,1035792r109,-240l3893952,1034730xm3699226,1023633r-319,210l3699893,1025443r210,l3700355,1025474r-1129,-1841xm4693765,1017301r-1983,6207l4693683,1017741r82,-440xm4694639,1015725r-132,395l4692594,1027197r2045,-11472xm3707091,1012070r-525,759l3706479,1012679r-262,377l3713976,1025402r3969,6315l3722707,1037638r4763,5920l3732232,1049094r5160,5131l3742948,1058961r4365,4343l3752076,1066856r5556,6315l3763585,1079881r11510,13025l3786207,1106724r6350,6708l3799304,1120537r3175,3159l3805290,1126492r-2619,-2632l3799503,1120676r-6732,-7164l3786435,1106750r-11088,-13931l3763863,1079688r-5940,-6765l3752379,1066556r-268,-377l3748108,1063137r-4366,-4426l3738186,1053887r-5160,-5228l3728264,1043019r-4763,-6033l3718739,1030954r-3969,-6435l3707091,1012070xm3690573,1011101r3064,8076l3694415,1020881r2187,4603l3696931,1025443r302,l3697187,1025357r534,-715l3697704,1024613r76,-51l3697977,1024298r-14,-25l3697871,1024337r-3088,-5733l3690573,1011101xm4695352,1007922r-56,56l4695296,1009883r-1082,5782l4694340,1015289r1012,-5238l4695352,1007922xm4706160,996373r-2957,10737l4702945,1009955r1316,-5249l4706160,996373xm3888611,977777r,1521l3889286,990757r-675,-12980xm3676695,961732r-180,175l3676495,961982r139,277l3676851,962044r66,162l3676986,962139r-92,-223l3676851,962044r-156,-312xm3920748,904822r13097,96837l3914795,974387r1191,-8696l3917970,957391r794,-8696l3919955,939604r793,-8300l3920748,922213r,-9091l3920748,904822xm3875242,830266r2,11l3885958,879877r397,24209l3886752,929884r-413,-714l3886355,930280r-8430,-15141l3876775,894419r-766,-21517l3875242,851385r,-84l3875242,830267r,-1xm1688994,790347r-11,108l1689197,790956r-203,-609xm1688484,784099r,324l1689043,786697r4917,11797l1693960,798316r-5476,-14217xm1682903,744637r-1065,4317l1683079,745467r-176,-830xm1686084,736965r1190,3573l1686084,737362r,-397xm1680355,735375r-2475,1039l1678146,737748r-602,248l1683239,763074r780,3178l1683315,762933r-5169,-26358l1680404,735598r-49,-223xm1685344,732996r-838,419l1684943,734508r401,-1512xm1679017,723911r159,759l1682909,733381r-415,300l1682542,733784r407,-270l1682908,733391r227,l1683437,733391r63,134l1683702,733390r419,1464l1684496,735658r-98,168l1684496,736168r-1365,5801l1683219,742444r1484,-5809l1684547,736301r-51,-61l1684507,736214r-11,-23l1684690,735460r-534,-1870l1684119,733608r-322,-688l1679017,723911xm1678825,722986r121,582l1680489,726077r-1664,-3091xm1694432,700300r-8674,32319l1686349,732365r8237,-31448l1694432,700300xm1660340,698125r364,1807l1662992,702029r3897,3571l1670353,709966r3030,3969l1675020,722116r-368,-2107l1673541,713645r-525,-770l1672972,712636r-112,-595l1670484,708845r-3313,-4289l1663443,701047r-3103,-2922xm1615896,679284r-5553,396l1604790,680473r-5950,1190l1598745,681697r5532,-1106l1609803,679802r5526,-395l1615709,679432r354,-25l1622031,679802r6366,789l1633967,681775r5769,2289l1639695,684042r-5950,-2379l1628192,680473r-6346,-793l1615896,679284xm1670717,669434r1223,3048l1673383,676080r,7828l1674115,694477r1832,12918l1677877,720452r13,30l1678446,721748r-2260,-14310l1674203,694352r-793,-10706l1673410,675715r-2693,-6281xm1654767,667785r349,2209l1665605,692729r-10838,-24944xm1668650,664612r-397,7931l1668650,682456r1586,11499l1671686,705910r142,308l1670793,697090r-341,-3004l1668986,682734r-366,-9786l1668651,672290r324,-6920l1668650,664612xm1757524,601622r6747,5156l1770621,611934r5954,5949l1782925,623833r5953,6346l1794038,636922r5556,6742l1804754,650804r5160,7139l1814676,665479r9526,15865l1832933,698399r7938,17848l1848412,734889r7144,19038l1861906,774155r5557,21021l1872622,816198r4763,21814l1882148,859827r3572,22607l1889292,905439r3175,23004l1895245,951844r1985,23401l1899611,998646r1985,23402l1904374,1069259r1190,46010l1906358,1160092r397,43222l1906755,1244563r-75806,-174115l1813883,1027600r-17067,-42439l1779750,942722r-17066,-42043l1746411,857843r-15876,-43629l1722994,792796r-7541,-22211l1708706,748771r-6747,-22608l1721407,717040r-1985,-24987l1717041,669842r9525,-18245l1736489,634542r10319,-16659l1757524,601622xm2262292,365773r-627,598l2261903,367085r726,-726l2262292,365773xm2259272,363407r-786,375l2258093,364157r-109,-208l2257964,363969r367,735l2258728,364308r794,-397l2260316,364308r478,239l2260629,364055r-572,-273l2259272,363407xm2245661,358101r367,652l2247615,360340r1191,1587l2249203,362324r1567,-392l2251537,361167r23,-10l2251584,361133r1985,-793l2254759,360340r794,l2255950,360736r861,1148l2256728,361721r-998,-1319l2255344,360034r-786,l2253380,360034r-1964,750l2250630,361533r-1571,375l2248666,361533r-1178,-1499l2245917,358535r-256,-434xm2275906,346950r3927,2161l2279718,349230r115,61l2279440,349682r-394,391l2278441,353081r684,351l2279717,350489r398,-396l2280513,349698r228,121l2280906,349643r142,-151l2280912,349628r-5006,-2678xm2219711,342180r-29,2l2219711,342240r,-60xm2235312,341271r,21l2235327,341292r-15,-21xm2275071,340204r,2668l2274251,342052r,69l2274324,342208r5039,5600l2279939,348040r-1717,-2081l2275372,342881r,-375l2275353,342483r,-2220l2275071,340204xm2265070,331239r476,521l2264500,331453r1839,1101l2267405,331809r93,-65l2267242,331624r-49,-57l2267178,331558r-724,497l2265070,331239xm4499147,329062r-910,614l4498107,329763r25,33l4499166,329107r-19,-45xm2249552,327108r-85,169l2249402,327519r14953,4203l2263941,331289r-11985,-3516l2249552,327108xm2247131,326819r-358,221l2247288,327148r214,224l2247131,326819xm2240572,324867r-532,265l2240162,325171r464,-287l2240572,324867xm2232272,324581r4284,1705l2236566,326282r-4112,-1652l2232272,324581xm2245815,324518r2821,1092l2248652,325547r-173,-62l2248479,325426r-2067,-859l2245815,324518xm4492211,324388r360,1440l4492581,325856r-362,-1464l4492211,324388xm2250340,323710r-134,62l2250078,324008r1973,230l2259989,327980r361,294l2260594,328473r189,112l2260682,328545r1517,1236l2262459,329993r1241,438l2263823,330558r253,95l2263700,330431r-3542,-2843l2258978,326776r-5509,-2843l2252289,323933r-1949,-223xm4477796,322877r167,375l4479550,326028r1191,1587l4482725,329201r397,l4484313,328408r1705,-1136l4486116,326557r-1926,1229l4482977,328560r-404,l4480553,327012r-1212,-1547l4478957,324822r-1161,-1945xm2227599,322521r1683,1251l2229473,323823r-1659,-1245l2227599,322521xm2222643,317004r-54,476l2222613,317464r30,-460xm2223250,316996r-334,257l2223249,317021r1,-25xm2263825,315944r-1547,1159l2261084,317897r-2784,1191l2256287,319590r450,360l2257896,319662r2726,-1157l2261790,317733r1558,-1157l2263825,315944xm2217970,315163r-98,49l2219436,341298r-241,l2219218,341691r218,l2219506,341830r146,291l2219748,341272r-242,21l2219436,341298r48,-395l2219130,334884r-1160,-19721xm2238011,311942r-1989,794l2234828,313133r-3079,1536l2232335,314908r-2375,1184l2229834,316123r-183,93l2227995,316640r-414,l2225924,316216r-609,-623l2225015,315892r597,594l2227203,316881r398,l2229192,316486r2387,-1187l2234762,313718r1194,-396l2237945,312532r2785,790l2241054,313451r126,34l2245283,315009r4923,2667l2253957,319418r113,-59l2249548,317103r-4774,-2779l2240796,312736r-2785,-794xm2222469,310826r212,136l2222388,316564r277,93l2223021,311200r-127,-52l2222911,311012r-442,-186xm2219485,308663r7,269l2219559,308975r125,79l2219765,308812r-280,-149xm2217269,307753r19,215l2217452,308030r21,344l2217949,308546r-7,-140l2217774,308287r-23,-359l2217269,307753xm2182937,307369r1414,693l2184642,308026r-925,-462l2182937,307369xm2213070,306826r-15,53l2213057,306889r1196,3519l2215051,313927r398,1173l2215848,315882r7,-4l2215468,315070r-397,-1243l2214277,310100r-1025,-3208l2213070,306826xm2205545,306770r-217,44l2205482,306889r797,782l2206678,307671r111,-54l2206339,307167r-794,-397xm2195523,306373r789,516l2197508,307280r160,39l2197211,307167r-1191,-794l2195523,306373xm2212299,305804r-118,470l2212258,306310r118,-470l2212299,305804xm2209878,305646r-319,638l2209867,306889r1197,782l2211453,309198r347,-1207l2211771,307878r-1066,-711l2210663,307083r-97,-64l2209878,305646xm4511779,303312r-4935,23415l4500464,331661r51,120l4506985,326838r4939,-23111l4511779,303312xm2176152,300825r-888,296l2175579,302979r798,1173l2177573,304934r797,1173l2180924,306823r-1573,-450l2178557,305182r-1191,-793l2176573,303198r-13,-78l2176529,303074r-377,-2249xm2222238,290633r2031,1304l2223753,294282r-1705,7746l2223871,296609r1130,-4253l2225036,292088r32,16l2225165,291738r-9,-10l2225071,292025r-8,32l2224269,291660r2,-4l2222238,290633xm2124260,289473r-302,202l2125147,294834r793,5953l2126732,303168r793,2778l2129110,307534r1585,1587l2131488,309518r,222l2132190,309915r-702,1229l2131488,311995r676,-1575l2132121,310408r520,-1003l2131793,309124r-794,-393l2129412,307156r-1588,-1575l2127030,302825r-793,-2362l2125443,294557r-165,-710l2124260,289473xm2219520,289265r55,754l2219530,289270r-10,-5xm2126287,287177r-347,116l2126326,288068r308,-204l2126287,287177xm2215929,286916r1601,17547l2216443,287458r-401,-186l2216028,286967r-99,-51xm4491861,283056r-769,1071l4491091,284138r743,-1001l4491861,283056xm4482725,282004r-9128,7932l4473566,290020r9007,-7498l4483382,282522r404,387l4484594,283683r1212,1547l4486210,285617r404,387l4487018,285617r2829,-1934l4490055,284182r564,1347l4490647,285138r-486,-1216l4489869,283194r-2778,1983l4486694,285573r-397,-396l4485900,284780r-1190,-1586l4483916,282401r-397,-397l4482725,282004xm2130822,281705r-127,32l2128714,283325r,1190l2128714,286045r301,-149l2129015,284321r,-1181l2130822,281705xm2158994,277305r-145,288l2159233,278345r398,1564l2159631,282646r399,2737l2160828,288120r797,1955l2164017,291639r798,782l2166011,293986r1993,3128l2168802,298287r1196,1564l2171194,300633r1595,391l2173035,301024r-828,-207l2171016,300023r-1190,-1587l2169032,297245r-1985,-3175l2165857,292482r-794,-793l2162682,290101r-794,-1984l2161094,285339r-338,-2371l2160712,282663r-1071,-493l2159641,279391r-397,-1588l2158994,277305xm2156853,275020r-348,259l2156841,275608r1196,391l2158834,275999r399,l2159233,276237r11,-22l2159244,275421r-398,l2158050,275421r-1193,-397l2156853,275020xm2157766,272020r-118,118l2157931,273526r119,-90l2157766,272020xm4500389,263634r2112,6632l4502041,270521r143,471l4498850,272927r-2222,2324l4495516,276412r-1111,775l4494035,277187r-240,501l4494144,277688r1154,-779l4496453,275742r2309,-2335l4502226,271461r9550,31291l4512002,301810r-9830,-30548l4502732,270969r-2343,-7335xm2152096,261497r-4756,3175l2144963,266656r-2775,1588l2136640,271022r-3171,2778l2133073,274594r,1984l2133073,278959r-396,1984l2132405,281216r182,-45l2132984,280778r397,-1969l2133381,276447r,-1968l2133381,274478r397,-787l2136953,270935r5556,-2756l2145287,266604r2382,-1968l2152416,261497r-320,xm2156456,260306r-1965,1180l2154812,261486r1909,-1136l2156456,260306xm2299414,246682r-529,529l2298091,248005r-794,1190l2296900,250783r-397,2778l2295710,256736r-794,2381l2294122,260705r-526,631l2293593,261342r-1965,2399l2291306,264069r-359,1795l2290550,267452r,790l2290946,266657r397,-1984l2292137,263879r1984,-2382l2294915,259910r794,-2381l2296503,254354r397,-2778l2297297,249988r793,-1190l2298884,248004r794,-794l2299414,246682xm2302458,240861r-1,l2302451,240861r178,91l2301843,241351r-1178,l2299780,241652r-895,1193l2298885,243242r,395l2300075,242051r1191,-397l2302456,241654r794,-397l2302919,241091r-461,-230xm4492638,236553r-2,125l4496940,252804r298,933l4493135,238410r-497,-1857xm2310791,235306r-397,793l2309772,236410r-71,144l2308915,236954r-2357,399l2303808,236954r-2357,l2300472,236954r,335l2300637,237520r232,-232l2302059,237288r2382,l2307219,237685r2381,-397l2310394,236891r397,-793l2310791,235306xm2241819,234627r-73,252l2241732,234926r-5,-4l2225931,288625r-74,633l2225811,289420r-34,120l2225632,290737r224,239l2225744,291949r16090,8757l2247261,303491r10507,4561l2267062,311473r-472,445l2266654,311942r-521,520l2265912,312877r162,-160l2266559,312865r149,-155l2271499,314243r5159,767l2274816,334935r-153,-75l2274646,335035r28,13l2282845,339125r322,-251l2275768,335340r88,-925l2275478,334233r1855,-19590l2272206,313908r-5144,-1587l2267377,311795r-315,-99l2268210,309754r1530,-1943l2273948,304314r1530,-1554l2277008,300428r765,-2720l2278156,294989r1913,-778l2281599,293434r1530,-1554l2283894,290326r1530,-3497l2287337,282555r432,585l2287942,282759r-171,-227l2288168,281738r1588,-4762l2290549,271023r,-790l2289756,276183r-1587,4762l2287772,281739r-52,-67l2287700,281733r-393,799l2276699,268539r-11394,-12794l2259412,250147r-5500,-5597l2248018,239752r-6199,-5125xm2233001,228534r-2,14l2234108,229361r3322,2415l2233001,228534xm2316181,226866r-1421,2486l2313173,230939r-1985,2382l2310791,234114r,792l2311188,234113r1984,-2381l2314760,230145r1587,-2779l2316318,227278r-137,-412xm4489224,221932r341,1403l4489787,223694r1722,2792l4489224,221932xm2324847,218822r-164,211l2324392,219372r-2091,3232l2322864,221947r1983,-3125xm2326223,215434r-38,61l2326245,215541r77,57l2326361,215538r-138,-104xm2320107,211561r-584,3503l2318729,217446r-794,2381l2317539,221017r-794,794l2315554,223002r,792l2316744,222604r794,-794l2317935,220620r794,-2382l2319522,215857r702,-4210l2320107,211561xm3498254,181064r-4805,1846l3493190,183082r4582,-1775l3498254,181064xm3504969,178941r-3972,794l3500284,180091r3744,-755l3504420,179336r13686,11428l3530619,201404r-21898,7881l3486823,217560r-22290,7881l3447065,232483r-20,8l3464849,225375r22642,-7937l3509736,209104r21662,-7730l3518692,190679r-13907,-11495l3505089,178941r-120,xm2351466,176377r-4470,2989l2341060,186509r-4742,9513l2342982,187055r4463,-6405l2351466,176377xm2259017,174590r-99,341l2258919,174931r98,-341xm2365544,173455r-2720,2339l2362311,176410r1989,-1723l2365544,173455xm4600645,161303r602,3006l4601247,164274r-594,-2962l4600645,161303xm2390891,130154r-23606,35718l2362315,168254r,-1l2368942,158331r7040,-9525l2383437,139281r7454,-9127xm2390891,130153r,xm3381776,128976r-627,1267l3381155,130239r274,-220l3381776,128976xm3384935,120648r-582,1762l3384282,123009r490,-1226l3384935,120648xm3387303,115046r-86,202l3387200,115305r14,38l3387303,115046xm3381046,113322r1199,1019l3382296,114371r-410,-552l3381046,113322xm3385009,110691r692,4191l3386156,116410r-340,896l3385880,117430r276,236l3386166,117674r-10,16l3386077,117819r26,51l3386156,117745r276,-648l3386199,116632r-504,-4028l3385009,110691xm3386051,105187r3290,2928l3389319,108189r11,9l3389301,108296r-446,1489l3387878,113133r1574,-5233l3386051,105187xm3371161,100470r4700,2845l3384757,110338r-524,-579l3375590,103090r-4429,-2620xm3350340,98882r4110,1270l3359604,102143r3105,1440l3366419,105026r2376,1244l3370308,106922r2423,1217l3370905,106939r-5074,-2694l3359975,101936r-5856,-2309l3350340,98882xm4365065,92468r-3575,18256l4358313,128980r-2384,18653l4353149,166286r-2383,18653l4348382,203988r-3575,38497l4342821,280981r-1986,38894l4340041,359165r-397,39687l4340041,438142r794,39290l4341630,516722r1588,38894l4346396,633006r3178,75802l4350099,707915r-3106,-74111l4343818,556463r-1587,-38868l4341437,478330r-794,-39266l4340246,399799r397,-39662l4341437,320872r1984,-38868l4345406,243532r3572,-38472l4351359,186022r2381,-18641l4356518,148740r2381,-18641l4362075,111855r3571,-18245l4373981,94800r7541,1587l4388665,99163r7541,2776l4403350,105906r7144,3966l4416844,115028r6747,4759l4429941,125737r5953,6345l4441450,138825r5556,7139l4452563,154293r4762,7932l4461691,170951r4762,8329l4488757,220729r-6648,-26104l4476119,167968r-5191,-27054l4466136,114257r-43,l4470724,140092r5164,26987l4481846,193670r6753,26590l4465957,178192r-4766,-8334l4456822,161126r-4767,-7937l4446494,144855r-5561,-7144l4435372,130964r-5958,-6350l4423058,118661r-6752,-4762l4409950,108739r-7149,-3968l4395651,100802r-7547,-2778l4380954,95246r-7547,-1588l4365065,92468xm4697461,90468r-7165,4242l4678838,102624r-12543,12565l4697461,90468xm3724003,89525r-3097,1296l3716414,93265r-9150,4763l3689362,105965r-18301,8335l3660963,118586r-4849,2425l3671279,114573r18278,-8324l3706158,98889r15594,-8139l3724003,89525xm3728947,86994r-73,29l3728606,87172r341,-178xm4718538,86333r-8092,5211l4708471,92731r122,l4709254,92401r5167,-3170l4718538,86333xm3318939,83757r-22,110l3319094,83886r-2363,12033l3321147,95771r5550,l3332248,96169r5550,399l3343745,97364r1675,361l3342408,96933r-5465,-770l3336998,96002r-55,-7l3337738,93614r1589,-1985l3341313,89645r2353,-1175l3339780,87317r-13480,-2400l3318939,83757xm3761733,80196r-16393,7513l3741563,89931r8790,-3897l3761733,80196xm3739091,80169r-7957,2381l3718006,87312r-36203,13891l3644406,115887r-14322,6350l3621332,126206r-4090,2225l3612872,131205r-8344,5946l3595786,142700r-4372,2775l3591276,145539r-179,113l3585925,148034r-3183,1190l3579559,150812r-2362,785l3574725,153006r-397,793l3573930,154592r-2384,1585l3571402,156237r-197,131l3564442,159146r-6763,2381l3551313,164305r-2572,1100l3546115,167276r-159,53l3545744,167480r-1194,397l3542163,168274r-3978,-397l3533479,167155r178,178l3538560,168086r3974,396l3544918,168086r1192,-397l3548892,165707r2781,-1189l3558031,161743r6755,-2378l3571541,156590r2384,-1585l3574323,154212r397,-793l3577502,151834r2384,-793l3583065,149455r3178,-1189l3591409,145888r4371,-2775l3604522,137564r8345,-5946l3617238,128843r4371,-2378l3630350,122501r14305,-6342l3682007,101493r36160,-13874l3731280,82863r7016,-2100l3739091,80169xm3301235,77017r-5491,2959l3296238,80056r5690,-3039l3301235,77017xm3034246,65412r262,93l3069723,69887r-35477,-4475xm3025366,61890r,229l3024974,62515r872,187l3025366,61890xm3022195,56520r3171,5370l3025366,61319r-396,-1600l3022195,56520xm3862419,r-11935,10319l3838947,19844r-11935,9525l3815077,38894r-12333,8731l3790014,56356r-12731,8731l3764154,73025r-10741,3572l3733123,88503r-11935,6747l3710049,101203r-11935,5556l3686577,112315r-23472,10319l3639632,133349r-11139,4763l3615364,142874r-13526,5556l3599763,149120r-4332,1773l3602138,148663r13510,-5550l3628761,138357r11126,-4757l3663331,122898r23445,-10306l3698299,107042r11921,-5549l3721346,95547r11921,-6738l3753532,76917r10729,-3568l3792474,63440r-477,261l3792568,63500r-27075,14872l3769824,76521r6358,-3172l3782937,69386r7152,-3964l3805189,55512r15100,-10306l3835388,35297r13511,-9514l3860820,18252r5165,-1982l3870177,14370r179,-82l3870297,14370r-6291,8649l3858053,27782r-8334,5556l3839400,40085r-12303,7540l3797728,65087r-34529,19050l3724305,105171r-42069,21828l3638977,149224r-43260,22622l3579048,180180r-16272,8335l3546901,195261r-14638,6164l3545883,213866r10328,9922l3575675,244028r18669,20638l3611822,285303r17081,21431l3645189,328165r15492,21828l3675378,372615r14697,22622l3703978,418256r13506,23812l3730195,465880r12711,25003l3755220,515886r11917,25797l3779451,568274r11507,26958l3790970,595261r-76,-29l3778227,590503r-11947,-6343l3754333,577420r-11548,-7137l3730838,561957r-11151,-9119l3708139,543719r-10752,-9911l3685838,523103r-10354,-11102l3664732,500900r-10752,-11894l3632874,464425r-20708,-25771l3591458,412090r-20310,-27357l3550042,358170r-21106,-26564l3507830,305439r-11150,-12291l3485927,280857r-11150,-11894l3463228,257465r-11150,-11497l3440131,235263r893,-355l3441016,234900r38,-15l3432859,227806r-8603,-7093l3425429,220319r11341,-6305l3448892,206132r4301,-3152l3457104,200616r3519,-1971l3464142,197857r7821,-2758l3476265,193128r2061,-1186l3476766,192832r-4369,1984l3464452,197594r-3575,794l3457302,200372r-3972,2382l3448960,205929r-12314,7937l3425127,220216r-1192,397l3423855,220549r-191,63l3413719,212675r-9946,-7541l3393430,198387r-10741,-6350l3371947,185687r-10741,-5159l3350067,175369r-11080,-3812l3337005,172509r-9119,3599l3318767,178908r-8723,2400l3300528,182908r-16262,2792l3284244,185745r182,264l3286153,185701r-803,1650l3296655,203769r17883,27738l3321806,244147r7870,13687l3334969,255188r6747,-1985l3356003,247647r7144,-2778l3369894,242091r6350,-3572l3382197,234947r397,l3387754,234551r4762,-794l3397279,231773r4762,-1588l3411963,225423r5159,-2779l3423076,220660r198,162l3423326,220805r8742,7135l3440412,235074r-7550,3172l3424120,241813r-23841,10306l3389153,257272r-11126,4757l3358159,271542r-2385,1982l3353390,275109r-3973,3171l3345840,281055r-1927,1602l3349111,292530r8345,15454l3365404,324230r7948,16247l3380506,357120r7153,16642l3395209,390405r5961,16643l3407131,424483r5961,17039l3418656,458165r4371,17039l3427399,491846r3973,17039l3434154,525528r2385,16643l3438526,558417r1192,16246l3440115,590910r,15850l3439320,622214r-12319,-13869l3415079,594477r-11922,-13869l3392030,566342r-11524,-14661l3369776,537416r-10730,-15058l3348714,507697r-20665,-30512l3308577,446277r-18678,-31304l3271619,382480r-17486,-32493l3252420,346764r-5169,-9723l3243719,338134r,-10l3243687,338133r,-3548l3240937,336153r5,-22l3240909,336149r397,-1984l3241306,333371r-397,-794l3240129,331798r-1973,787l3235374,333774r4,-17l3235353,333768r794,-3969l3236147,327815r,-383l3235771,327432r-794,l3231003,327828r-3973,1190l3222659,329811r-2385,792l3219082,330207r-794,-1982l3217890,325847r,-17l3217890,321883r,-21l3218287,318290r396,-3955l3218497,312665r-7408,17015l3203543,347925r-1985,6346l3199175,361411r-3972,18642l3190040,401471r-4369,24988l3181302,453827r-5163,29747l3167004,545846r-8340,63065l3150324,668010r-6752,50373l3137614,756063r-7149,43630l3124111,841736r-5561,39664l3112990,919874r-4369,37284l3103855,993648r-3574,35301l3096707,1064666r-3178,35702l3090749,1136468r-5163,74149l3080820,1290754r-4766,87653l3070891,1481137r-4766,101150l3061756,1682249r-4369,99564l3052621,1881766r-2780,49973l3046664,1981711r-2415,33759l3055741,2034312r17088,29718l3106210,2121878r30202,54287l3150718,2201128r13511,22978l3159063,2218957r-7153,-6737l3144360,2205485r-7948,-6338l3128464,2192412r-8743,-5943l3110979,2180126r-8743,-5942l3083161,2163091r-19472,-11097l3043422,2142084r-9137,-3881l3030380,2183607r-8737,82394l3017274,2309265r-3575,43674l3010522,2397006r-1588,21831l3008139,2440257r,21412l3008139,2483067r397,20243l3009728,2523529r1588,22596l3012111,2564757r1588,28539l3014494,2606381r1588,13484l3018068,2635740r3575,19451l3022834,2660741r1589,4746l3026409,2669857r2383,4763l3031175,2678601r3177,3952l3040707,2689692r13503,15462l3060962,2713488r3177,4758l3065795,2720934r-306,-1519l3065490,2719414r-1,-7l3075834,2692823r15518,-23007l3092148,2669024r796,-398l3093342,2668626r10,19l3093389,2668645r399,793l3094984,2670632r,1176l3095331,2671808r398,l3096127,2670613r5173,-7140l3101312,2663563r49,-67l3101746,2666176r2737,-4289l3106074,2656340r1990,-4764l3108859,2649591r796,-1191l3111645,2646020r1591,-3178l3118011,2635696r8754,-12305l3135120,2613071r3581,-5552l3142282,2601178r3979,-6742l3150638,2586508r4775,-9119l3160585,2568270r10743,-18236l3176501,2540519r5173,-9119l3186050,2521878r3184,-9115l3192417,2508797r2785,-3965l3199579,2497298r3183,-6344l3205945,2484602r6366,-13887l3220269,2455205r6764,-16999l3233797,2419157r2388,-7940l3238572,2405262r2387,-5558l3243745,2394939r5172,-10323l3252100,2378263r3184,-8336l3259263,2359601r2785,-7542l3265231,2344911r495,-824l3265131,2344654r-17893,17065l3228550,2377992r-36581,31754l3156183,2441104r-34593,29766l3089382,2499844r-15507,13891l3059561,2527228r-13122,13495l3033715,2554215r15110,-35721l3065127,2479999r34594,-84541l3118409,2351005r18688,-45645l3157773,2259326r11700,-26560l3164229,2224108r,-2l3166216,2226089r4149,4654l3178052,2213292r21074,-44839l3209862,2146618r11133,-21831l3231731,2103758r11134,-21035l3254396,2062880r11133,-19050l3277060,2024780r11531,-17859l3300520,1989855r11133,-15478l3323582,1959296r11929,-13890l3347439,1932706r11929,-11906l3363742,1927547r4771,6350l3371390,1937299r2884,-17041l3380584,1886101r6704,-32569l3394781,1822552r8282,-29393l3407006,1779256r4338,-13902l3415682,1752246r4733,-11916l3424753,1728016r5126,-11121l3434612,1706567r5126,-10724l3445259,1687104r5127,-9136l3450492,1678063r52,-94l3457629,1684322r6297,6750l3470223,1698220r5904,8338l3482031,1714500r4723,8735l3492264,1731971r4329,9530l3505646,1760957r3108,7126l3508387,1743840r-10,-614l3508377,1716612r794,-27408l3510758,1662590r2779,-25819l3515124,1624060r1588,-12711l3519093,1599432r2381,-11519l3523855,1576791r2778,-10725l3529808,1556135r3175,-9136l3536555,1538658r3969,-8342l3544890,1523563r4365,-6355l3558383,1507278r8335,-8342l3571083,1495361r4366,-3178l3579418,1489403r3969,-2781l3587752,1485034r3969,-1987l3595690,1481856r3968,-1589l3603230,1479870r4366,-397l3611168,1479473r3969,l3618708,1479870r3572,794l3625852,1481856r3572,1191l3636965,1486622r6747,4767l3650458,1496553r6747,5958l3663555,1509661r6350,7547l3675858,1525550r5954,9135l3687765,1544219r5953,9930l3704830,1574805r10716,21450l3725468,1618499r9922,22244l3753646,1682054r12433,27654l3773020,1700456r9517,-11499l3792055,1678649r9121,-9516l3810694,1660410r9121,-7930l3823200,1650083r-894,-445l3802463,1639748r-19050,-10285l3783413,1612850r-2778,-15427l3779047,1583579r-794,-13054l3779047,1564987r397,-5934l3779841,1553516r794,-4747l3782222,1544022r1191,-4747l3784603,1535320r1985,-4351l3788969,1527408r1984,-3560l3793731,1520684r2779,-2769l3799288,1515542r3175,-2374l3806035,1510795r3571,-1582l3813178,1507235r3969,-1187l3825878,1503675r9128,-1186l3844928,1501697r10319,792l3866360,1503675r11906,1978l3890172,1508026r12700,3560l3916366,1515937r13494,4351l3944544,1525826r14287,5538l3973913,1537693r15081,6725l4004869,1552329r159,75l4002034,1546092r-2385,-6353l3997264,1533385r-1590,-5559l3992096,1515517r-1988,-7942l3986928,1499236r-4373,-11118l3978978,1480176r-2386,-7940l3975002,1467470r-795,-5957l3972617,1457940r-1987,-3969l3968642,1450793r-1193,-2383l3965859,1442454r-397,-4765l3965064,1432527r,-1588l3964269,1430145r-1590,-795l3960294,1428160r-398,-398l3959896,1426571r-795,-3176l3959101,1413077r,-11914l3958704,1396399r-795,-3575l3956716,1388459r-1988,-4763l3951946,1373366r-1988,-11114l3946778,1351143r-1988,-3970l3943995,1345580r-398,-397l3941610,1340826r-795,-4773l3938032,1325322r-2385,-7935l3932864,1309049r-5168,-14690l3922131,1279663r-2783,-7150l3917360,1265364r-1987,-6355l3912988,1249876r-4373,-24620l3903049,1193895r-5167,-33339l3893111,1127203r-3578,-29783l3888738,1084712r-795,-10326l3887943,1066843r398,-5162l3888890,1064239r239,-3118l3890318,1066683r2773,19074l3893304,1089811r3849,25280l3899518,1128725r-1672,-11182l3893091,1085757r-792,-6359l3897054,1109595r5151,29807l3908149,1169592r5547,29786l3920036,1228773r6736,29804l3933674,1285539r-2002,-7862l3926901,1255039r-4373,-18268l3914578,1196277r-7553,-40086l3899472,1115683r-3181,-20251l3893906,1074386r-2385,-14690l3889533,1044589r4373,-8338l3893975,1037018r49,-94l3893966,1036396r,189l3893914,1035929r-8,-76l3893908,1035849r-67,-865l3893501,1035760r-1149,-14333l3893501,1036158r-4053,8042l3889473,1044436r-85,156l3889395,1044661r-7128,13140l3875139,1070536r-7524,12733l3858903,1095605r-9108,11940l3841083,1119880r-9900,11143l3821283,1142963r-227,-238l3809991,1154358r-2451,2577l3808431,1157647r-16669,16665l3774697,1190581r-17860,15873l3738581,1221534r-4182,3362l3733292,1229172r-275,1062l3730241,1238965r-2886,-8402l3720325,1236218r-18653,13891l3687401,1260433r-1039,3118l3683845,1271110r-4362,11908l3674327,1295320r-5551,12701l3663224,1319927r-5948,12701l3650534,1345726r-13879,25399l3621190,1397319r-16656,25795l3587086,1448912r-18638,25797l3549414,1500505r-19828,25798l3509362,1550909r-20224,25003l3468517,1599725r-21017,23019l3426880,1645367r-20225,21034l3386828,1687436r-19431,19050l3348362,1724743r-17844,16669l3313466,1756890r-15862,13891l3282535,1782687r-13483,10716l3257552,1801737r13483,-33734l3284518,1734268r13879,-34132l3312673,1666798r14672,-33338l3342018,1600122r15069,-32941l3372949,1534637r15465,-32147l3404673,1470343r16655,-32147l3437983,1406845r17845,-31355l3473276,1344931r18241,-30560l3510155,1283811r6742,-11510l3525621,1256426r21017,-38892l3558534,1195707r13087,-23416l3584707,1148876r13879,-23019l3612862,1103632r7534,-10717l3627534,1082993r7138,-9524l3641810,1064340r7138,-7937l3656483,1048862r7137,-6750l3670362,1036952r6741,-4762l3683845,1028618r3569,-1191l3690586,1026237r2062,-258l3690858,1021648r-3193,-7904l3686468,1007421r-399,-2371l3686069,1003864r,-395l3686325,1003723r,-24l3686325,1003302r1155,1191l3689345,1008340r414,639l3689404,1008065r5717,9197l3698895,1023091r1190,-2381l3700320,1021113r6,-9l3700337,1021087r-9878,-16432l3684472,994379r-399,-3556l3683917,990081r-7066,-12139l3672300,970282r-1555,-2540l3670503,967901r-3017,1328l3668444,972005r418,2721l3668459,974726r49,289l3664516,975015r-1596,-2767l3661323,969877r-399,-395l3661722,969877r378,187l3661342,968830r-418,-453l3661760,968830r1671,907l3664684,968830r1620,-293l3664117,965135r-1197,-790l3662920,963949r399,l3663642,963949r-1130,-732l3662512,962820r408,l3664553,962820r1633,-794l3667293,961309r-2003,-3809l3664496,954207r-397,-2470l3664103,951733r-4,-23l3664498,951312r306,-305l3664893,950914r3,1l3666092,951312r1594,795l3671799,955837r103,-161l3673126,954089r,-3176l3673534,953295r,208l3673696,954465r,335l3673943,955279r1224,3175l3675506,959112r1621,1618l3677208,960493r,-1596l3677615,950914r3261,9579l3686175,972069r587,1388l3709924,1006957r-139,200l3709844,1007242r213,-313l3710007,1006859r15048,-22284l3740895,963087r15840,-21487l3772575,920908r15840,-20294l3804651,880320r31284,-38996l3835984,841418r76,-94l3845951,860403r10287,18284l3866525,897369r11078,17886l3879581,944271r2374,28618l3885120,1001110r3378,26770l3888490,1027272r-3170,-26508l3882357,972881r-2223,-28276l3878283,915945r-1,-9l3878287,915945r8195,14685l3887773,932642r491,766l3886990,930994r-317,-26085l3886355,880429r5,-222l3886355,879930r49,-1923l3886673,864778r317,-13644l3887943,839095r635,-8829l3888941,832333r188,-2067l3892299,844569r-793,9536l3890714,866024r,15098l3890714,898603r86,2042l3891222,902515r-104,-2397l3903818,955681r-939,-1436l3903024,954887r-11509,-17860l3891505,936544r-749,-1126l3890787,937341r32,50l3891968,957702r1533,22302l3895034,1003103r2299,23895l3893983,1034660r93,820l3897551,1027845r-83,-768l3897568,1026824r-2309,-23471l3893704,980437r-1555,-22126l3890982,938161r336,529l3891288,938161r11094,17859l3907518,979466r2514,11244l3910003,990812r29,133l3907811,998847r2418,-8241l3910448,991574r361,-1237l3910654,989585r-212,794l3902529,955400r1611,2454l3903682,955623r9875,16574l3914794,974082r-35,133l3914795,974276r-3800,15682l4029596,1516076r3379,-12743l4037732,1484295r5550,-17848l4048436,1449393r6343,-17056l4061122,1416077r6740,-15864l4074601,1384744r7136,-14278l4089666,1356188r7533,-13881l4105524,1329612r7929,-13088l4122175,1304229r8721,-11899l4140015,1281225r9514,-10710l4159044,1259409r9911,-9914l4178866,1239580r9911,-9518l4199085,1221337r10704,-9122l4220889,1203489r10704,-7933l4238184,1191082r4539,-34969l4247887,1113241r4370,-43261l4254243,1048541r1588,-21840l4257023,1004873r1192,-21827l4261790,894147r3972,-86915l4268542,764370r2781,-42862l4274500,677852r3575,-43259l4282048,590540r4766,-44846l4291978,500451r5561,-47228l4304292,405202r6752,-49609l4318988,304000r8739,-53181l4329713,238913r1589,-13891l4334480,195257r3177,-31353l4341232,131758r1986,-15081l4345205,101993r2780,-13891l4350766,75402r3177,-10715l4357518,55162r2383,-3969l4361490,48018r2384,-3175l4366257,42462r4369,-3572l4375790,36112r4767,-2778l4386118,31746r5163,-1587l4396842,28968r5959,-397l4408361,28571r5959,l4420278,28968r11916,1985l4444111,33334r12711,3572l4469532,41271r13108,4763l4508062,56352r24627,11113l4556522,76593r11519,4762l4578369,84530r9930,2778l4597435,88896r-3575,16669l4589888,120249r-3575,12303l4582341,143664r-10327,-7144l4561289,129377r-11122,-5556l4544606,121043r-5958,-2382l4532292,117074r-5958,-1984l4519979,113899r-6356,-1588l4506871,111518r-6753,-794l4493365,110327r-6752,l4478668,110327r-8738,794l4461191,111914r-8341,1588l4456939,113502r4406,-836l4470130,111870r8784,-796l4486901,111074r6788,l4500477,111472r6788,796l4514054,113063r6389,1592l4526832,115848r5989,1990l4539210,119429r5990,2387l4550790,124601r11181,5570l4572752,137333r10382,7161l4582942,144933r8528,7409l4600169,160657r181,-90l4600350,159774r1049,l4601399,159612r1186,l4606536,160403r4623,386l4612273,160567r163,l4612730,160508r736,-734l4614261,158189r1192,-1189l4618633,154622r3179,-2378l4624992,149470r795,-3170l4626979,144714r1193,-792l4629364,142733r1988,-1189l4633339,138770r1987,-2378l4638506,130843r3180,-5548l4643275,122917r1988,-1981l4649237,117369r7155,-5548l4664738,105876r9539,-6341l4684214,93194r8744,-4756l4700510,85268r2782,-1586l4703635,83682r94,-53l4705310,83629r395,l4704520,85212r-4943,3889l4700907,88438r-471,402l4701359,88378r-63335,54211l4640891,140751r6359,-5152l4653609,130843r4770,-4359l4670303,117765r11129,-9115l4703689,90023r10334,-8322l4717601,80116r1584,-452l4744116,56592r24733,-24810l4768885,31745r-4,5l4768885,31746r-34,36l4725316,77601r9773,-4223l4734900,73529r437,-190l4724176,82283r2964,-2167l4734294,74964r15501,-12286l4757744,56733r7154,-4755l4771258,47618r2782,-792l4776665,46078r157,-45l4776805,46076r-2353,5893l4766945,57509r-11853,8311l4740078,76109r-17779,12664l4703334,104207r-9877,7915l4683579,120829r-9877,9102l4663825,139429r-9483,10289l4645255,160799r-5926,7123l4633402,174254r-5531,5936l4621944,185731r-295,-388l4621253,185712r6729,9896l4634729,206720r6350,11113l4647429,229739r5160,11906l4658145,254345r5159,12700l4667670,280539r4366,13493l4676401,307526r3572,13891l4683545,336101r3175,14287l4689101,365073r2778,14684l4694261,394838r1984,14684l4697833,424604r1190,15081l4700214,454766r1587,29766l4702198,513900r-1,31l4702198,513991r-794,29345l4700214,571094r-2778,26965l4694261,623834r-14288,-15465l4666479,592111r-13890,-16655l4639492,558404r-11907,-17844l4615282,522319r-11509,-18638l4592263,484647r-10715,-19431l4571229,444992r-9922,-20223l4551782,403752r-9128,-20621l4533922,362115r-8334,-21810l4518047,318891r55,-96l4518047,318639r1588,-2779l4521222,312685r1191,-3968l4523604,304351r396,-794l4525191,302764r1532,-1149l4526382,300253r-794,-1982l4524000,295098r104,-64l4524000,294826r5160,-3175l4531938,289667r1984,-2381l4536304,284904r793,-1984l4537891,281332r,-906l4537097,279633r-793,-1586l4536408,277969r-104,-208l4537891,276570r794,-1588l4539479,272601r793,-3175l4541066,267442r1191,-1588l4549797,255933r4763,-5557l4558926,245217r10318,-11112l4570832,232120r14684,-14684l4594645,209101r9128,-7937l4612107,193623r8885,-7726l4620867,185734r-8827,7658l4603645,200970r-9195,7977l4585256,217323r-6397,6382l4572463,230087r-1999,1995l4568865,234076r-10394,11168l4554073,250429r-4797,5585l4541680,265985r-1199,1596l4539681,269575r-799,3191l4538082,275159r-799,1596l4535684,277951r799,1596l4537283,280344r,1197l4536483,283136r-799,1995l4533285,287524r-1999,2393l4528488,291912r-5197,3191l4524890,298293r799,1995l4526089,301883r-1599,1197l4523291,303878r-400,797l4521692,309063r-1200,3988l4518893,316242r-1085,1896l4518059,318820r-2469,1952l4512709,323114r-5481,3713l4502104,353609r-5164,27781l4487010,435761r-8342,47624l4475491,502038r-3178,15478l4465560,547678r-5958,28972l4454438,604034r-4766,26194l4445700,656024r-4370,25003l4438550,705633r-3178,24606l4432592,754845r-2781,24606l4425442,831044r-4767,54768l4416703,946534r-5164,70246l4407567,1086650r-735,13414l4412371,1097591r25373,-10708l4489678,1064671r26165,-11105l4542008,1042457r26165,-11899l4593942,1018263r26166,-13088l4645083,991690r25769,-14279l4683538,969875r12290,-7932l4655391,1003588r-41230,42042l4571741,1087676r-43212,42439l4484127,1172950r-44798,42438l4398209,1252977r-2558,40445l4390090,1361681r-3178,34924l4383734,1431527r-3972,34530l4375790,1501381r-7944,56756l4363874,1587905r-3575,29768l4359556,1625729r4485,4609l4371581,1638088r13494,15058l4412856,1684054r27384,32097l4454131,1731605r13890,15851l4473836,1753576r306,-636l4479302,1742218r3969,-10324l4486843,1721569r4762,-7147l4495574,1707274r3572,-7545l4502321,1691787r6350,-16678l4516212,1655255r5557,-19458l4526928,1613560r1985,-8340l4530500,1597676r3572,-11913l4538438,1573056r1984,-7545l4542804,1555981r2778,-11913l4547169,1535332r2382,-8736l4551535,1521434r1985,-5162l4554710,1511506r397,-4368l4555504,1502770r397,-2779l4558679,1493637r1588,-4367l4563045,1484504r397,-1191l4563442,1482519r-1588,-5163l4562251,1476562r,-1190l4564632,1472592r6350,-7942l4577730,1455518r2381,-3972l4581698,1447972r1588,-4367l4585270,1438442r4763,-9530l4595986,1418588r5557,-10716l4602733,1403897r397,-1983l4603130,1401121r2382,-4370l4608290,1392382r2778,-4365l4614243,1383256r8335,-15097l4630912,1353876r7938,-14286l4643613,1333223r4365,-5959l4650756,1322504r3969,-4764l4659488,1312181r6350,-5954l4666112,1306678r83,-76l4665685,1305762r173,-142l4665701,1305397r-334,274l4662042,1301022r-3818,9154l4657429,1309918r-88,216l4655673,1309576r-678,997l4654483,1310071r-305,460l4653432,1309782r-455,l4652169,1309782r-403,394l4651362,1310966r,1181l4650620,1311784r,329l4648248,1310927r-1419,-354l4646519,1310573r-807,787l4644904,1312936r-1614,2363l4642483,1318062r-807,397l4641272,1319246r-536,l4639550,1319246r-2372,-791l4634015,1317658r-2768,-1192l4628480,1314885r-2768,-394l4620863,1313372r-175,-39l4620687,1313332r-115,-27l4619386,1309738r-1312,-1051l4617459,1308206r-3,-16l4617409,1308153r-1498,-7254l4615037,1296772r14,-42l4615037,1296666r3559,-11489l4619386,1284781r1186,-396l4621363,1284781r791,396l4622945,1285573r790,-396l4623735,1284781r1186,-3170l4626503,1282404r,-1982l4626107,1278045r-395,-2377l4625712,1274875r395,-396l4626503,1273291r791,-1585l4628084,1268536r2372,-4358l4632433,1260216r319,351l4632773,1260541r23,-47l4632802,1260501r1574,-2139l4635593,1255210r1623,-3150l4637621,1247727r812,-3938l4639244,1240245r2840,-7483l4642895,1229217r1218,-3938l4644518,1221735r,-4333l4663992,1206375r1510,-2931l4666909,1200711r48,-215l4667617,1196874r-64,63l4662765,1206485r-18860,10968l4643905,1221132r-397,3573l4642315,1228672r-794,3573l4638738,1239785r-794,3571l4637149,1247326r-398,4366l4635161,1254866r-1192,3175l4631982,1260820r-4442,-5093l4621104,1248452r-5491,-5407l4610122,1238411r145,-90l4610122,1238197r33490,-21246l4643612,1216032r682,-1019l4644294,1214662r1582,-2376l4647478,1210040r523,-1566l4648799,1205689r1197,-6365l4650794,1195744r798,-3581l4651592,1184605r399,-7957l4651193,1173465r399,-2784l4651592,1168692r609,-1012l4652201,1167547r658,-1097l4653986,1162327r798,-2785l4654784,1156361r399,-4774l4655183,1148803r798,-3183l4656380,1144026r798,-1593l4657577,1140840r-399,-1593l4656779,1137255r-399,-796l4656960,1135495r-14,-29l4658132,1133484r791,-1185l4660151,1131067r-180,-179l4657178,1128500r,-398l4657178,1127704r559,-279l4657737,1127148r,-397l4658527,1126355r3559,-2377l4666435,1121997r899,-1201l4667553,1120139r,-1592l4667553,1116954r1197,-3583l4670346,1109791r798,-3581l4670346,1103026r,-1595l4670745,1099841r798,-1989l4671942,1096259r798,-2786l4672740,1090289r,-5970l4671942,1078349r,-2389l4672740,1073174r1197,-5969l4676730,1057654r7581,-23897l4685251,1031296r64,-384l4684312,1033467r17992,-104777l4702322,928872r30,-181l4703939,945353r,6l4703939,945360r,16668l4703542,978697r-1124,15373l4705931,987382r3118,-8942l4709134,978197r-1582,9505l4706384,995503r670,-2338l4707852,988787r1596,-8357l4710246,970481r399,-10348l4711443,950184r1197,-9551l4713837,932674r798,-3184l4716231,927102r8,18l4716250,927102r1977,4753l4718227,936212r-1,15l4718226,936255r-399,5970l4717130,948835r-880,8369l4716240,957264r-9,84l4715041,964325r-1953,11495l4709529,998000r-9093,49906l4696482,1075254r-4349,26537l4690552,1114864r-2372,11887l4685017,1138240r-3163,11095l4681550,1150280r-32,113l4680628,1153153r-5891,18352l4671574,1182988r-3097,12018l4671329,1190576r3975,-4762l4683650,1175496r9141,-9523l4701933,1156846r10731,-7936l4722600,1140972r9936,-6748l4742472,1128667r200,308l4743217,1128667r5144,7973l4754296,1146210r5935,10364l4766166,1168133r5539,12356l4777640,1194042r5935,14748l4789510,1223939r-29,14l4795620,1222031r149,-30l4795798,1221993r1891,-393l4798049,1221456r1581,-655l4800396,1220801r383,l4800728,1220840r51,l4799261,1221945r-2697,2032l4791083,1227004r15,40l4790489,1227413r1267,2847l4791542,1230388r44,143l4819948,1214054r8368,-2380l4870441,1195051r1578,-836l4828958,1211278r1041,-601l4829289,1210958r35641,-20555l4901363,1169850r38016,-21740l4958784,1136241r19800,-12259l4959534,1150579r-30957,15472l4893651,1183506r-21043,10898l4873012,1194243r-7353,3902l4893275,1183903r35070,-17456l4959429,1150975r14347,-6745l4984934,1139861r-1,1l4984934,1139861r-10319,9533l4970646,1152966r-5953,3969l4957946,1160903r-8731,4366l4948789,1165458r-346,484l4950008,1165258r-124046,172575l4826001,1337962r22,72l4825803,1338341r-101,141l4833488,1369962r8346,32943l4849386,1436240r7154,33735l4862899,1503710r5962,33339l4874425,1569990r3974,32149l4881976,1633096r2782,29766l4885951,1691438r397,26195l4886348,1717703r,12630l4886348,1730392r-397,11500l4885158,1753392r-794,10706l4882776,1774409r-1190,9120l4879204,1792650r-2381,7534l4876816,1800163r-7,22l4851373,1727158r-15501,-42467l4819577,1639843r-17488,-46436l4783409,1546177r-19872,-47229l4753601,1475531r-10148,-22604l4634153,1605806r-128643,180039l4511678,1791837r14287,13077l4512075,1804121r-14288,-1189l4493559,1802571r-27011,37802l4467800,1841205r8160,5422l4488660,1853747r8731,5142l4459687,1849975r-14007,19604l4446250,1870531r793,2381l4447043,1876087r-3171,4365l4441890,1883627r-1189,2381l4437133,1896327r-3567,9921l4429602,1914582r-4757,9128l4419692,1932441r-5154,7937l4403439,1957046r-11099,16271l4392155,1972483r-565,826l4390979,1970558r-2207,3156l4388772,1972629r-754,1077l4388018,1970927r,-785l4387979,1970142r-792,l4385997,1971730r-1585,1984l4382826,1976889r-204,-1122l4382065,1976883r-794,-4368l4381271,1970530r-209,-209l4378862,1972524r-2775,3174l4371727,1982445r-3964,5953l4365781,1989985r-793,794l4364466,1990518r-261,261l4363411,1990382r-1190,-397l4361030,1988397r,-794l4360236,1984029r-1587,-4764l4357458,1975294r-794,-1985l4355474,1972118r8334,-3176l4371349,1965766r7144,-3574l4385240,1957825r-397,-14691l4384049,1937179r-793,-4765l4382065,1928047r-794,-3574l4380080,1922091r-170,-283l4381018,1924106r639,2986l4382324,1929080r558,2776l4382931,1932043r46,287l4383118,1933033r74,636l4383696,1936805r765,5953l4384843,1957437r,5l4378340,1961807r-6886,3572l4364186,1968553r-8033,3175l4356075,1971485r-631,243l4355194,1970967r-7448,1995l4337015,1976124r-11525,2372l4302041,1982844r-23847,3954l4253950,1991937r-6359,791l4241629,1993123r-5564,791l4230501,1993914r-5564,-791l4219373,1992728r-10731,-1581l4197911,1988379r-8457,-2492l4195379,1987964r7527,1985l4210434,1991536r7923,1191l4224523,1993378r1252,131l4233703,1994303r9911,-794l4254713,1992320r15857,-3173l4286427,1985974r31316,-5552l4317758,1980430r40,-7l4343550,1994712r11031,5871l4356196,2001441r11496,5552l4379584,2012942r10703,4759l4400594,2020874r4361,1190l4410108,2022857r-6,35l4410108,2022893r-3169,19052l4403373,2058615r-3169,15082l4396638,2086796r-3565,11096l4389507,2108219r-3566,9918l4381583,2126873r-7923,17076l4364548,2161829r-4755,9907l4354643,2182866r-5546,12329l4343946,2209063r-1981,5548l4340381,2220953r-4358,15853l4332061,2255829r-4358,21485l4323741,2301477r-4358,25426l4311460,2381328r-7924,54828l4296009,2487735r-6339,43650l4284916,2563916r-5943,35705l4273823,2633363r-5151,32956l4264314,2697271r-4754,30969l4255995,2758013r-3170,29375l4249656,2815974r-5151,57963l4239751,2933470r-3962,62309l4231846,3062963r15134,-9076l4262459,3045161r15478,-7933l4293120,3030615r295,-129l4294416,3032708r6143,13643l4307702,3062615r6747,16658l4321196,3095931r-10,14l4321196,3095973r-49212,61511l4222771,3219393r6,-123l4222771,3219278r2778,-56715l4228724,3105452r2360,-41678l4230603,3064103r-2271,40157l4225164,3161345r-2772,56689l4179622,3271951r-43165,53513l4092895,3378578r-22177,26156l4051771,3426361r-2720,3104l4048810,3431593r-37150,41800l3992886,3494492r-19174,20302l3954538,3534699r-19574,19905l3915391,3573712r-19973,18711l3895414,3592377r-3470,3969l3891993,3596744r4024,-4238l3896021,3592560r341,-374l3904460,3693396r1343,10238l3908978,3734194r2778,28972l3916916,3821509r5556,59532l3925250,3912395r3175,32545l3930013,3960418r5159,43261l3943507,4079484r1191,5556l3945491,4089406r1985,7541l3949063,4104488r397,4365l3949857,4114410r1191,l3951842,4114807r793,1190l3953429,4117982r1191,3175l3955414,4128301r793,8731l3957398,4146954r,9923l3957795,4174340r1191,793l3960970,4175530r1191,1588l3964145,4179102r-97,776l3964120,4179949r-769,6119l3963351,4189024r794,2778l3966526,4202518r1985,10716l3970495,4225141r-108,171l3970495,4225960r-722,1130l3970109,4234741r386,9206l3970495,4262360r-378,35621l3971109,4298833r395,-36083l3971504,4244494r-395,-9128l3970714,4226635r1975,-3969l3974665,4218300r1580,-4762l3977826,4208775r3555,-12700l3984147,4183772r2371,-11906l3988888,4159960r1976,-11113l3992049,4136941r2370,-22622l3995605,4090903r395,-24209l3996395,4041294r,-27385l3997185,3977000r1185,-37307l3999556,3903181r2370,-36513l4004692,3830155r3160,-36115l4011408,3757527r3556,-36116l4023261,3649180r8692,-71835l4040645,3504717r8297,-72628l4071462,3406294r22125,-26169l4137047,3326974r43065,-53563l4222782,3219437r-35,775l4223508,3219251r-6735,147230l4213603,3439081r-3565,72641l4206076,3584363r-5150,73037l4195775,3730835r-3565,36915l4188644,3805460r-7924,71053l4177155,3914223r-3566,37709l4170816,3990436r-1189,18259l4169231,4027748r-396,18657l4168835,4064664r396,17863l4170024,4099992r-346,775l4169741,4101787r4971,-10926l4190996,4057137r16680,-33327l4225548,3991277r17872,-32137l4186707,4084992r13814,-25839l4216407,4030578r15092,-25797l4243810,3983746r5957,-8334l4254533,3968665r-5957,17066l4241030,3996843r-9134,15081l4221173,4030974r-12312,22622l4194961,4079790r-15092,28972l4171906,4124677r76,709l4171976,4125398r6,56l4171426,4126581r12,369l4172005,4125793r792,23817l4173985,4168663r1189,9924l4176362,4188907r1981,11909l4180720,4215106r1981,6748l4185078,4227808r3170,5160l4191813,4238128r3962,4764l4199737,4247655r9112,9130l4213207,4261945r4754,5954l4221923,4273456r3566,7542l4228658,4288540r2773,8733l4233016,4307196r1585,11115l4232535,4320035r4160,4144l4249379,4339186r3567,3949l4247793,4365644r-1189,l4245811,4364854r-2774,l4233127,4364459r-10306,-395l4211723,4364064r-11496,395l4188732,4365644r-11891,1185l4164949,4368803r-12287,1975l4140770,4373542r-7928,2369l4125311,4377096r-7927,790l4114257,4378214r7023,-370l4128814,4376654r67,26l4129050,4376654r7914,3173l4145671,4383000r7519,3569l4161501,4390138r7519,4363l4176143,4399261r7124,4759l4189994,4409572r6332,5950l4202263,4421867r5936,6743l4213739,4436145r4353,7536l4222446,4452010r4353,8329l4230361,4469857r3561,11898l4236693,4492861r1978,10311l4241046,4513484r791,10709l4242629,4533315r791,9518l4243418,4542861r2,30l4242627,4552016r-396,8728l4241437,4569473r-1189,8331l4238265,4586136r-1586,8332l4234299,4602403r-4210,12636l4228778,4618983r-25,67l4228748,4619066r-303,829l4222841,4635244r-6727,16657l4209386,4669749r-7123,18244l4195535,4707427r-6332,21417l4186037,4739949r-2770,11105l4180892,4763349r-2374,12691l4176225,4788753r393,608l4180198,4794517r6764,11899l4193328,4819107r2771,7014l4350736,4726738r-2571,-19281l4355613,4710849r1445,11826l4366240,4716773r-1061,-594l4356870,4711421r-1257,-572l4353309,4691994r-1978,-18635l4349352,4654328r-791,-18635l4348561,4626971r396,-9119l4349352,4609129r1187,-8326l4351726,4592080r1979,-7929l4355683,4576221r2769,-7533l4361618,4561155r3956,-6740l4369927,4547674r4748,-6740l4380610,4534987r6330,-5947l4396436,4536176r9496,7930l4415032,4552432r9496,9119l4434024,4571067r9100,10308l4452620,4592080r8705,10705l4470820,4614680r9101,12291l4488253,4638357r44094,-28339l4514467,4629068r-17880,19447l4495677,4649464r1653,2485l4500700,4657255r5392,-5116l4519609,4639416r8524,-7149l4530586,4625878r4755,-9525l4539700,4607622r5151,-8335l4549606,4591747r5548,-6747l4560305,4579047r5944,-5954l4572193,4568728r5944,-4366l4584477,4560393r6340,-3175l4596761,4554837r7132,-1984l4610630,4551662r6736,-1190l4624102,4549678r7133,397l4638367,4550472r7133,1190l4653425,4552853r7133,1984l4668086,4556425r7529,2778l4683540,4561981r7529,3572l4698598,4569125r8321,3572l4722770,4581825r15453,9922l4754074,4602065r15850,11907l4785774,4625878r15850,13097l4806754,4643436r231,-81l4806764,4643445r9918,8627l4831739,4665566r14662,13493l4874931,4706841r26549,26590l4946653,4779866r-15850,-794l4914953,4777485r-15850,-1588l4884045,4773119r-15850,-3175l4852741,4766372r-15850,-4763l4821833,4757244r-15850,-5160l4790529,4747322r-30908,-11113l4728317,4724303r-30908,-11906l4685374,4708027r-751,322l4667198,4716272r-17821,7923l4631951,4733305r-17821,9507l4596309,4753112r-17426,10695l4570171,4768957r-7018,3861l4564988,4776841r5935,14273l4576462,4805784r5144,14273l4586354,4834727r4352,13877l4594663,4862481r3561,13877l4600993,4889838r2770,13480l4605346,4916402r1582,12688l4593476,4914023r-14640,-16255l4564592,4881908r-15430,-16255l4533731,4849397r-15827,-15859l4501682,4818471r-14305,-13311l4479876,4807777r-35642,12676l4437105,4822830r-20593,6734l4397502,4835902r-17425,4754l4377305,4841844r-2376,1189l4373119,4844390r1241,1785l4380313,4855309r5556,9134l4391822,4874372r10716,20651l4412460,4915277r9128,19459l4428335,4952607r5556,15489l4441829,4994307r6747,26608l4455322,5047920r5557,27005l4466435,5101931r3969,27005l4473976,5156338r3175,27403l4479532,5211143r1190,27403l4481516,5265948r,27005l4481119,5320356r-1190,27402l4477944,5375161r-2778,27005l4469213,5394223r-7541,-9531l4445401,5361261r-18654,-28594l4405316,5299705r-21828,-36537l4360469,5224249r-23812,-40905l4313241,5141247r-21828,-42096l4269981,5057849r-9525,-20254l4251328,5018135r-8731,-19460l4234263,4980804r-7144,-17871l4220769,4946253r-5159,-15885l4210847,4916071r-1065,-4029l4203274,4903982r-9946,12692l4183779,4930159r-18699,26970l4148858,4981901r-5848,46754l4136660,5084976r-5953,57511l4125548,5200791r-5557,59494l4115229,5319382r-4763,59494l4106498,5437577r-3572,58304l4099751,5552202r-2778,54734l4094988,5659688r-1984,49975l4092210,5757258r,44025l4092210,6200686r-397,27764l4091019,6256610r-1190,56718l4089829,6341885r,28557l4090226,6397809r1984,27367l4093004,6438661r1984,13486l4096576,6464839r2381,12692l4101735,6489430r2381,11502l4110070,6523539r5953,20625l4121579,6564392r1984,9519l4125945,6583430r1190,9519l4128723,6602071r2778,27764l4132295,6642924r396,12692l4132691,6667911r,11106l4132295,6689726r-794,10312l4130310,6709954r-1190,9122l4127135,6728199r-1587,7932l4123166,6744064r-2778,7536l4117610,6758342r-2778,6346l4110863,6770638r-3572,5156l4103323,6780950r-4366,4363l4094194,6789676r-4762,3966l4084273,6796815r-5160,3173l4073160,6801971r-5953,2380l4060857,6806334r-6350,1586l4047760,6808714r-6747,1190l4033472,6810300r-229,l4026328,6810300r-223,l4017994,6810300r-217,l4009846,6809903r-16655,-1983l3987242,6807523r-6741,-397l3966336,6806732r-16208,395l3932269,6807524r-18257,l3894565,6807920r-14684,l3879872,6807920r-98,l3865498,6807126r-14276,-793l3836946,6804746r-13483,-2381l3810376,6799985r-5948,-1984l3798480,6796414r-5949,-2381l3786979,6791256r-5155,-2380l3776669,6785702r-4362,-3174l3767548,6778957r-3966,-3967l3760013,6771022r-2247,-3091l3756849,6766671r-3175,-4759l3753669,6761899r-1,-2l3753387,6761166r-1697,-4410l3749705,6751203r-1984,-5950l3746927,6738907r-397,-6742l3746530,6732141r,-7115l3746530,6725000r397,-7539l3747720,6709526r7535,-13886l3761996,6681357r6345,-14679l3775083,6652395r11896,-30153l3798480,6591693r10707,-32137l3819101,6527023r9517,-33327l3837739,6459973r7931,-34914l3853205,6390145r7535,-35707l3867481,6317937r5552,-36501l3878981,6244142r5156,-37691l3888895,6168364r3966,-37691l3897223,6092188r3569,-38088l3904361,6015219r3173,-38881l3910310,5937854r4362,-77763l3918637,5783122r3569,-76175l3928551,5557373r3173,-67050l3935689,5423669r5156,-66653l3946349,5291326r-8445,9666l3927560,5312494r-10742,11105l3905280,5334704r-11140,10312l3905678,5306148r12334,-37678l3931141,5230395r13129,-37679l3957684,5156037r5368,-64445l3968503,5026154r-309,116l3961436,5028258r-11132,3181l3949906,5033825r,1590l3949906,5037403r-1590,1988l3944341,5040584r-2386,795l3940365,5042174r-6361,4771l3927643,5050523r-5963,3181l3914921,5056090r-6758,2385l3901404,5060463r-13914,2386l3873973,5065632r795,-3579l3871587,5062849r795,-1988l3872382,5059668r-397,-398l3871190,5058873r-1591,l3868407,5059270r-2386,1193l3866817,5058078r795,-1988l3868009,5054499r,-397l3867612,5054102r-2386,-398l3862443,5054102r-5565,397l3851709,5055294r-1988,398l3848926,5055294r-771,-2313l3847269,5054122r-25015,30560l3795651,5115638r-27795,31750l3739665,5179138r-28986,30956l3680899,5240654r-29779,29369l3636825,5285104r-14294,14288l3594737,5325982r-27001,25400l3540339,5375592r-54795,48816l3456956,5450601r-29780,27782l3415661,5489892r-32559,32148l3368014,5537121r-14295,15478l3340219,5566887r-12309,13493l3323940,5584746r-3177,4366l3316395,5595859r-5161,6747l3308057,5606574r-3574,3969l3304881,5612131r,1587l3304086,5616099r-1985,2778l3297733,5625227r-5956,7144l3284630,5639912r-7544,7541l3263983,5660549r,1985l3264380,5664915r397,1984l3263983,5670074r-4765,3969l3256439,5676821r-1588,2779l3248895,5690315r-5956,9525l3236586,5708968r-6750,8732l3215938,5734765r-14691,17066l3194497,5760562r-6750,8335l3186953,5764928r-3112,3456l3171687,5807921r-15058,47201l3142759,5902719r-13473,47597l3115813,5995931r-13473,42837l3088470,6079623r-14662,40854l3058353,6160538r-15058,40855l3010008,6288655r-6736,17849l2984251,6356085r-9114,23402l2966022,6402096r-16643,40457l2947001,6448900r-1981,5553l2942246,6463576r-2774,9519l2937887,6477855r-2774,5949l2935906,6484201r,397l2936302,6486978r-396,2776l2935113,6492927r-2774,8330l2927980,6511173r-5151,11503l2917677,6533385r-9906,19039l2908167,6554407r792,1984l2909752,6558374r,3966l2905789,6568290r-1585,3966l2902223,6575430r-4359,12692l2893108,6600418r-4755,11503l2882805,6623027r-5944,11106l2870917,6645636r-13077,21419l2845160,6688474r-1189,-3967l2840801,6689267r792,-3173l2840801,6685300r-793,l2839216,6686094r-1189,1983l2834064,6694423r,-2776l2833668,6688870r,-2380l2833272,6686490r-397,l2830101,6689663r-2773,3967l2822176,6702753r-5152,7536l2815836,6712669r-1585,793l2813458,6713462r-793,-793l2811620,6711622r-132,253l2811591,6711594r-511,-512l2810684,6707909r-396,-3173l2809099,6697596r-792,-3173l2807514,6693233r-793,-793l2806325,6691250r-792,-1587l2804344,6688474r-793,-2380l2807118,6675384r-397,-5156l2820591,6633736r19417,-32921l2841990,6599228r396,-396l2842782,6598832r793,793l2843575,6600815r396,1190l2843971,6602401r1189,-396l2845952,6600815r5944,-10710l2852293,6593675r3170,-6743l2858237,6579793r2774,-6743l2861803,6570273r1189,-1983l2864757,6565639r287204,-788437l3151217,5770881r-794,-3175l3150026,5766515r-794,-793l3148835,5764531r-794,-1587l3147246,5761356r-794,-1984l3151614,5749450r,-4366l3169085,5712143r5559,-7143l3179806,5697856r1880,-2255l3243467,5525998r-2118,-1180l3240536,5524024r-814,l3239316,5524024r-814,1984l3238096,5528389r-1627,3969l3235655,5536327r-406,1191l3234842,5538311r-2034,397l3231181,5538311r-3660,-1984l3223454,5533946r-2441,-794l3218980,5533152r-5288,-1191l3212066,5526802r-2034,-1191l3206778,5509339r2034,-16272l3210032,5491876r813,-793l3211659,5491876r813,397l3213692,5492273r407,l3214099,5491083r407,-4763l3216946,5487114r-813,-3175l3215726,5480764r-407,-2778l3214913,5476795r406,-794l3215726,5474017r,-1984l3216133,5466873r2440,-9128l3221013,5450204r407,-3968l3222234,5442267r,-5160l3222234,5431551r,-5556l3222234,5420042r1626,-12700l3224267,5400992r,-6350l3223860,5388689r-1626,-5557l3223860,5378370r814,-4366l3225081,5370035r,-4762l3224674,5355748r-407,-5160l3224267,5345032r-1627,-10319l3221013,5322807r-1626,-4366l3218980,5314870r-407,-3572l3218980,5308123r407,-6747l3218980,5297407r-407,-5556l3217760,5285898r-814,-4763l3216946,5276373r,-2382l3217353,5271213r-407,-2381l3215726,5266451r-813,-1985l3214913,5262879r406,-3175l3215726,5257322r1627,-2381l3217353,5254147r-407,-793l3213692,5251766r-406,-397l3213286,5250972r813,-1984l3216946,5244226r3254,-5954l3221013,5235891r407,-2381l3221013,5231525r-406,-2778l3221013,5222794r407,-5953l3221420,5210491r-813,-1984l3220200,5208110r-813,-397l3219387,5204935r,-2778l3219387,5199379r,-2779l3219387,5192235r-814,-4366l3217353,5179138r-2034,-8335l3214913,5166835r-407,-3969l3214506,5154135r407,-13097l3215145,5138014r-8340,15311l3194123,5175550r-13872,21828l3165984,5219206r-15457,21432l3134278,5262069r-16646,20637l3100590,5302947r-17438,19844l3065317,5341841r-17834,17859l3029252,5377163r-17439,16272l2993979,5408119r-17835,13494l2959102,5433916r19816,-47625l2992394,5355731r15060,-33337l3024099,5287866r9116,-18256l3041934,5252147r9512,-17859l3061354,5216825r9908,-17065l3081170,5183488r10305,-15875l3101779,5152928r11097,-13493l3123181,5126735r10700,-11907l3139430,5110066r5152,-5160l3149734,5100541r5549,-3572l3160435,5093397r5549,-3175l3170740,5087444r5548,-2381l3181440,5083475r5153,-1190l3191745,5081491r5152,l3202049,5081888r4756,1587l3211957,5085063r4756,2381l3219507,5089076r2320,-14714l3223860,5062456r1221,-3969l3225894,5056106r,3175l3225487,5069203r-1627,15478l3223324,5091615r1175,882l3225487,5069203r814,-3572l3225857,5093517r368,277l3228234,5095638r914,-32388l3229555,5043406r4067,-15478l3237282,5009672r-1627,26590l3234028,5054916r,3571l3234842,5048566r813,-12304l3236469,5024753r1220,-13097l3238909,4982287r1627,-14287l3241756,4954903r1220,-11113l3244196,4939028r1221,-3572l3247857,4943393r-1627,13891l3244603,4978318r-2847,27385l3239316,5038644r-1627,36115l3237282,5094206r,11083l3240096,5108875r4756,6350l3237282,5119934r,13960l3238096,5154135r813,20637l3240943,5194616r1220,19050l3242976,5232319r,17860l3242570,5268038r-814,35719l3241349,5322410r,19844l3241349,5350192r407,21828l3242163,5392657r407,18257l3242976,5413692r814,2381l3245010,5420042r813,3572l3245823,5425995r407,2381l3247450,5428376r814,1191l3249077,5430361r407,1190l3249890,5435123r814,4763l3249890,5445045r-813,5159l3247857,5459333r3254,793l3252331,5460920r1627,1191l3252737,5464889r,1984l3252737,5468064r1627,5953l3255585,5479176r406,5160l3255991,5489495r-194,2653l3309965,5343445r-27341,86916l3255680,5517674r-18929,61478l3244601,5559621r17040,-41251l3241431,5579453r-15851,44028l3222410,5633000r1188,-1190l3231128,5609201r10303,-29748l3260452,5524319r22587,-67430l3294531,5423571r10699,-30145l3314741,5368040r3963,-9916l3322666,5349795r-3170,19039l3290568,5449749r-22191,63068l3242619,5587386r-24613,74614l3219115,5660153r2779,-2779l3224674,5654199r7147,-8334l3245718,5633165r12309,-10716l3263983,5616496r6353,-6350l3277086,5603002r7544,-8731l3292572,5584746r9132,-8731l3320763,5556965r9530,-9128l3339028,5538312r8338,-9525l3354911,5519658r7941,-5159l3369999,5508546r6353,-5556l3383102,5496243r13897,-14685l3404543,5474017r8736,-8334l3427970,5449411r16280,-17860l3450206,5424011r5559,-6350l3460529,5412501r5162,-3968l3476412,5399008r6353,-5954l3489912,5385514r9132,-9525l3505795,5368845r6750,-6747l3516118,5358526r4391,-3038l3527457,5347406r2161,-3961l3532001,5341460r2082,-1761l3680050,5169919r15298,-28088l3706469,5128337r4765,-6747l3716397,5114447r1589,-1588l3719177,5112859r397,l3719972,5113653r397,1587l3720369,5116034r397,397l3721163,5116431r1191,-1588l3723525,5112838r165277,-366765l3889554,4743367r2780,-6747l3898688,4721539r3178,-9128l3905440,4701298r3971,-13890l3912589,4677089r3574,-10319l3918546,4661214r2780,-5953l3922914,4650498r1192,-5556l3924900,4639783r794,-2779l3928872,4629464r2780,-4763l3934829,4619542r794,-1191l3935623,4617161r-397,-2382l3934432,4611207r,-1190l3934829,4609223r1588,-3572l3943963,4596523r7546,-10716l3951633,4585621r-314,-606l3951944,4583952r-201,-411l3951155,4584549r-9914,-20234l3931327,4544081r-4362,-9919l3923396,4524244r-3172,-9919l3917448,4504406r-1983,-9918l3915068,4484966r,-5158l3915465,4475444r396,-5158l3917051,4465922r1190,-5158l3920224,4456400r1586,-4364l3924189,4447275r2776,-4761l3930138,4437753r3569,-4364l3937672,4429024r14276,-48403l3952857,4381303r199,-680l3956210,4383004r3154,1191l3962912,4384989r2865,721l3967381,4385389r-1415,l3962398,4384599r-3964,-1185l3954471,4381045r-3568,-2369l3946543,4374727r-3567,-3949l3939012,4365644r-3568,-5529l3938219,4358931r-1982,-2370l3938219,4356166r793,l3939012,4354982r-397,-1580l3937426,4349848r3171,395l3941390,4349848r396,-790l3940994,4339186r,-4344l3940994,4333657r396,-395l3944561,4333262r2072,258l3953032,4333253r,-953l3954223,4332300r274,l3954620,4332300r,705l3957795,4332300r,475l3959624,4331682r792,-789l3960416,4330498r5550,-5924l3966610,4324146r-3403,-1864l3959324,4319552r-349,7686l3958975,4330353r-407,1168l3954497,4332300r-55,-44l3954223,4332300r-2381,-1985l3949063,4327934r-1002,-891l3945542,4324901r-1221,-779l3942286,4323733r-408,l3940657,4323344r-1628,l3937808,4322954r-1628,-1168l3934144,4313219r-2849,-2725l3927631,4291024r692,842l3928028,4290230r99,124l3926044,4279572r,-10407l3929523,4265162r5025,-4003l3945757,4252353r5734,-4825l3945790,4252139r-11555,8727l3929055,4264832r-3586,3967l3925469,4246983r398,-2777l3925939,4244135r105,-737l3926441,4243001r397,l3928028,4243001r794,793l3929616,4244191r236,-236l3929852,4243016r,-10312l3930013,4232864r,-976l3931779,4233654r-333,-5314l3929852,4221994r-797,-5553l3928656,4214458r,-2380l3929055,4208508r-399,-3967l3928258,4194625r797,-18246l3929453,4160513r,-7536l3929055,4144647r-399,-9123l3927859,4124815r-1593,-11503l3925469,4101016r-1196,-24989l3923078,4063730r-797,-12296l3920687,4039931r-2391,-10709l3918695,4020099r,-9123l3918296,4002646r-797,-9123l3914710,3974881r-1195,-9917l3912319,3953858r-3586,-20229l3904748,3911020r-2390,-8727l3901162,3895154r-1195,-6743l3899568,3882064r-797,-13486l3897974,3860645r-1593,-9916l3894388,3838433r-1992,-9123l3891200,3820187r-796,-4760l3890404,3809477r-399,-3966l3888810,3801147r-1196,-4363l3886419,3794008r,-6743l3886419,3782505r1195,-5157l3887614,3775762r-1195,-794l3885622,3773382r-2391,-1587l3882833,3771002r,-793l3883231,3766639r1992,-10313l3886817,3744426r797,-4759l3887614,3735700r-1594,-5156l3885622,3725784r-797,-11503l3884427,3702778r-1196,-12693l3882036,3686119r-399,-1587l3881239,3683739r-1196,-4760l3879645,3673822r-398,-5949l3878848,3661923r-1195,-11900l3875262,3638124r-4782,-21816l3871027,3615816r-101,-463l3870314,3615905r30,186l3849212,3634782r-21132,18293l3806150,3670573r-20902,16600l3784619,3687674r1,-1l3784619,3687673r111,-514l3787001,3676568r3175,-11899l3796922,3640871r8335,-23798l3814782,3592085r10319,-24592l3836610,3542108r12303,-25384l3862407,3491339r4,156l3862422,3491474r-15,-614l3863300,3489249r-758,-34462l3862542,3453993r,-32147l3862542,3421053r,-12700l3862542,3407560r397,-11501l3863733,3387731r1191,-5157l3864924,3382180r396,6343l3865717,3408353r-8,338l3865718,3409148r-397,15476l3865321,3432562r,6759l3866114,3460740r794,20638l3867201,3482550r762,-1524l3867971,3481160r27,-57l3867963,3480511r872,-1748l3866908,3444071r-1054,-31608l3865717,3408715r8,-124l3865717,3408353r397,-6742l3866142,3402138r8,-132l3870420,3476369r718,-1292l3871152,3475282r904,-1668l3870083,3435339r-794,-19446l3868496,3396059r-1588,-38470l3867305,3351236r-4,-97l3867261,3351829r-1966,-52121l3863722,3247579r-1180,-52533l3862542,3194901r,-51590l3871670,3263952r,35314l3871884,3315700r1,35l3871671,3299266r,-35314l3872068,3227442r793,-34128l3874052,3163944r1191,-11109l3876036,3143310r84,455l3876157,3143310r2694,15134l3878081,3183137r-1155,37037l3876157,3267574r,56544l3876199,3327656r9436,121048l3894619,3434379r9986,-16321l3925377,3385424r22370,-32238l3970916,3321742r23568,-31047l4018851,3260445r25166,-29062l4067899,3204515r47,-1148l4068863,3202414r1517,-25416l4071173,3150428r3567,-112241l4079497,2928722r1983,-54326l4084254,2820447r3568,-54345l4091390,2711364r4361,-55515l4100111,2599511r4757,-57873l4110814,2482948r6343,-61060l4124292,2359170r7929,-64309l4140546,2227489r3171,-28116l4146888,2166840r5550,-71010l4156006,2061326r1585,-16260l4159970,2029202r2378,-14277l4165123,2001441r265,-1322l4162845,1997427r-13880,-13480l4135086,1971259r-14673,-12291l4106136,1947867r-15069,-11102l4076394,1926853r-11342,-6565l4072020,1935695r7135,17050l4085894,1969795r6342,16653l4097785,2003498r5550,16653l4107695,2036011r4361,16257l4115623,2067732r2775,15463l4120380,2097858r1585,13886l4122758,2125611r-8720,-11884l4105317,2102621r-9117,-11495l4087083,2080420r-9117,-10309l4068849,2059802r-19027,-19825l4030399,2020944r-20216,-18239l3990363,1985655r-20613,-16653l3948742,1953142r-21009,-15068l3905931,1922611r-21009,-14275l3841319,1879391r-2518,-1634l3842149,1885828r18653,48062l3879852,1984336r9128,25024l3897712,2034781r8334,25422l3914380,2085624r7541,25424l3929065,2136461r6747,25034l3942162,2186520r5953,24622l3952480,2235369r4763,23830l3960418,2282230r2381,22646l3964783,2326726r794,21451l3965577,2368435r-397,9931l3964387,2387900r-1191,9535l3962005,2406573r-17462,-17083l3927477,2372009r-17462,-18667l3893346,2334672r-16669,-19865l3860405,2294147r-15478,-20644l3829052,2252447r-15478,-21444l3798890,2209156r-15082,-22239l3769521,2164673r-5077,-7837l3766952,2188978r1998,41298l3770948,2272374r1198,42531l3772146,2314986r,42064l3772146,2357122r-799,42134l3770947,2419926r-1200,20661l3768311,2458753r-160,2035l3766952,2480674r-3,30l3766948,2480712r-491,3982l3764555,2500145r-2397,18670l3759761,2537492r-2797,17877l3755338,2563275r4226,11514l3763540,2587495r3578,12706l3770299,2613305r2783,13104l3775865,2639912r1987,13899l3779840,2668503r-29022,-21443l3718218,2623629r-34589,-25413l3646656,2570817r-38564,-28986l3589009,2526740r-11969,-9764l3568912,2538488r-10342,26966l3537886,2616212r-20684,47608l3498904,2707855r-15780,38159l3482993,2746331r,-1l3483003,2746012r1184,-37798l3485380,2668900r1591,-79804l3489137,2439185r-13434,-13718l3458210,2407594r-16698,-18668l3430367,2375890r-167,571l3420347,2408627r-9853,29777l3401035,2465377r-9065,24613l3383693,2511021r-8277,17062l3371869,2535225r-3547,6348l3365169,2547126r-3153,3967l3362010,2551067r-22,28l3358839,2537203r-2755,-14294l3353723,2507431r-2362,-16674l3349393,2473688r-1574,-17897l3345876,2437788r-19,-176l3345857,2437610r-6,-48l3344670,2418097r-607,-12389l3342704,2378050r-2,-78l3342702,2377971r-14,-765l3341915,2335963r,-99l3341915,2292276r,-116l3342150,2265164r-8230,9244l3325629,2283689r-8639,18842l3304236,2328337r-13153,25404l3264378,2405743r-13551,26992l3236079,2462016r-5580,12345l3214158,2508461r-7972,15855l3198613,2540174r-13950,27744l3182670,2572675r-1594,3567l3179083,2582979r-2391,6740l3175097,2593285r-2391,3964l3173503,2598043r797,1584l3174300,2602006r-1196,1982l3171112,2610330r-3588,6740l3162742,2624217r-4385,7935l3149589,2644853r1195,1588l3151581,2648425r399,1588l3152379,2652790r-3189,4366l3147596,2659531r-1196,2773l3143211,2671826r-3188,8333l3136436,2688484r-3986,7917l3127667,2704341r-5182,7535l3112521,2727346r-10363,14276l3102143,2741555r-48,65l3101315,2738121r-2345,3501l3098959,2741549r-47,71l3098514,2738841r,-394l3097749,2738064r-772,386l3095781,2739242r-1196,1983l3092991,2744398r-12,-70l3092944,2744397r-796,-4760l3091750,2738447r,-791l3091397,2737656r-798,l3087809,2741225r-3985,4759l3078215,2753802r92,274l3078834,2753551r397,1193l3074068,2759502r,788l3078835,2755908r5579,2380l3085211,2759082r,1588l3085211,2762653r,1985l3086804,2765034r-398,2781l3087203,2767417r1195,-1193l3089195,2765432r399,l3089992,2765432r398,792l3091187,2766224r797,398l3092781,2766622r2789,3970l3097164,2772975r1594,1191l3099555,2774959r1195,794l3102743,2775753r1195,l3105930,2776547r3586,1985l3110712,2779325r5180,11907l3116290,2792026r-797,-398l3115095,2790835r398,1191l3115493,2796393r-1992,795l3112306,2797982r-1196,1191l3110712,2800760r-797,3175l3109516,2805522r-796,1988l3108720,2815843r398,2382l3109118,2820210r,794l3108321,2821798r-1195,1985l3106727,2825370r-398,1985l3105930,2831721r-398,1190l3103540,2834103r,793l3103540,2834897r,1190l3103938,2837675r,397l3103141,2838470r-398,396l3101149,2838866r-797,-396l3100352,2838866r2391,3176l3102743,2842439r-797,l3098758,2841645r-3586,-794l3093977,2840454r-797,397l3093180,2841645r-399,794l3091984,2844027r-1992,1191l3088797,2846805r398,1985l3089195,2849981r-398,396l3087601,2851172r-398,396l3086406,2852759r-399,1985l3085609,2858317r-1195,3572l3084015,2863873r-797,795l3081226,2866653r-3586,1983l3073257,2870623r-4782,1586l3062897,2874195r-4782,396l3054529,2874988r-1195,-397l3052138,2873797r797,-794l3055326,2871417r4383,-399l3065686,2868240r6375,-6351l3055326,2871417r-1195,397l3061303,2865859r7969,-4764l3076444,2855141r3587,-3175l3083617,2848393r-5180,3969l3075648,2854744r-2391,1190l3067678,2858713r-5180,3573l3052537,2869033r-5180,2384l3045569,2870843r-2205,1452l3037508,2875509r6982,6209l3051232,2888860r6742,7932l3063923,2905123r5156,8723l3073838,2923372r3966,10312l3081769,2945197r3173,11514l3087153,2965241r555,2131l3087716,2967410r2,9l3087833,2967932r2259,10131l3091285,2987964r1192,9931l3092477,2997952r,9460l3092477,3007469r,9076l3092477,3016605r-793,9128l3090494,3034449r-1189,8740l3087322,3051914r-2380,8332l3082563,3068573r-5949,16665l3069872,3101903r-7139,17056l3054802,3136422r-7536,19035l3039731,3175293r-4165,11622l3046376,3182395r11100,-4006l3069369,3174783r11496,-3204l3092758,3168776r11892,-2003l3116939,3164769r12289,-1602l3141517,3161565r12289,-1203l3179177,3158761r25371,-401l3229522,3158360r25768,401l3305635,3160362r24974,400l3355187,3161164r24182,-402l3402758,3159962r8855,-630l3419120,3147249r13472,-20650l3446064,3106744r13472,-18665l3473008,3069811r13869,-17076l3500349,3036851r14264,-15090l3528482,3007463r13868,-12311l3555822,2983635r7133,-5560l3569691,2973312r11095,17469l3591880,3009846r11491,20254l3614466,3051544r10698,22238l3635467,3097610r9906,23827l3654882,3145661r8718,25017l3671128,3195300r6340,25020l3679458,3228048r5429,2029l3690852,3232853r5964,3963l3701986,3241575r5567,5948l3713120,3254265r4374,7532l3722663,3270520r3977,9911l3730616,3291136r2783,3172l3734990,3297876r1591,3569l3736978,3305410r,4362l3736581,3314132r-1193,4363l3733797,3323251r-2386,4758l3728628,3333163r-3181,5156l3721868,3343472r-8351,11102l3703179,3366469r-11930,12288l3678257,3390568r,30406l3678257,3421671r-796,-4772l3676352,3411218r-2296,-7836l3668732,3420481r-6350,17846l3655238,3455777r-7143,17055l3640157,3489886r-8334,17054l3622694,3523994r-9525,15864l3603248,3556119r-9922,16261l3582610,3588244r-10716,15468l3560385,3618783r-11113,15071l3537366,3648528r-11906,15071l3513157,3677480r-12304,14278l3475850,3719521r-25400,26176l3424653,3771079r-25400,24590l3373456,3819069r-25003,22210l3324243,3862299r3960,-17847l3332559,3825811r5147,-19037l3343250,3787340r5544,-19037l3355129,3748473r6732,-19830l3369385,3708019r7523,-20227l3384828,3667565r8315,-20623l3401459,3626715r9107,-20227l3420069,3585864r4332,-9219l3393812,3597224r-28232,19825l3342516,3633305r-9543,7137l3325815,3646390r11134,-21411l3352855,3595638r20280,-36082l3396596,3519113r13122,-21411l3423238,3475498r13917,-22601l3451868,3430297r15111,-21806l3482487,3386291r15508,-21805l3513503,3343868r16303,-19824l3545712,3305410r15906,-17048l3569570,3280431r8351,-7135l3585476,3265763r7555,-6741l3600984,3253471r7556,-5948l3616095,3242368r1096,-577l3593436,3241679r-18027,-172l3560577,3250898r-15453,10324l3529671,3273135r-15454,11913l3498368,3298152r-15850,13501l3466668,3326345r-15057,14694l3435762,3356129r-15850,15881l3389402,3403775r-30907,32562l3300248,3499877r-28530,30181l3245170,3558254r-13076,13105l3219415,3583670r-12284,11120l3195640,3605115r14265,-36536l3226151,3528470r18227,-42492l3263794,3441897r21000,-45665l3306984,3349775r23378,-46858l3342249,3279885r12283,-23032l3366114,3236176r-22423,-1308l3302464,3232466r-41228,-2804l3219612,3225658r-40831,-4005l3137157,3216842r-41228,-6004l3054305,3204427r-23425,-3870l3028627,3207824r-3173,12290l3023075,3232020r-2776,12684l3015143,3270500r-4362,26568l3001263,3353781r-9122,61452l2983813,3479899r-8725,67844l2967553,3617571r-7932,71812l2952879,3761988r-6345,71811l2940982,3906007r-5156,71018l2931860,4045663r-3569,66257l2925911,4174606r-1586,58719l2923928,4287680r,406667l2923928,4722119r-1189,28566l2921945,4809007r-396,28566l2921549,4866139r793,28566l2923928,4922477r794,11506l2925911,4944695r1983,10316l2929481,4965326r4759,19838l2938999,5004208r5155,17853l2949310,5039121r5155,17061l2958828,5071655r-322,804l2961946,5087460r1578,7541l2964313,5102938r2366,17860l2967862,5137863r789,16272l2968651,5168819r,317l2968868,5168515r,11106l2968470,5190330r-795,9915l2967051,5208034r-257,3504l2967676,5212429r846,976l2968651,5213270r-103,165l2970416,5215591r3130,3163l2976677,5221916r3523,3953l2980982,5228241r1566,1977l2982939,5236147r-4696,1582l2975895,5234962r-1566,-791l2973546,5234566r-1174,-1581l2971590,5233380r,1582l2971590,5235752r,395l2971198,5236147r-1565,1186l2966502,5237333r-1957,l2962980,5237333r-1566,791l2960631,5239705r-782,1186l2958675,5241682r-2349,1581l2955152,5244449r-14,22l2955619,5244139r133,-265l2958136,5242287r1988,-1190l2955752,5252203r-1988,5156l2951380,5262118r-2783,5157l2945815,5271637r-2333,2911l2942617,5275668r-3002,4277l2939563,5279819r-38,52l2939889,5280422r,395l2939242,5280600r-41,45l2940076,5281228r-3760,3716l2932557,5288288r-4178,2972l2925729,5293146r-1377,1099l2924750,5293848r1,-6l2924398,5294093r-946,955l2920712,5296630r-1275,572l2921173,5296625r-5167,2379l2915447,5299329r1942,-669l2921026,5297407r-5253,2506l2910924,5302838r-5253,2506l2900418,5307851r-5658,1671l2888699,5311193r-6465,1253l2876576,5313282r3474,-1796l2867319,5317648r-14710,5556l2838297,5329157r-8551,3202l2842657,5333920r12727,1985l2861350,5337492r5568,1588l2872884,5341064r5569,2381l2883623,5345430r5568,3175l2893964,5351780r4773,3175l2903112,5358923r3977,4763l2911066,5368052r3580,5159l2917828,5378767r2386,5953l2922998,5391467r1989,7144l2926578,5406549r1591,7937l2928964,5423217r,9525l2928964,5442664r-398,10716l2926976,5464493r-1591,12303l2923396,5489496r-2386,13097l2917032,5516881r-3579,15081l2898737,5584747r-8353,26987l2882032,5639119r-9148,27781l2863737,5693887r-9944,26591l2843452,5746672r-6761,17066l2830725,5780803r-5170,17463l2820782,5816125r-3580,17463l2813623,5851050r-3182,18257l2807259,5887166r-5966,36513l2795725,5961382r-3580,18653l2787770,5999482r-3977,19447l2778623,6038773r-4773,18653l2769475,6075682r-3580,18654l2762713,6112989r-2784,17859l2757543,6148708r-1591,18256l2754361,6184426r-1193,18257l2752372,6220145r-1193,35719l2751179,6291186r398,34925l2753168,6397152r398,35322l2753168,6468590r-796,36116l2751179,6522962r-1193,18256l2748395,6559871r-1591,19050l2744020,6597178r-2784,19050l2736463,6644009r-5170,25797l2725725,6692428r-3182,10319l2719361,6712669r-3182,9525l2712599,6730925r-3181,7937l2705440,6746403r-3579,7541l2697883,6760691r-3579,5556l2690327,6772200r-3978,5159l2681577,6782122r-3978,3969l2673224,6790456r-4375,3572l2664474,6796806r-4773,3175l2654929,6801966r-4773,1984l2644985,6805538r-4375,1587l2635042,6808316r-4773,794l2625099,6809903r-10739,397l2602428,6809903r-11534,-1587l2578565,6806728r-12330,-2778l2540780,6797997r-27443,-6350l2504587,6791647r-22671,-1587l2471575,6788472r-9943,-1191l2451689,6785297r-9148,-1588l2433791,6781328r-7954,-2778l2418280,6775375r-7557,-3175l2404359,6768231r-5568,-3968l2393223,6759500r-4375,-4762l2384075,6748784r-3182,-6350l2377711,6735687r-1591,-7143l2374132,6721003r-398,-8731l2373336,6702747r796,-9922l2375723,6682506r1988,-11112l2380495,6659090r3580,-13097l2388848,6632500r5170,-15082l2400382,6602337r6761,-16272l2415098,6568206r8750,-17860l2431405,6534471r7159,-15875l2444928,6503515r5568,-15478l2456064,6473352r5170,-15478l2465609,6443190r3978,-15082l2473166,6413424r3580,-15081l2483110,6368577r5170,-30163l2492655,6308252r3977,-30957l2501007,6245942r7955,-65484l2513337,6146326r5966,-35719l2525667,6073698r7556,-38497l2536405,6018532r2784,-16669l2541178,5985195r1193,-17066l2543167,5950269r795,-17065l2544360,5897485r,-34925l2544758,5827238r,-17463l2545553,5792710r796,-16669l2547939,5758578r796,-8731l2549133,5740719r,-8731l2548735,5723256r-796,-8334l2547144,5706587r-1591,-8334l2544360,5690712r-4375,-15875l2536008,5659359r-4773,-14684l2526064,5629594r-4772,-14685l2516121,5599828r-4375,-15081l2507769,5569268r-2784,-16272l2503394,5545059r-796,-8731l2502201,5527596r-398,-8334l2502201,5510134r397,-9128l2504587,5479177r3182,-21034l2510951,5439489r3977,-17065l2519701,5406945r5170,-13890l2530837,5380355r5559,-10698l2535355,5369242r-3976,-1588l2527006,5365273r-4373,-2778l2519452,5360113r-1988,2382l2516669,5364082r-1988,1191l2512296,5362892r-3180,-1588l2503550,5358923r-3181,-794l2497586,5356938r-5168,-3968l2489635,5351382r-398,-397l2488840,5350588r-4373,-19843l2481286,5317251r398,l2482479,5315266r8349,-14287l2495201,5294232r2385,-3175l2500369,5288676r2386,-2382l2505538,5284310r3180,-1587l2511899,5281532r,3572l2514681,5283516r-397,2382l2514284,5286691r397,794l2515477,5287485r1192,l2516938,5287294r-755,-4181l2515394,5281128r-1183,-1589l2511449,5239433r1,-4l2511449,5239425r95,-1371l2514211,5199327r789,-3177l2515394,5195753r394,-397l2515797,5195359r18,-18l2517006,5195738r793,795l2518579,5197312r365,-368l2518944,5195356r789,-12707l2519779,5182705r5,-73l2521706,5184940r,-7453l2521311,5169545r-394,-7147l2520917,5159221r,-2383l2521311,5152470r395,-5162l2522100,5134601r2761,-21840l2527228,5093701r789,-9928l2528412,5073449r394,-11913l2528806,5048432r,-14295l2529201,5018650r1577,-30973l2531173,4972191r394,-15090l2531173,4942409r-789,-13898l2531962,4917789r789,-11118l2533934,4895949r,-11118l2533934,4861799r395,-13104l2534723,4834797r-789,-25811l2532356,4780396r-789,-10722l2531173,4760144r,-8736l2531567,4743863r789,-17075l2532356,4716861r-394,-12707l2531567,4689065r-394,-11913l2531173,4666431r394,-6354l2531962,4652929r,-5559l2531173,4641414r-789,-4765l2530384,4633075r394,-8339l2531567,4618780r1184,-6354l2532751,4610838r-395,-1986l2531567,4607264r-1972,-2780l2529201,4604087r,-1588l2530384,4598528r3156,-12707l2537090,4571923r789,-5957l2538273,4561201r-394,-6353l2537879,4548494r394,-13898l2539062,4519904r395,-15090l2539062,4499255r-394,-2382l2538273,4496078r,-6353l2538273,4483371r395,-6750l2539062,4469473r-394,-11118l2538668,4447236r-1184,-20649l2536696,4406336r-789,-9927l2535512,4386084r1184,-27399l2538668,4313814r3156,-53211l2544947,4207159r-9773,21118l2524448,4249740r-10727,20667l2513585,4270647r-95,183l2502001,4291123r-11489,19895l2478627,4330913r-12282,19497l2454460,4369908r-25355,37403l2403354,4444714r-26148,36607l2351463,4516824r-156,1432l2351460,4518042r-1988,18253l2346689,4554945r-6760,38094l2336350,4613673r-3181,22618l2330783,4660893r-795,13095l2328795,4687876r-1566,46883l2325657,4786976r-795,56387l2324464,4902927r-397,62344l2324464,5029997r398,65521l2325657,5161832r1192,66315l2328439,5294462r1590,64329l2332016,5421929r2385,60755l2337183,5539866r3180,53608l2343145,5643110r25438,371283l2371763,6065618r3180,52813l2376533,6145037r1590,26208l2380508,6197056r2782,25811l2384482,6235177r1988,12310l2390842,6270518r4372,21841l2400381,6312610r9142,37327l2413498,6367012r2782,17075l2419857,6411487r2385,24619l2423832,6459138r397,20252l2424229,6479428r,42l2423832,6498120r-796,7936l2422639,6514389r-1591,7540l2419855,6528674r-1590,6746l2416674,6541372r-1988,5556l2412698,6552086r-2386,4762l2407528,6561213r-2783,3968l2401564,6568752r-3182,3175l2394804,6574704r-3579,2381l2387822,6578971r-160,89l2387660,6579061r-14,8l2386104,6579839r-2417,1207l2383682,6581047r-12,6l2379295,6582244r-4771,1190l2370150,6584228r-5170,396l2360209,6584624r-5568,l2349472,6584228r-5169,-397l2337145,6584228r-8716,790l2310155,6587796r-20271,2383l2279153,6590973r-10334,397l2268788,6591369r-38,1l2260400,6590973r-8748,-396l2239949,6521793r11238,67989l2251023,6589745r12105,71375l2264210,6663444r-715,-160l2269542,6698941r2991,4994l2274514,6706714r396,1985l2274514,6710286r-396,794l2272533,6711477r-793,794l2268570,6712271r-3171,-1191l2262625,6710683r-2377,l2257870,6710683r-793,397l2255888,6712271r-1188,l2253907,6712668r-1981,794l2250340,6713462r-9114,-9924l2238452,6702744r-1189,-397l2224186,6682895r-5945,-9924l2215467,6667810r-2774,-5160l2208730,6651137r-3963,-10718l2201201,6628907r-3170,-11115l2197634,6614219r397,-794l2198031,6613028r396,l2198823,6613028r1189,794l2201201,6613822r396,l2201597,6613425r-396,-2382l2196842,6597546r2774,1191l2196445,6591195r-3170,-8734l2190897,6574919r-1981,-5955l2188123,6564200r-1585,-5954l2183368,6544749r-3963,-25010l2176235,6497906r-3567,-22628l2169894,6462575r-3170,-14291l2163554,6432008r-3171,-16673l2155232,6380402r-2774,-17467l2149684,6346262r-3567,-16276l2142550,6314901r-396,-12306l2140569,6289892r-1189,-11909l2137002,6266074r-4359,-25804l2130266,6225582r-2774,-15482l2121944,6181915r-6737,-30964l2111640,6139042r-2378,-9924l2107281,6119988r-1189,-8734l2102922,6092596r-2378,-10718l2097374,6068778r-4360,-16276l2089448,6039799r-2774,-12306l2083900,6012408r-1189,-5955l2080730,6000499r-1982,-5161l2077559,5990971r-1585,-8733l2075578,5975489r-793,-7939l2074389,5965962r-396,-1985l2072408,5962786r-2378,-2382l2069634,5959611r-397,-1985l2069237,5953259r,-15085l2069237,5922295r,-7542l2068841,5909592r-1981,-6749l2066067,5895301r-1981,-15482l2062500,5863146r-2377,-17467l2058934,5839725r-1189,-1985l2057349,5836549r-215,-1221l2055917,5835572r-4349,-5556l2048405,5830016r-15420,-21034l2022704,5784375r-395,-2381l2022704,5781200r791,-397l2025077,5780803r395,l2025868,5780406r,-396l2025472,5778819r-3163,-7541l2024286,5771278r-2372,-4365l2019146,5762547r-3163,-3572l2015192,5757388r-791,-1588l2013610,5753022r-1186,-2778l2010447,5746275r-1581,-3969l2004517,5728019r-3559,-12700l1998981,5709366r-2372,-6747l1993446,5695872r-3559,-7541l1985933,5679600r-4349,-9128l1974071,5651818r-3953,-9525l1966164,5633165r-4745,-7937l1957070,5617290r-1977,-7540l1953116,5603003r-2768,-6747l1947580,5589906r-6721,-13494l1937300,5568871r-3558,-8334l1925438,5546249r-9489,-15478l1911995,5524818r-3163,-4763l1906855,5514896r-2372,-4366l1900133,5500212r-2767,-5954l1893412,5487511r-4745,-8731l1884713,5472827r-3558,-5953l1879573,5462905r-1581,-4763l1877596,5456952r-1186,-1588l1874038,5452983r-2373,-2381l1870479,5448617r-1977,-4762l1867316,5440283r-1186,-4366l1865734,5434727r-790,-397l1863758,5434330r-2768,l1860594,5433933r,-794l1859408,5430361r-1186,-8731l1856245,5411708r-791,-3969l1854268,5404564r-2372,-3175l1849523,5398214r-3953,-7541l1841220,5382339r-5140,-7938l1833312,5371623r-790,-397l1832126,5370830r-2767,-2779l1827777,5364479r-2372,-3968l1823032,5356542r-3954,-5556l1815124,5345429r-8698,-9525l1798518,5326776r-4349,-4762l1790610,5316854r-3163,-3968l1783493,5306536r-8319,-13299l1774423,5294234r-5169,-396l1766868,5295820r-17497,-3567l1733862,5281948r-796,-1586l1733066,5279173r398,-792l1734259,5277588r398,-1189l1734657,5275606r-795,-396l1729488,5272039r1193,-1585l1729488,5269661r-1989,-396l1724318,5268472r-3181,-396l1719944,5267679r-796,-1189l1717160,5265301r-1591,-1189l1710400,5261338r-7953,-6738l1694891,5248655r-3579,-2775l1687335,5243106r-4374,-2774l1677394,5238350r-5965,-2774l1665862,5232405r-12328,-7134l1647172,5221704r-5965,-2775l1634844,5216551r-2784,-793l1628879,5215362r-3977,-3567l1620926,5208624r-3977,-2774l1612177,5203868r-9057,-3925l1595620,5214941r-17435,33282l1559957,5281109r-18227,32887l1523898,5346486r-8718,16641l1506859,5379768r-7925,16245l1491009,5412654r-7133,17038l1477140,5446333r-5944,17037l1466045,5480011r-5152,17435l1457327,5514879r2378,-16245l1461290,5480804r1981,-18622l1464460,5442767r2774,-41999l1469611,5355599r4359,-95885l1476347,5210186r3170,-49923l1480487,5146905r-333,-110l1477768,5146398r-2784,-792l1469417,5142831r-5965,-3171l1457487,5136490r-2386,l1454306,5136490r-1193,396l1451124,5136490r-2783,-1189l1445557,5133319r-2784,-1189l1438001,5130544r-4772,-1189l1424481,5127374r-8749,-1586l1411756,5124599r-4772,-1189l1399031,5119843r-13123,-6341l1370001,5105575r-17497,-9512l1338682,5088518r125,264l1342734,5098720r3534,10336l1349803,5119790r2749,10734l1313279,5114224r4713,38959l1322705,5191745r4320,37766l1330559,5267277r3142,36972l1335665,5341220r1178,36971l1337236,5396876r,17889l1337236,5433449r-786,17890l1335665,5470023r-1178,18287l1332916,5506597r-1964,18685l1328988,5543569r-2749,18684l1323098,5580142r-1701,10116l1333531,5641100r11524,50816l1368897,5794739r24239,107190l1405851,5957906r13510,57565l1428103,6049216r11524,47639l1451548,6144098r11126,44861l1473403,6232232r10331,41288l1492873,6312029r3179,11910l1498437,6334658r4370,16674l1507576,6368006r1589,9925l1511947,6389444r397,l1512742,6389841r397,794l1515126,6393414r1192,4764l1518305,6404530r3576,16277l1525457,6440657r7153,44067l1538570,6523630r1987,2382l1542146,6527203r2385,2382l1546517,6534349r2384,13498l1550491,6556184r1192,6352l1564399,6608191r5960,21438l1575525,6651861r11523,44860l1592611,6719350r6358,22232l1605724,6763020r7550,21041l1613269,6784057r6,16l1608909,6780506r3570,10304l1612472,6790797r8,24l1610890,6788043r-1589,-1588l1608904,6786455r-398,l1608506,6786466r366,l1611927,6797297r1744,4232l1615658,6805896r-4,-3l1615659,6805905r-1192,-794l1610890,6801142r-1986,-1588l1608109,6799157r-398,l1607711,6799516r99,47l1609907,6801151r3774,3969l1622484,6835414r724,1448l1625472,6841387r3698,7387l1631157,6852744r795,2382l1631555,6855919r,1191l1630760,6857507r-795,397l1628777,6857509r,395l1628358,6857507r18,l1626786,6856713r-2,-1l1625738,6856085r-939,-563l1620030,6852347r-5563,-3573l1611685,6847981r-1589,-397l1608506,6847981r-795,-397l1606917,6847584r-1193,l1604532,6847584r-1192,l1601353,6846790r-3179,-4763l1595392,6837660r-4768,-9129l1587842,6825355r-2384,-1191l1577112,6807890r-7947,-16672l1561614,6774150r-6755,-17466l1549295,6738425r-4769,-18259l1539758,6702304r-4372,-18260l1534989,6678487r,-1588l1534994,6676894r,-23l1535391,6676474r1192,794l1537775,6678856r1188,791l1538963,6679281r,-397l1538566,6675312r-5564,-22626l1533020,6652706r-13,-51l1536168,6656207r-3563,-13444l1528631,6628870r-3577,-12702l1523465,6610610r-398,-4366l1521875,6598305r-1987,-9129l1515517,6566947r-5564,-40488l1505185,6491131r-2385,-17465l1499621,6454613r-3576,-20641l1491674,6410553r-6756,-38504l1476970,6331958r-7948,-40091l1465048,6272020r-4870,-18712l1459706,6254251r-1190,1588l1456928,6256236r-1587,397l1450975,6257427r-3572,795l1446213,6259413r-794,1191l1443831,6261398r-793,1191l1441450,6263383r-1190,794l1440235,6264161r-25,17l1433463,6259816r-3125,391l1430323,6260195r-59,8l1407587,6242711r-9946,-11927l1393265,6224821r-3979,-6360l1388093,6216473r,-1590l1389286,6214485r796,-397l1390877,6214088r,-398l1390877,6213292r-397,-1590l1384512,6204546r2785,-397l1383318,6200173r-3978,-3577l1374964,6193415r-1194,-1988l1372577,6190235r-1990,-3181l1368200,6184272r-5172,-7156l1353878,6163202r-7559,-12722l1341943,6144120r-4377,-6361l1331997,6131001r-5570,-7156l1319663,6115496r-6763,-8746l1298976,6088066r-6764,-9541l1285449,6069381r-6763,-7951l1275105,6057852r-3183,-3180l1267944,6046721r-3979,-7156l1259191,6032807r-4774,-6361l1244073,6012930r-5968,-7554l1232138,5997028r-11936,-14312l1206278,5966814r-5172,-5168l1196332,5956478r-3581,-4770l1189171,5946540r-6764,-10337l1178031,5929843r-5570,-7156l1165300,5913941r-5570,-6758l1154956,5900822r-2387,-3976l1149784,5892473r-2387,-3180l1144214,5886510r-2785,-2783l1139440,5882137r-2785,-5168l1135064,5873391r-1989,-4770l1132677,5867030r-594,-593l1131888,5866339r-1985,l1127522,5866339r-397,-397l1127090,5865838r-381,l1126311,5865440r-397,-1192l1124720,5861067r-2785,-9938l1118354,5840395r-1989,-4373l1114774,5832842r-3183,-3578l1108806,5825686r-5570,-9144l1098064,5806604r-5967,-9939l1089312,5793485r-1194,-795l1087323,5791894r-2387,-3577l1082151,5784341r-2387,-4373l1076581,5774800r-17903,-26636l1049925,5735443r-7957,-13119l1039581,5717951r-3182,-5963l1028840,5695688r-9549,-21069l1009345,5651163r-20688,-50090l979507,5577618r-7957,-19878l971806,5558013r-41,-143l965554,5549908r-7128,-9139l952090,5531630r-5940,-8742l947477,5524542r-1327,-1966l958866,5538541r-1156,-7788l957324,5523355r,-6620l957324,5510419r-61,-244l957423,5509142r-819,-2251l956117,5510115r-3123,-8750l952063,5498857r-13454,-26896l944289,5480993r-4489,-8978l945157,5480537r-11681,-30086l939474,5462460r-3951,-9991l923717,5430961r-13273,-23865l896781,5383628r-12882,-21479l872578,5344250r-8978,-13523l874315,5339065r3572,3573l882253,5347403r3969,5161l891381,5359314r4366,7544l900906,5375196r10319,19058l922337,5415694r12303,24617l959583,5493672r858,-2572l962828,5487127r2387,-3974l967601,5479577r2785,-3179l973568,5473617r3580,-2782l980728,5468451r4376,-1589l989082,5464875r3978,-1192l997435,5462888r5171,-1192l1006982,5461299r9945,-397l1017589,5460927r634,-25l1028519,5461299r11088,1589l1050299,5464478r10692,2781l1071287,5470438r9900,3974l1090691,5478385r9108,4768l1106927,5487127r6733,5562l1120788,5498253r7524,6357l1135440,5511763r7128,8344l1149696,5528451r7128,9139l1164348,5547126r7128,9934l1185732,5578119r13860,22252l1213056,5623417r13860,23841l1239985,5671496r24552,46489l1287109,5760501r9900,18676l1306513,5795865r-13525,-10331l1277873,5775601r-15912,-10331l1245254,5754939r-34209,-21854l1174847,5711230r-36596,-22648l1102052,5665138r-17900,-12317l1066252,5640503r-16707,-11921l1035794,5617862r343744,519318l1379142,6137180r-1584,396l1376370,6137973r-792,396l1374468,6138647r188,282l1376157,6138554r796,-398l1378146,6137759r1592,-398l1380136,6137361r1591,398l1381826,6137894r93,23l1385094,6142285r1984,2779l1388621,6146994r7826,5474l1403211,6158431r6365,5963l1409621,6164445r79,74l1415653,6171269r5953,7147l1427560,6186357r5164,6770l1439017,6201366r11537,15107l1450536,6216477r42,55l1447419,6217322r2737,3126l1450134,6220448r47,54l1448991,6220502r-1191,l1447403,6220899r-397,397l1447403,6222091r1561,2731l1452145,6228399r-13,6l1452166,6228443r-1985,794l1448594,6229237r-1588,l1446610,6229634r,794l1449785,6235193r2867,4462l1453339,6240723r3978,5566l1459361,6248914r-6632,-25717l1449153,6210495r-3974,-11512l1442397,6183106r-2782,-15084l1436436,6153732r-3179,-14687l1426104,6109275r-8742,-31358l1416414,6073913r-41454,-153123l1374444,5919141r-639,-2617l1304927,5662108r55,-187l1304954,5661819r-3457,11745l1295607,5692646r-5891,19082l1288930,5691056r-1178,-21070l1286574,5648917r-1964,-21865l1280683,5583323r-2251,-18717l1277277,5560337r-332,-2705l1179534,5197054r-355,324l1179143,5197246r-4725,3946l1167279,5207152r-7932,5960l1151415,5219073r-8329,5165l1134361,5229801r-9121,5166l1115721,5239735r-9518,4371l1096288,5248875r-20227,8344l1054645,5265166r-21813,7153l1010226,5279074r-22606,5960l964221,5290994r-23003,4769l918215,5300134r-23002,4371l872607,5308081r-12253,2009l866776,5310090r-6,41l866776,5310131r-1586,10341l862810,5330415r-56,312l861224,5339165r-2695,8880l858838,5348366r-256,909l868525,5360890r10470,13494l889867,5388671r10067,15478l910001,5420421r10067,16272l930135,5454155r9665,17860l934266,5463820r4343,8141l857840,5350662r-2565,9185l851706,5369790r-3569,9944l844172,5388881r-4759,9944l835051,5408370r-5156,9546l824740,5427859r-11501,19091l801342,5466041r-13483,18693l773583,5503428r-15070,17898l742651,5540019r-16260,17500l709339,5575417r-17846,17103l673251,5609622r-18242,16705l636371,5642634r-19035,16307l598300,5674452r-19431,15114l560230,5704680r-38467,28238l484882,5759566r-35691,24660l415880,5806896r-58692,38182l365912,5826781r11897,-23070l392879,5775868r17449,-31423l430156,5710237r21811,-36594l475761,5635458r24984,-38980l526522,5556702r26966,-38981l580851,5479536r13484,-18695l608214,5443340r13484,-17900l635181,5408734r13087,-15512l661751,5377709r13087,-14319l687528,5350264r12293,-12331l711775,5327490r-575,62l711272,5327490r-14358,1651l719123,5318412r11042,-5833l731210,5311840r1436,-749l733380,5310557r-1437,767l741857,5304165r9915,-5966l760496,5294222r4759,-1989l769617,5291040r-329,179l769938,5291040r-19251,10521l743103,5305632r6917,-3611l769230,5291808r216,-49l785355,5282650r22606,-12715l829774,5256822r21813,-13510l873796,5229801r21417,-14304l917026,5200794r21416,-14702l959858,5170595r20623,-15894l1001105,5139204r20226,-16292l1041161,5106621r18640,-15895l1077251,5074435r17451,-15497l1111359,5044633r15467,-13510l1133254,5026292r-99,-368l1133149,5025929r-42535,-153367l1092640,4872562r209,172l1093790,4872734r4698,3976l1098638,4876661r-5078,-4339l1091588,4872322r-31721,-118859l1058278,4750268,962027,4394103r46435,32544l1020368,4457206r11112,32147l1042593,4522690r10715,33735l1063230,4591350r9922,35718l1082677,4662787r5975,24157l1085453,4670724r-6350,-30559l1071960,4608018r-7938,-33337l1064468,4576321r-386,-1617l1072825,4606856r7550,29770l1087131,4664015r5515,23503l1088232,4663977r-6350,-28575l1073547,4604843r-8731,-32941l1054100,4537771r-11112,-34925l1031478,4468318r-12303,-34528l1019178,4433792r-1,-2l1019534,4434071r-98,-257l1008856,4426507r-8334,-20268l991394,4386369r-9128,-19076l973535,4349409r-9525,-17883l954087,4314834r-10318,-15896l933053,4284234r817,3052l942635,4299167r10372,15787l962981,4331529r9575,17760l981333,4367049r9176,18943l999685,4405725r8378,20128l961386,4393491r-103,-379l946150,4382394r-8731,38152l932656,4439224r-5159,18281l922337,4476184r-5953,17486l910828,4511951r-5953,17089l894556,4513938r-11112,-15102l872728,4483735r-12303,-14705l864394,4457505r1190,-6756l867569,4440814r2381,-27819l873522,4378023r2381,-18281l878284,4340269r2778,-19076l884237,4303309r3175,-17486l891381,4271119r1984,-7154l895747,4257607r2381,-5564l900906,4247274r2381,-4371l906462,4240121r2778,-2385l912812,4236147r3175,-795l919162,4235352r5557,397l929481,4237339r5159,1589l939403,4242108r5556,3576l950119,4250453r4762,4769l960041,4261184r4762,5961l969963,4273901r4762,7153l979091,4288208r9525,16294l997347,4321590r7938,17884l1012825,4356960r6747,17486l1025128,4392330r5160,15896l1034256,4423328r2382,13115l1038225,4447173r-10319,-6756l1018778,4415777r-8334,-23050l1001316,4371664r-7938,-18678l985044,4335500r-7541,-14307l970360,4308873r-671,-1091l970104,4308464r7077,12332l984651,4335117r8256,17504l1000771,4371318r9043,21084l1018070,4415475r9043,24665l1026773,4439871r9492,26468l1045802,4495315r9538,30168l1064082,4557635r9538,33343l1082759,4625512r8743,36518l1099847,4699740r31791,148455l1148726,4926393r18280,79388l1158287,5009946r98,457l1164503,5007679r7138,-2782l1178384,5003308r6742,-1192l1186321,5002116r-2028,-1572l1193042,5000544r14316,5549l1229229,5016001r24122,11150l1254763,5020007r4713,-19479l1268116,5004901r7854,5565l1283825,5016032r7462,6360l1298356,5029151r6676,7155l1311708,5043860r6284,8348l1322442,5058514r3419,1481l1365229,5076642r20281,7927l1406188,5092892r20679,7530l1447943,5107160r9941,3567l1467826,5114294r14615,5700l1483084,5111131r2377,-24169l1487443,5062793r2773,-23774l1492990,5016039r3566,-21792l1500123,4972058r3962,-20603l1508840,4931644r4755,-19415l1519143,4894003r5944,-16641l1531823,4861909r3170,-7924l1538560,4847249r3962,-6735l1546088,4834174r3963,-5547l1553617,4823080r4359,-4359l1561939,4813967r3962,-3566l1569468,4806835r4358,-2774l1577789,4801288r3962,-1585l1585714,4797722r3963,-793l1594035,4796137r3567,-396l1601564,4795741r3963,l1609489,4796533r3963,793l1617414,4798911r3567,1584l1624943,4802476r3567,1982l1632076,4807231r7925,5943l1647134,4820306r6736,8321l1660606,4837344r6340,9905l1672890,4857551r5548,11490l1683985,4880532r4756,12679l1693496,4905890r3962,13075l1701024,4932040r3171,13472l1706968,4958983r1585,13472l1710138,4985926r793,13471l1711327,5012473r-396,13075l1709742,5037831r-1981,12283l1655059,4968492r1189,9510l1656447,4982780r4871,9429l1661318,4996575r,5556l1662108,5008084r1582,6747l1664876,5021975r2372,7541l1670306,5041023r104932,205253l1776809,5247466r-637,635l1790252,5275643r9057,13430l1808798,5301773r9490,11906l1827777,5326379r9885,11907l1846360,5350589r8699,11906l1862967,5375195r7512,12303l1877596,5400198r6722,11907l1890644,5424805r6326,13097l1908832,5463699r11862,26590l1933346,5518071r13048,28575l1951534,5558156r14630,31750l1980002,5619275r6722,13890l1992655,5645468r1977,3969l1996609,5652215r3954,4763l2003726,5662137r1977,3175l2007284,5668884r1582,-397l2010052,5668487r791,1191l2012820,5671265r2767,4763l2018751,5682378r3163,7541l2025077,5697856r4745,13891l2031008,5711350r1581,l2034171,5711350r2372,794l2038125,5716509r790,2778l2040102,5721669r1979,2445l2040705,5712693r-793,-9924l2039516,5689272r-1585,-36919l2035949,5557477r-2378,-90907l2032779,5433621r-1189,-11115l2030797,5415757r1982,8337l2035949,5451485r-1189,-9528l2036036,5453886r-87,-2401l2036648,5459605r-612,-5718l2036742,5473318r792,10718l2038327,5494755r792,14688l2039516,5524131r1189,28979l2043082,5596380r1586,41682l2043479,5590823r-1585,-46843l2041101,5520955r-1189,-23024l2037931,5474509r-1283,-14904l2037138,5464188r2378,21436l2041101,5507855r1585,22231l2044668,5574150r1981,44858l2048234,5663072r1982,44858l2052063,5737545r1575,2108l2053386,5736115r-2378,-33743l2049819,5675378r-1981,-60340l2046253,5554698r-1585,-30170l2043082,5494755r-2774,-30170l2037138,5434415r-7529,-53592l2029391,5377852r-99,-673l2019753,5318045r-9141,-58738l2006638,5229938r-3577,-29369l1999881,5171200r-2385,-29765l1995907,5112066r,-14288l1995509,5083094r15037,88666l2009398,5153358r-1189,-17467l2008209,5120012r,-14688l2009398,5093018r1189,-9924l2013757,5103736r-396,7146l2013361,5120012r396,21040l2015342,5168046r2774,31758l2021683,5235928r467,4256l2218969,6400734r31,-204l2219152,6399545r-107,-627l2223021,6372332r3977,-26587l2229781,6317969r2784,-27777l2235348,6261622r2386,-28174l2239722,6204084r1591,-29760l2242903,6144563r1193,-30157l2245687,6053297r1193,-62299l2246880,5928302r-1193,-63489l2244892,5801720r-1989,-63490l2240915,5675138r-4772,-125392l2230974,5428322r-2783,-78171l2225805,5272773r-1193,-77775l2223021,5117620r-1988,-154755l2219442,4885487r-1590,-77775l2217454,4782317r-397,-22618l2216261,4718430r114,-185l2216363,4717607r-211,346l2206627,4733828r8740,-28616l2215367,4707608r757,-2270l2215729,4691437r-792,-13935l2214145,4662771r-1980,-14332l2210581,4632911r-2377,-15925l2205036,4599468r-3564,-18314l2198304,4568015r-3960,-12740l2189592,4542535r-4752,-13139l2174544,4504314r-5148,-12740l2165039,4479231r-3960,-12740l2157911,4453751r-2376,-11944l2154743,4435437r-396,-6370l2154347,4428797r,-6101l2154347,4422444r,-5720l2154347,4416487r398,-6353l2155937,4403780r1193,-5559l2159117,4391867r2385,-6353l2164257,4379616r3951,-34954l2168251,4344679r8,-66l2171438,4345804r1590,795l2175016,4347393r3974,3177l2183363,4352952r4769,2383l2192902,4356923r11129,2383l2207608,4359306r8745,l2225097,4358909r6891,-345l2231987,4358564r-6597,328l2216659,4359288r-8732,l2204355,4359288r-11113,-2374l2188480,4355332r-4763,-2373l2179351,4350585r-3968,-3164l2173398,4346630r-1587,-792l2168636,4344652r-1588,-791l2165857,4342674r-1190,791l2163079,4343861r-1191,-396l2160301,4342278r-1191,-2373l2157523,4337136r-1588,-5934l2155141,4326060r-2381,791l2151569,4327247r-1587,l2149188,4327247r,-2374l2149188,4323687r-397,-792l2146410,4320127r-2381,-3165l2143235,4314193r-794,-2373l2142044,4309446r-397,-2373l2142441,4307468r3175,-791l2151569,4310237r1191,-791l2152882,4309263r-1105,718l2145740,4306453r-3220,784l2141715,4306845r403,-5096l2142923,4297438r2012,-8232l2147350,4289598r,-1960l2149362,4288422r805,-392l2150570,4287638r402,-784l2150972,4285286r2415,784l2155400,4286462r402,l2157009,4284110r805,-2743l2159022,4279799r402,-1176l2159594,4278457r-87,-261l2161492,4278196r1587,l2165299,4278799r4527,-476l2170209,4278263r-3114,-2720l2161925,4269586r397,l2162720,4269586r-792,-1186l2161551,4268400r-797,792l2160360,4269584r,743l2161952,4272706r1989,3172l2163918,4275886r23,37l2162746,4276319r-1195,l2159957,4276715r-791,393l2159166,4277464r398,396l2159540,4277884r19,18l2159161,4278298r-399,1188l2157567,4281070r-797,2771l2155575,4286217r-398,l2153185,4285821r-2376,-787l2150809,4286584r-14,29l2150777,4286648r-366,729l2150409,4287379r-13,26l2149998,4287801r-797,396l2147228,4287412r,1947l2147209,4289356r,29l2144833,4288991r-1983,8299l2142054,4301651r-398,5155l2141634,4306789r-2,17l2123307,4292948r-3984,-5147l2115737,4282654r-3187,-5543l2109363,4271567r-398,-1979l2108965,4268400r797,-792l2109764,4267608r57,-57l2111015,4267551r1137,-377l2112152,4266420r-398,-1188l2106973,4258501r100,-16l2107035,4258431r2286,-379l2106575,4254542r-3187,-3167l2100201,4248207r-1196,-1188l2098607,4245436r-1593,-1980l2095420,4240684r-4382,-6335l2085859,4220887r-3984,-11878l2079087,4203466r-2789,-5939l2073111,4191192r-4382,-6731l2064745,4176147r-3984,-8315l2053192,4150015r-7569,-17421l2041241,4124675r-3984,-7127l2036062,4110025r-1594,-6731l2032476,4096959r-2788,-6335l2023712,4077162r-2789,-7126l2018135,4061721r-6374,-14650l2004191,4031234r-3187,-5939l1999013,4019752r-1992,-4356l1995825,4010249r-2788,-10294l1991045,3993620r-2789,-7127l1984671,3977386r-2789,-6731l1979890,3964320r-1195,-3959l1977898,3955610r-796,-2772l1975110,3949671r-1594,-2772l1972720,3944524r-1196,-4752l1971126,3935417r398,-4355l1971126,3930270r-398,-1188l1966744,3927894r,-396l1966346,3926706r,-2771l1967142,3915224r797,-9898l1967939,3901367r-797,-3168l1965947,3894636r-1195,-3564l1962760,3882362r-1593,-9503l1958776,3863357r-1195,-2376l1956784,3859397r-398,-396l1954793,3855438r-797,-3960l1952004,3842768r-451,-1794l1941118,3870015r-11509,30135l1918099,3930682r-11906,29739l1894287,3989763r-12304,29343l1869680,4047259r-12303,27756l1859728,4021040r2352,-53975l1864431,3913487r2352,-53578l1868742,3832524r1361,-23081l1869607,3809731r-1361,22569l1866239,3859709r-2407,53627l1861424,3966962r-2407,54024l1856610,4075010r-1551,4093l1854886,4081840r2393,-6339l1855683,4112746r-2393,36849l1850498,4186048r-3190,36850l1843319,4259747r-4786,35660l1832551,4331464r-3590,17831l1825372,4367125r,-11095l1824973,4341766r-2393,-35264l1815002,4209822r-4387,-57057l1806228,4091746r-3590,-63793l1801442,3996255r-1595,-31698l1799049,3933255r-399,-31302l1798650,3871443r245,-17968l1775068,3868142r-34147,19889l1706376,3907920r-35736,19491l1650200,3937987r-15728,25531l1621738,3983392r-13131,19875l1595078,4023142r-13131,19079l1568418,4060904r-13927,18682l1540564,4097473r-14723,17887l1511516,4132452r-15121,16298l1481274,4164650r-15519,15104l1449839,4194859r-16315,13515l1448247,4167034r14325,-41736l1478489,4082368r15916,-43327l1506574,4007206r-20172,8909l1449475,4030833r-36927,14320l1393886,4051517r-17868,6365l1357753,4063848r-17868,5569l1322415,4074588r-17868,5171l1287076,4083737r-17074,3978l1285091,4077373r15485,-11138l1316062,4054302r14691,-12332l1345047,4029639r14692,-13126l1373636,4002988r13897,-14320l1401033,3974348r13898,-14320l1441931,3929399r26206,-30628l1494344,3867744r51618,-63247l1572168,3773073r26206,-30629l1611875,3727329r13500,-14718l1638875,3698689r4187,-4311l1643624,3693222r20294,-40942l1685007,3612530r21886,-38954l1728778,3536211r13927,-22657l1754642,3494475r11142,-15900l1775732,3465458r4377,-5168l1784486,3455520r4377,-3975l1792842,3448365r3582,-2385l1800403,3444390r3581,-795l1807565,3443198r4377,397l1815922,3444788r3979,2782l1824278,3450750r4377,3975l1832634,3459893r4377,5565l1841786,3472215r9948,15900l1855976,3495529r3667,-3287l1864384,3488102r-5156,-13824l1852126,3469896r-2459,-9845l1855669,3464736r-4479,-12008l1856831,3465643r861,672l1873666,3479161r-5806,-18099l1863891,3444790r6765,9913l1872646,3459064r2388,5948l1878860,3475633r12151,-10042l1903575,3455654r1105,-6146l1908273,3432520r3993,-16986l1916658,3398944r3992,-16195l1924643,3367742r4392,-13431l1934226,3342460r4392,-11455l1943808,3320734r4791,-9481l1954189,3302957r5590,-7506l1964970,3288735r5589,-5135l1976149,3278860r5590,-3555l1987728,3272146r5989,-1581l1999307,3268985r5590,-395l2005230,3268612r193,-14l2011376,3268995r6350,1588l2023679,3272170r5953,2778l2034792,3278519r5953,4762l2046698,3288043r5159,5555l2057414,3299947r5556,6746l2067732,3314233r1429,2308l2072773,3322313r4392,8692l2082355,3340091r3993,9874l2090508,3359695r2958,-7773l2096638,3343587r3567,-7540l2104170,3328906r4360,-6351l2112891,3316603r4360,-5954l2122008,3305887r1071,-1070l2126678,3301154r5079,-3977l2136445,3293998r5469,-3181l2146992,3288433r5860,-1591l2158321,3285253r5859,-795l2164182,3284543r639,-85l2164828,3284792r5786,-334l2175046,3284458r4432,395l2184313,3285646r4834,1187l2193982,3288020r4432,1980l2203651,3291584r4432,2376l2217753,3299503r9669,6731l2237091,3314153r9267,9106l2253207,3330781r833,1060l2252477,3329814r-6729,-7539l2236644,3313144r-9500,-7935l2223814,3302838r-5806,-4106l2208463,3293174r-4375,-2382l2198918,3289205r-4375,-1986l2189771,3286029r-4773,-1191l2180226,3284044r-4375,-397l2171476,3283647r-6761,397l2164706,3283764r-101,6l2163022,3234947r-1980,-48825l2155897,3081316r-4354,-101640l2147980,2878851r-3166,-101648l2142835,2672393r-396,-53614l2142043,2563618r,-56749l2142043,2448101r396,-60349l2143231,2324583r,-28208l2142835,2264609r-1081,-63516l2141647,2194856r,-28l2141647,2161810r-24714,3767l2090343,2169970r-26988,2394l2036368,2175155r-27385,2395l1981599,2178750r-27385,1596l1926433,2180747r-27384,400l1871664,2181147r-27781,l1816499,2180747r-55166,-1997l1746923,2178215r1843,7580l1751937,2202476r6342,33702l1763431,2269087r4361,32594l1771359,2331901r3171,27827l1778890,2406638r4360,35748l1788403,2478523r5946,35744l1800691,2549995r12684,71065l1819320,2656832r5946,36129l1830419,2729109r1982,17873l1834382,2765257r1190,18273l1837157,2801804r793,18669l1838346,2838749r,18670l1837950,2876089r-397,18662l1835968,2913813r-1982,19069l1831608,2951955r-3171,19458l1824869,2990847r-6342,-13093l1812582,2964669r-5946,-13111l1801483,2937646r-5549,-13898l1791178,2909052r-9513,-29784l1772548,2849077r-8720,-30986l1756297,2786310r-7531,-31778l1733703,2689791r-7531,-32165l1718641,2626226r-8324,-31376l1702390,2564287r-9117,-29771l1683760,2505932r-20215,-57605l1642537,2391135r-21007,-57246l1600918,2276692r-20215,-57168l1570794,2190575r-7335,-22372l1552180,2167574r-48816,-2795l1518049,2154397r17065,-11980l1551533,2132177r-8882,-28628l1534327,2074168r-8720,-29788l1558506,2026508r32899,-17077l1624701,1993148r33691,-15092l1633817,1989573r5549,1589l1644123,1992751r5153,2382l1654032,1997517r4360,3176l1663149,2003871r4360,2780l1672265,2011019r3964,3972l1680193,2019360r7927,9531l1695652,2039615r5994,9675l1720852,2040227r33337,-15568l1788717,2009091r35322,-14770l1859758,1980349r36116,-13972l1932386,1954402r18653,-5988l1968899,1942825r18653,-5190l2005411,1932845r17860,-4391l2041130,1924462r17463,-3593l2076452,1917277r17066,-2795l2097672,1913899r-1186,-4491l2094086,1900677r-2400,-7540l2088487,1885199r-3200,-6746l2084487,1871706r-800,-5556l2082887,1859800r-2000,-5953l2076887,1841544r-1600,-6747l2073287,1827257r-5599,-13495l2062088,1799076r-2800,-5159l2057288,1788757r-1200,-4366l2055288,1780025r-2000,-9129l2052089,1764942r-2000,-6350l2047289,1750654r-2000,-6351l2043289,1738350r-400,-3572l2042489,1730808r-1200,-3175l2040089,1724855r-1600,-2382l2037689,1720886r-800,-5160l2036889,1712551r9,-85l2036898,1711562r382,-3788l2036489,1706597r-3599,-1191l2032890,1705010r-400,-794l2032614,1703476r-117,-230l2032897,1700869r1201,-7524l2035298,1684632r342,-3386l2035289,1678814r-1200,-3175l2033290,1672066r-1200,-7541l2030890,1656190r-1600,-8335l2028490,1645077r-1200,-1191l2026890,1643489r-800,-3572l2025290,1636742r-800,-3969l2024090,1628804r-1200,-6351l2020890,1616896r-3600,-11113l2013291,1595463r-1200,-5556l2010091,1583953r-2400,-13891l2004491,1547041r-3200,-28577l1998491,1489887r46,-56l1998494,1489392r271,-336l1998736,1488720r-144,96l1998371,1489089r-9,-120l1997578,1489491r-794,793l1995990,1491871r-1190,1190l1993609,1493855r-5953,-3174l1984878,1491871r-19845,-12694l1960667,1474417r-3968,-4760l1953127,1464500r-1717,-2788l1949951,1459343r-1122,-2243l1948761,1456963r793,-1190l1949951,1455377r1191,-793l1951936,1454187r,-397l1951562,1453043r-23,-46l1947173,1446253r2381,-397l1946380,1442287r-3175,-3174l1940029,1436336r-1587,-1587l1938045,1433559r-1191,-2777l1934870,1428006r-4366,-5554l1928955,1419163r-1626,-3452l1924551,1409368r-4366,-11506l1917804,1392307r-1801,-3370l1914628,1386359r-1375,-2575l1911454,1380409r-4366,-6746l1902325,1366128r-3969,-8325l1898356,1357802r-5567,-13604l1891212,1340360r-945,-2178l1887243,1331220r-3968,-8722l1878909,1314963r-1442,-2595l1876925,1311393r-2382,-3171l1874543,1308221r-1191,-7140l1871368,1294336r-2381,-6348l1866208,1282036r-5556,-13093l1860417,1268415r-2940,-6613l1855328,1256432r-1026,-2564l1847555,1239586r-8335,-15072l1835648,1218958r-2381,-5553l1831283,1209044r-1588,-4363l1827940,1199201r-1420,-4433l1825879,1192844r-1343,-4023l1821823,1183062r-463,-983l1820444,1180064r-3052,-6709l1814217,1167011r-2779,-6345l1809851,1157099r-794,-4363l1807866,1149960r-2381,-3171l1803501,1144805r-794,-1985l1802129,1140317r-613,-2656l1800722,1134089r-793,-3966l1799929,1128933r-794,-396l1797944,1127743r-2381,-397l1795166,1127346r-397,-793l1794769,1126552r,-2778l1794372,1115442r,-9916l1793578,1101161r-793,-2379l1791197,1095609r-1722,-3100l1789213,1092039r-3034,-7580l1786038,1084105r-2779,-8331l1779688,1067048r-1588,-2778l1776909,1063479r-396,-397l1774925,1059908r-1588,-3571l1772431,1053318r-284,-948l1771354,1050628r-1192,-2636l1767781,1041646r-105,-185l1764606,1036093r-6350,-10710l1751906,1015070r-2645,-4295l1748730,1009913r-2778,-5553l1740793,993253r-2618,-7234l1734046,974611r-3642,-10738l1726108,951207r-4792,-14368l1717377,925028r-7938,-25386l1702692,876636r-2778,-9917l1697929,858786r-794,-6346l1696738,848473r1985,3966l1703485,867511r-1190,-5551l1702295,861959r7938,23006l1718964,907575r17463,44426l1750807,988910r3083,7914l1756266,1002430r16277,38420l1769700,1032800r-1919,-5434l1765697,1022389r-5060,-12079l1749127,979767r-11906,-30939l1725711,918682r-11510,-30543l1703486,856803r-9923,-28163l1692770,821500r-734,-4118l1691265,813057r1108,7670l1691787,818463r593,3322l1687297,805904r-1213,7577l1684099,823392r-2381,10308l1679733,844007r-5953,22201l1666239,889202r-8335,23787l1648379,937568r-10716,24976l1626153,987917r-11907,26165l1601149,1040248r-13495,26575l1573763,1093386r-15082,26565l1543599,1146520r-15082,26157l1512642,1198439r-15876,24974l1480890,1248786r-15478,23790l1449933,1295972r-15876,22600l1419372,1340383r-15082,20209l1390002,1380017r-13891,17840l1363013,1414505r-12303,15065l1338803,1443049r-10716,11499l1318165,1464458r-9129,7930l1302051,1477815r-159,123l1301906,1477812r1971,-17347l1306655,1443390r2381,-17075l1313005,1409642r3572,-16680l1320546,1376682r4366,-16676l1329675,1343725r5159,-15889l1340391,1311959r11113,-31373l1363807,1249211r13098,-30579l1390399,1188065r13891,-30170l1432470,1096739r13891,-30578l1459458,1035572r13098,-30973l1484859,973230r3969,-12707l1493194,945434r4763,-17472l1502323,908505r9922,-42885l1522961,821146r49215,-29781l1594798,777864r21036,-12309l1663332,743192r-47667,22250l1594578,777677r-22678,13418l1522859,820517r-174,725l1473501,850585r-25385,15068l1422334,880721r-26575,14672l1369183,910064r-26575,13879l1315240,937028r-26575,11896l1262486,960424r-13089,5154l1236308,970337r-12296,4361l1211319,978664r-12296,4362l1186330,986198r-11502,2379l1162532,990956r-11106,2380l1139526,994525r-10709,397l1117711,995318r-9916,-396l1097879,994525r-8726,-1189l1079633,991353r12296,-14275l1104225,963596r12693,-13482l1129610,937028r13090,-13085l1155789,911254r13089,-12293l1182364,887065r27368,-24188l1237498,839878r28161,-22205l1294218,795863r57116,-43221l1408848,709024r28162,-21810l1465171,664612r27369,-22999l1519908,617822r19436,-17051l1558383,584910r17452,-13879l1584165,565083r7932,-5948l1600427,554377r7140,-4758l1615103,546050r6743,-3569l1628985,540498r6347,-1982l1641678,537326r6346,-793l1654371,537326r5949,1190l1666270,540895r5156,3569l1676583,548429r4759,5551l1686102,559532r4363,7930l1694432,575789r3570,9517l1701571,596409r3967,11896l1707918,621390r3173,14672l1713471,651923r2776,17448l1706331,689197r-9265,20069l1697196,709801r-87,216l1697121,710064r92,-211l1697196,709792r9525,-20346l1716643,669881r2382,21912l1721009,716444r-51,24l1721009,717109r-19447,9128l1701410,725687r-12855,5713l1688068,732587r-793,317l1685840,736924r146,351l1686084,737510r,635l1685992,738035r-313,770l1686361,740616r1048,3915l1829479,1070235r11524,28927l1851732,1128883r10333,29322l1871999,1188308r9140,30104l1890279,1248926r7550,31705l1904982,1311936r30,-4992l1899175,1281373r-7581,-31859l1882418,1218853r-9176,-30254l1863268,1158344r-10374,-29466l1842122,1099012r-11570,-29067l1906755,1244735r-1,218l1906740,1247296r74541,171220l1980453,1417279r408,938l1981306,1418883r2464,3149l1988449,1428006r3805,4803l1995593,1437025r,-1912l1997181,1439144r,733l2000301,1443379r-3810,-25329l1996091,1409322r-139,-5900l1984083,1338412r-6747,-34199l1970192,1270011r25099,99967l1995291,1369627r2,15l1995293,1369399r150,1181l1995601,1371212r-2309,-16657l1987692,1320025r-2000,-16271l1983692,1289066r-800,-12307l1982892,1276737r,-9903l1987293,1276737r1600,8715l1990093,1296938r4000,31670l1999294,1369003r6401,47918l2012895,1464839r4001,25345l2021296,1515925r4801,26138l2031297,1568201r6001,25346l2043699,1619288r6400,25742l2055700,1669583r4800,24158l2065701,1717502r4400,23762l2073352,1756117r-3145,-14541l2065842,1717719r-5160,-23857l2055919,1669607r-5556,-24652l2044013,1619110r-6350,-25845l2031709,1567817r-5159,-26243l2021787,1515332r-4365,-25845l2013453,1464039r-7144,-48109l2007252,1419761r-547,-3694l2128107,1910408r7251,-694l2135773,1901845r397,-15481l2136170,1870882r-397,-15878l2134977,1839126r-2387,-35332l2130203,1763698r-1193,-39700l2128214,1683902r,-39700l2128612,1604899r398,-39700l2131397,1485800r1989,-79395l2134579,1366707r796,-39695l2135773,1286522r-398,-40104l2134977,1205927r-1591,-40476l2129805,1082479r-3182,-81000l2124634,921688r-1592,-80585l2122247,757740r398,-42873l2122645,671200r795,-44858l2124634,579500r1193,-47636l2127816,481845r398,-18657l2128214,442545r,-45651l2128214,373870r398,-22628l2129407,330997r1533,-17207l2119599,336506r-11097,25003l2085912,411118r-22590,50006l2051433,485730r-11493,24606l2027258,534546r-12682,23415l2001101,580583r-6737,11113l1987230,602808r-7134,10319l1972170,623445r-7530,9922l1957110,643289r-8719,9525l1940465,661545r-9115,9128l1922631,679405r,-1l1928179,666308r5549,-13494l1938484,638526r4359,-14684l1947599,608761r3963,-15081l1955129,577408r3567,-15875l1965433,528196r6341,-33735l1984060,425405r6341,-33734l1997534,358334r3567,-16272l2005064,325790r4360,-15478l2013783,294834r4359,-14684l2023691,265862r5548,-13890l2034788,239272r6341,-12700l2047866,214269r7133,-10716l2062926,193234r5944,-8334l2074022,177756r4756,-6747l2082741,164659r6341,-11906l2093838,143625r3567,-7937l2100575,129735r1586,-1588l2103350,126956r1981,-1190l2106916,125369r3171,397l2113654,127750r3963,2778l2123165,134497r14268,11509l2158041,162675r5152,4763l2168345,172200r4359,5159l2177856,182519r4360,5556l2186179,194028r3963,6350l2194105,206728r-9511,12303l2175479,232922r-8719,13890l2158865,260647r313,52l2158709,261534r-222,396l2161226,262313r,5474l2160206,269122r-1104,1463l2162028,270260r3581,-397l2166220,269904r371,-41l2172505,270256r5915,786l2183940,273005r6309,1572l2196557,277326r6703,2750l2215869,286356r-1005,-23260l2214347,260494r-1191,-21173l2213950,221742r397,-7989l2214744,206162r1190,-6392l2217522,194177r1191,-5593l2221094,184189r1984,-4394l2225857,176998r2329,-1758l2228950,174663r-95,54l2225696,177105r-2765,2787l2220957,184271r-2369,4379l2217403,194223r-1579,5573l2214639,206165r-395,7564l2213849,221691r-788,17483l2214244,260234r-5,-16l2214244,260305r-4344,-14331l2205557,232439r-5529,-13137l2194105,207360r13,-17l2194105,207318r8293,-11538l2211480,184639r9082,-10344l2230434,164746r9872,-9549l2250573,146046r10267,-7957l2271370,130510r526,-379l2271788,130504r-12769,44079l2259174,174656r21,-73l2265149,177361r6350,2779l2278246,183711r7541,3969l2301663,197999r17916,11816l2319857,207072r811,-4003l2322697,199866r3651,-4404l2330811,189858r5274,-5205l2341359,179049r5680,-4404l2351502,171442r2028,-801l2355153,169841r811,l2355763,170237r334,l2355305,171825r-2374,3572l2352459,175712r-669,917l2352931,175397r792,-794l2346600,184525r-6727,10319l2327165,215313r296,148l2327032,216013r429,218l2326611,217346r849,-1092l2337383,223794r435,290l2337834,224040r-336,-224l2327606,216276r261,-354l2327389,215562r6747,-9039l2339693,198662r5159,-7860l2350409,182548r3175,-3537l2356759,175473r5556,-6681l2363109,168399r4763,-2358l2376206,162111r-365,397l2376278,162300r-6790,7491l2372237,167613r3572,-4324l2384144,154643r4763,-4716l2392875,146389r3969,-1965l2398829,143245r1587,-393l2400021,148012r-3562,3572l2390128,156346r-7519,7144l2373508,172222r-5144,5159l2364011,182541r-4749,5953l2354514,194844r-4353,6747l2346204,208735r-4353,7541l2338901,224044r9595,7292l2358021,239670r9526,7938l2376279,255942r8334,8335l2392948,273008r7541,8731l2407633,290867r7144,9525l2421127,309520r6351,9525l2433431,328967r5953,9922l2444147,348811r5556,9921l2454069,369051r4763,10319l2462801,389688r3572,10716l2469945,411516r6747,21829l2482249,455569r4762,23019l2491377,501607r3175,23812l2496934,549231r1984,24210l2500506,597650r1587,25003l2502887,647259r1587,50403l2504871,748462r1191,50799l2506856,825058r1191,25400l2509237,875461r1985,25400l2513206,925864r3172,24976l2516381,950867r-8,-28l2506024,917926r-9958,-36512l2485709,842123r-10756,-41274l2452248,712743r-11951,-45641l2427550,621462r-13145,-46037l2400861,530578r-7170,-22225l2386122,486128r-7170,-21431l2370587,443266r-7967,-20241l2354254,402785r-8365,-19447l2336727,365082r-9162,-18256l2318005,329363r-9162,-16272l2299670,298834r-3721,6343l2291596,313512r-3957,7540l2287243,321846r-395,1588l2286848,325418r-792,2381l2286056,329387r-761,763l2285424,330347r1148,777l2286572,331716r671,449l2287243,333752r,794l2285661,336927r-977,1470l2303576,347649r-1,l2303576,347649r-11082,-3550l2281412,340943r621,-441l2281499,340336r-1049,784l2280449,341121r859,172l2278538,342881r3561,5556l2281297,349242r5706,3243l2291956,356140r2286,1625l2296528,360201r1524,2031l2298814,364263r-19,20l2298813,364327r-879,874l2296528,366699r-58,-43l2296426,366699r-6365,-4349l2285287,358396r-5714,-3549l2279322,356281r-882,2942l2277117,361324r-70,55l2276955,361534r-2374,1985l2272206,365106r39,-267l2271825,365106r2077,-13454l2273144,351247r-103,-49l2273035,351241r377,172l2271448,364157r-7463,4123l2263922,368175r-112,64l2264284,369069r7541,-4365l2271817,364744r8,-5l2269438,376648r-1665,7479l2267063,387321r-6,22l2267051,387367r-973,3330l2264284,396844r-3175,9920l2254759,427397r-3572,12697l2247615,455172r-1984,9126l2244043,476202r-1587,13888l2241265,506358r-2381,37298l2236899,583732r-3969,79358l2231740,695626r-1191,23808l2226977,774984r-2381,50789l2222611,872991r-396,46027l2222215,965443r396,48011l2224993,1120608r1984,65862l2228565,1251537r3969,128171l2234518,1443589r1191,63886l2236106,1572553r,65474l2235312,1690804r-397,27777l2234518,1747151r397,27778l2235709,1803103r1984,26982l2238487,1843179r1984,13094l2242853,1882063r2381,18252l2247290,1915389r1406,291l2261793,1919273r12700,3992l2278122,1924847r124,-661l2280231,1916257r2381,-7533l2287772,1892469r2778,-8326l2292534,1876214r1588,-8327l2294916,1860355r3175,-4758l2300472,1850046r1985,-5550l2304044,1839342r3175,-13084l2308203,1822915r8150,-41140l2316745,1775506r793,-4758l2319126,1766387r1001,-3666l2358320,1569901r13137,-27327l2381446,1520523r1559,-6230l2370464,1542452r-12594,26647l2357751,1569705r-30431,61988l2298074,1691695r-13833,29007l2271199,1748518r-11856,27020l2248672,1801764r-3952,-69141l2242744,1691298r-1581,-45697l2239977,1596725r,-50067l2239977,1520829r1186,-25431l2241953,1469569r1186,-25430l2245115,1418311r1976,-24635l2249462,1368642r3162,-23839l2256181,1321359r4347,-23046l2264876,1276456r5533,-20664l2275942,1236322r3162,-9536l2282661,1218045r3161,-8741l2290170,1200562r3557,-7548l2297679,1185465r4347,-7152l2306769,1171559r4347,-6357l2316254,1159242r4742,-5959l2326529,1148516r5138,-4769l2337595,1139773r6719,7551l2351033,1155270r6718,7945l2364075,1171559r12252,17083l2387393,1206523r11066,18674l2408734,1244269r10276,18675l2420834,1266539r7889,15548l2429065,1275924r794,-5949l2430041,1270612r83,-638l2432137,1277224r7479,-12948l2447961,1252792r7948,-9901l2460678,1238535r3974,-3961l2464532,1235868r429,-419l2465005,1234976r437,-384l2469732,1188979r9,208l2469759,1188979r406,10401l2470165,1199478r,10306l2470165,1209978r-141,3426l2469759,1220185r-373,10298l2474190,1226654r5166,-3564l2485317,1219525r5961,-1980l2497239,1215169r5563,-1584l2508763,1212793r295,l2509059,1212793r5953,l2519377,1212793r4763,396l2528505,1214377r4366,792l2537634,1216357r4365,1980l2551127,1222297r9129,5544l2568987,1233386r8731,7525l2586846,1248831r8335,9109l2603912,1267841r8334,10299l2620581,1289230r7937,12278l2636853,1314182r7540,13067l2652331,1340720r7143,13858l2666618,1369228r6747,14657l2680112,1399329r6350,15048l2692415,1430217r5556,15842l2703528,1462297r5159,15842l2713450,1494377r4365,15445l2721784,1525664r3572,15842l2728531,1557348r2381,15049l2733024,1583839r667,3609l2733690,1587445r,2l2733026,1586191r-10859,-20526l2709450,1543882r-13512,-22574l2681235,1498733r-14704,-22179l2650635,1453982r-16294,-21388l2617651,1411211r-17486,-20199l2582282,1371605r-8743,-9503l2564002,1353391r-9140,-8716l2545324,1336757r-9538,-7926l2526646,1321310r-9537,-6733l2507571,1307845r-9935,-5941l2488099,1295964r-9935,-4753l2468878,1286969r-9479,11351l2459381,1298515r1259,l2460640,1300104r-1094,l2456357,1336619r-253,-500l2456064,1336619r-2588,-5682l2452702,1329413r28,-112l2452702,1329240r3362,-15155l2458777,1299951r-12562,15148l2446353,1315359r-14288,18082l2432086,1333144r-383,492l2431688,1333850r370,-400l2432065,1333443r-1,12l2432035,1333680r13921,-17699l2446016,1316097r89,-116l2452653,1328913r50,97l2452660,1329175r-4226,16424l2443389,1362184r-5433,16586l2432523,1395356r-287,-511l2432065,1395356r-79,-140l2431964,1395281r101,168l2430161,1400663r-4316,12882l2418847,1431705r532,-3652l2418852,1429307r-281,1845l2417696,1433505r-4396,27858l2409004,1487163r-729,4465l2402954,1522680r-5916,30586l2397313,1554212r-6747,34189l2383422,1622589r-5556,26237l2371515,1673474r-6350,23057l2358418,1719588r-14685,45319l2336589,1789555r-7938,25045l2325873,1825333r-7541,28223l2311188,1879792r-5557,23850l2304838,1908014r-397,3180l2304441,1916362r-397,5565l2303647,1924709r-1191,3578l2304044,1929082r397,795l2304838,1931864r,1590l2304479,1938122r770,459l2309021,1940829r9922,7185l2328865,1955998r4762,4791l2337596,1965180r3969,4391l2345533,1974760r4366,5589l2353471,1985538r3175,5589l2359821,1997115r3175,6387l2365377,2009490r2778,6387l2370537,2022663r2381,7585l2373089,2030866r1038,3759l2377284,2028229r14684,-28555l2406652,1972705r7541,-13088l2422131,1947322r7143,-11898l2436815,1923922r7938,-10708l2452293,1903299r7541,-9519l2467374,1884658r7938,-7932l2482853,1869587r7540,-6346l2493181,1861151r-1376,-7339l2486687,1833209r-5119,-20208l2476056,1793189r-6299,-20207l2463458,1753170r-12993,-39623l2423299,1634300r-12993,-39624l2397313,1554656r6300,-31699l2409125,1491655r5118,-30510l2418968,1431428r7087,-17827l2432354,1395374r6693,12682l2445347,1421127r5512,13471l2455977,1448070r4725,14264l2465426,1476598r3937,13868l2472907,1505523r3149,14265l2479206,1535241r2756,14660l2484324,1565354r1969,15454l2487868,1595865r3150,31302l2492593,1658470r1574,31699l2494955,1721471r394,31699l2495349,1814982r291,44326l2498331,1857292r7143,-4760l2513015,1848963r7938,-3173l2528493,1843807r7144,-793l2543178,1843014r3968,396l2550718,1844204r3572,793l2557862,1846583r3572,1190l2565006,1849756r7144,4760l2579293,1860465r6326,5656l2587949,1849426r4337,-24630l2597806,1800167r5520,-23835l2611212,1777126r7491,1589l2625800,1780702r7097,2780l2639994,1786660r5915,3973l2653006,1795002r5520,4767l2664834,1804934r5914,5561l2676268,1816454r5126,6356l2686914,1829563r4731,7150l2696771,1843864r4337,7945l2701875,1853153r1388,-2161l2706431,1846234r3563,-4759l2713558,1837906r3168,-3568l2720290,1831562r3563,-1983l2727417,1827596r3564,-1586l2734941,1824821r3563,-397l2742068,1824027r283,29l2742607,1824027r3940,396l2750488,1824820r3546,1586l2757974,1827596r3940,1586l2765855,1831165r6665,4942l2777962,1828269r7154,-8321l2788692,1815590r3577,-3170l2796243,1809646r3576,-3170l2803793,1804099r3974,-2378l2811741,1800136r3974,-1585l2819291,1797363r3974,-793l2827637,1795778r3974,-397l2835982,1795381r3974,397l2848301,1797363r8345,2773l2865389,1803703r3772,1635l2874404,1757795r6738,-64298l2887483,1628404r2775,-32546l2892636,1562915r1981,-32943l2896203,1497029r1982,-32943l2898977,1430746r3964,-129369l2905319,1238256r2774,-62693l2910867,1113257r3171,-62710l2917605,988217r3964,-63103l2925928,861218r5153,-65086l2937026,729854r6341,-67864l2950502,591744r7530,-71834l2967148,445299r9512,-77390l2979831,339731r2774,-31353l2985347,271422r-8203,11934l2972668,289869r-19825,26575l2932224,342621r-21809,26972l2887814,396167r-22998,26575l2841025,449316r-23394,25782l2793840,499689r-22998,24591l2726829,569100r-39652,39663l2653870,640891r-39255,38473l2624528,644857r13482,-44820l2654663,545698r19826,-60288l2685195,453282r11499,-32127l2708193,387441r12688,-33317l2733966,320807r13085,-32921l2760929,255362r14275,-30938l2789478,194280r14275,-28954l2811287,151840r7533,-13089l2825958,126059r7534,-11899l2841422,102261r7137,-10709l2856093,81239r7930,-9519l2871160,62994r7534,-7933l2886228,47525r7534,-6743l2901296,35626r7533,-4759l2915967,27297r7533,-2380l2931034,22934r7137,-793l2941740,22537r3569,l2948877,23331r3966,793l2956411,25710r3569,1190l2963548,28883r3569,1984l2973858,36023r6741,6346l2987736,49905r4666,6709l2993647,54520r1983,-4400l2998405,46920r3172,-3199l3004353,41321r3172,-2400l3010696,37321r2776,-800l3016644,36521r1982,1600l3016644,41321r4758,l3020212,42121r-1189,800l3019023,43721r793,800l3021798,45720r4361,800l3026159,46521r-2379,2799l3022988,50120r,400l3023384,51320r1189,1600l3026952,54520r2398,1209l3029477,55634r-103,-62l3033733,52397r4360,-2778l3042849,46841r5153,-2381l3053154,42476r4931,-2117l3058346,40245r14,-4l3058703,40094r9869,-2823l3069459,37013r36,-6l3069800,36919r11891,-1984l3083102,34707r10566,-1735l3093955,32954r22,-3l3096180,32817r10585,-653l3119862,31760r149,4l3120136,31760r14268,397l3148276,32951r14268,1587l3177209,35729r13872,2381l3205349,40094r27744,5556l3259648,51207r23780,5159l3304435,61128r18231,3572l3322558,65277r108,22l3320373,77753r4737,764l3330661,79317r5551,800l3342159,82117r6344,1600l3354847,86517r2673,1110l3357760,87657r1135,541l3361587,89316r2875,1536l3366047,91607r928,587l3368327,92916r4463,2606l3365980,91232r-8354,-3969l3358589,87546r-593,-283l3364749,89248r7547,2381l3380241,94804r8341,3969l3397719,103535r9533,5160l3416785,114648r9931,6350l3446577,134491r20258,14685l3486697,164257r18530,14574l3506771,177599r2385,-1982l3511142,174031r1192,-1189l3516308,172049r2782,-396l3521076,171653r1192,396l3523063,171653r397,-793l3524653,166104r397,-397l3525845,165707r3179,397l3532407,166479r-190,-189l3532609,166092r-5,-5l3862418,1r-1,l3862419,xe" fillcolor="#8496b0" stroked="f">
            <v:stroke joinstyle="round"/>
            <v:formulas/>
            <v:path arrowok="t" o:connecttype="custom" o:connectlocs="677317,1583985;1216086,1536846;688544,1448249;1746990,1399689;1597380,1300954;875157,1270973;232268,1253534;397643,1436134;1019126,1374481;422123,1384646;896730,1241207;1171178,1360781;841728,1092622;791836,1012485;1704636,920851;1655323,1037266;888002,1022042;1033853,819966;1315890,606223;1642374,572618;1329001,556494;755188,443205;926852,387880;1443844,357848;630746,213060;846737,96861;803534,92252;839017,86134;1641875,44058;1357749,44366;1210352,98386;1355319,442230;1277191,448388;1603547,312916;1703580,94262;1744607,392401;1836404,356390;1595104,914080;1595887,1337491;1545314,1656944;1206642,1716520;1193350,1557568;1489366,1368307;1457250,1032789;1261147,727442;1165749,945658;1118931,1555846;956044,1796111;908219,1895012;700864,1620583;605244,2043525;411113,1634915;353726,1547686;632652,1453068;841300,1300727;688035,1299970;684691,650801;700137,376560;631952,163668;816714,73656;865627,107495;992959,427529;1073607,536387" o:connectangles="0,0,0,0,0,0,0,0,0,0,0,0,0,0,0,0,0,0,0,0,0,0,0,0,0,0,0,0,0,0,0,0,0,0,0,0,0,0,0,0,0,0,0,0,0,0,0,0,0,0,0,0,0,0,0,0,0,0,0,0,0,0,0"/>
          </v:shape>
        </w:pict>
      </w:r>
    </w:p>
    <w:p w:rsidR="00A3731E" w:rsidRDefault="00354A7F">
      <w:pPr>
        <w:rPr>
          <w:rFonts w:hint="eastAsia"/>
        </w:rPr>
        <w:sectPr w:rsidR="00A3731E">
          <w:pgSz w:w="11906" w:h="16838"/>
          <w:pgMar w:top="238" w:right="340" w:bottom="249" w:left="340" w:header="851" w:footer="992" w:gutter="0"/>
          <w:cols w:space="720"/>
          <w:docGrid w:type="lines" w:linePitch="312"/>
        </w:sectPr>
      </w:pPr>
      <w:r>
        <w:rPr>
          <w:rFonts w:hint="eastAsia"/>
        </w:rPr>
        <w:lastRenderedPageBreak/>
        <w:pict>
          <v:rect id="_x0000_s1113" style="position:absolute;left:0;text-align:left;margin-left:121.85pt;margin-top:285.1pt;width:354.95pt;height:148.7pt;z-index:251662848;mso-width-relative:page;mso-height-relative:page" filled="f" stroked="f">
            <v:path arrowok="t"/>
            <v:textbox style="mso-fit-shape-to-text:t">
              <w:txbxContent>
                <w:p w:rsidR="00A3731E" w:rsidRDefault="00197683">
                  <w:pPr>
                    <w:pStyle w:val="a7"/>
                    <w:numPr>
                      <w:ilvl w:val="0"/>
                      <w:numId w:val="4"/>
                    </w:numPr>
                    <w:snapToGrid w:val="0"/>
                    <w:spacing w:line="360" w:lineRule="auto"/>
                    <w:ind w:firstLineChars="0"/>
                    <w:textAlignment w:val="baseline"/>
                    <w:rPr>
                      <w:sz w:val="22"/>
                    </w:rPr>
                  </w:pPr>
                  <w:r>
                    <w:rPr>
                      <w:rFonts w:ascii="微软雅黑" w:eastAsia="微软雅黑" w:hAnsi="微软雅黑" w:cs="Times New Roman" w:hint="eastAsia"/>
                      <w:b/>
                      <w:bCs/>
                      <w:kern w:val="24"/>
                      <w:sz w:val="22"/>
                      <w:szCs w:val="22"/>
                    </w:rPr>
                    <w:t>公司名称：合肥酷</w:t>
                  </w:r>
                  <w:proofErr w:type="gramStart"/>
                  <w:r>
                    <w:rPr>
                      <w:rFonts w:ascii="微软雅黑" w:eastAsia="微软雅黑" w:hAnsi="微软雅黑" w:cs="Times New Roman" w:hint="eastAsia"/>
                      <w:b/>
                      <w:bCs/>
                      <w:kern w:val="24"/>
                      <w:sz w:val="22"/>
                      <w:szCs w:val="22"/>
                    </w:rPr>
                    <w:t>町堂网络</w:t>
                  </w:r>
                  <w:proofErr w:type="gramEnd"/>
                  <w:r>
                    <w:rPr>
                      <w:rFonts w:ascii="微软雅黑" w:eastAsia="微软雅黑" w:hAnsi="微软雅黑" w:cs="Times New Roman" w:hint="eastAsia"/>
                      <w:b/>
                      <w:bCs/>
                      <w:kern w:val="24"/>
                      <w:sz w:val="22"/>
                      <w:szCs w:val="22"/>
                    </w:rPr>
                    <w:t>科技有限公司</w:t>
                  </w:r>
                </w:p>
                <w:p w:rsidR="00A3731E" w:rsidRDefault="00197683">
                  <w:pPr>
                    <w:pStyle w:val="a7"/>
                    <w:numPr>
                      <w:ilvl w:val="0"/>
                      <w:numId w:val="4"/>
                    </w:numPr>
                    <w:snapToGrid w:val="0"/>
                    <w:spacing w:line="360" w:lineRule="auto"/>
                    <w:ind w:firstLineChars="0"/>
                    <w:textAlignment w:val="baseline"/>
                    <w:rPr>
                      <w:b/>
                      <w:bCs/>
                      <w:sz w:val="22"/>
                    </w:rPr>
                  </w:pPr>
                  <w:r>
                    <w:rPr>
                      <w:rFonts w:ascii="微软雅黑" w:eastAsia="微软雅黑" w:hAnsi="微软雅黑" w:cs="Times New Roman" w:hint="eastAsia"/>
                      <w:b/>
                      <w:bCs/>
                      <w:kern w:val="24"/>
                      <w:sz w:val="22"/>
                      <w:szCs w:val="22"/>
                    </w:rPr>
                    <w:t>公司性质：</w:t>
                  </w:r>
                  <w:r>
                    <w:rPr>
                      <w:rFonts w:ascii="微软雅黑" w:eastAsia="微软雅黑" w:hAnsi="微软雅黑" w:cs="Times New Roman" w:hint="eastAsia"/>
                      <w:kern w:val="24"/>
                      <w:sz w:val="22"/>
                      <w:szCs w:val="22"/>
                    </w:rPr>
                    <w:t>少儿编程教育</w:t>
                  </w:r>
                </w:p>
                <w:p w:rsidR="00A3731E" w:rsidRDefault="00197683">
                  <w:pPr>
                    <w:pStyle w:val="a7"/>
                    <w:numPr>
                      <w:ilvl w:val="0"/>
                      <w:numId w:val="4"/>
                    </w:numPr>
                    <w:snapToGrid w:val="0"/>
                    <w:spacing w:line="360" w:lineRule="auto"/>
                    <w:ind w:firstLineChars="0"/>
                    <w:textAlignment w:val="baseline"/>
                    <w:rPr>
                      <w:b/>
                      <w:bCs/>
                      <w:sz w:val="22"/>
                    </w:rPr>
                  </w:pPr>
                  <w:r>
                    <w:rPr>
                      <w:rFonts w:ascii="微软雅黑" w:eastAsia="微软雅黑" w:hAnsi="微软雅黑" w:cs="Times New Roman" w:hint="eastAsia"/>
                      <w:b/>
                      <w:bCs/>
                      <w:kern w:val="24"/>
                      <w:sz w:val="22"/>
                      <w:szCs w:val="22"/>
                    </w:rPr>
                    <w:t>入职时间：</w:t>
                  </w:r>
                  <w:r>
                    <w:rPr>
                      <w:rFonts w:ascii="微软雅黑" w:eastAsia="微软雅黑" w:hAnsi="微软雅黑" w:cs="Times New Roman" w:hint="eastAsia"/>
                      <w:kern w:val="24"/>
                      <w:sz w:val="22"/>
                      <w:szCs w:val="22"/>
                    </w:rPr>
                    <w:t>2018.4 - 2018.10</w:t>
                  </w:r>
                </w:p>
                <w:p w:rsidR="00A3731E" w:rsidRDefault="00197683">
                  <w:pPr>
                    <w:pStyle w:val="a7"/>
                    <w:numPr>
                      <w:ilvl w:val="0"/>
                      <w:numId w:val="4"/>
                    </w:numPr>
                    <w:snapToGrid w:val="0"/>
                    <w:spacing w:line="360" w:lineRule="auto"/>
                    <w:ind w:firstLineChars="0"/>
                    <w:textAlignment w:val="baseline"/>
                    <w:rPr>
                      <w:b/>
                      <w:bCs/>
                      <w:sz w:val="22"/>
                    </w:rPr>
                  </w:pPr>
                  <w:r>
                    <w:rPr>
                      <w:rFonts w:ascii="微软雅黑" w:eastAsia="微软雅黑" w:hAnsi="微软雅黑" w:cs="微软雅黑" w:hint="eastAsia"/>
                      <w:b/>
                      <w:bCs/>
                      <w:sz w:val="22"/>
                    </w:rPr>
                    <w:t>职位月薪：</w:t>
                  </w:r>
                  <w:r>
                    <w:rPr>
                      <w:rFonts w:ascii="微软雅黑" w:eastAsia="微软雅黑" w:hAnsi="微软雅黑" w:cs="微软雅黑" w:hint="eastAsia"/>
                      <w:sz w:val="22"/>
                    </w:rPr>
                    <w:t>5800/月</w:t>
                  </w:r>
                </w:p>
                <w:p w:rsidR="00A3731E" w:rsidRDefault="00197683">
                  <w:pPr>
                    <w:pStyle w:val="a7"/>
                    <w:numPr>
                      <w:ilvl w:val="0"/>
                      <w:numId w:val="4"/>
                    </w:numPr>
                    <w:snapToGrid w:val="0"/>
                    <w:spacing w:line="360" w:lineRule="auto"/>
                    <w:ind w:firstLineChars="0"/>
                    <w:textAlignment w:val="baseline"/>
                    <w:rPr>
                      <w:b/>
                      <w:bCs/>
                      <w:sz w:val="22"/>
                    </w:rPr>
                  </w:pPr>
                  <w:r>
                    <w:rPr>
                      <w:rFonts w:ascii="微软雅黑" w:eastAsia="微软雅黑" w:hAnsi="微软雅黑" w:cs="Times New Roman" w:hint="eastAsia"/>
                      <w:b/>
                      <w:bCs/>
                      <w:kern w:val="24"/>
                      <w:sz w:val="22"/>
                      <w:szCs w:val="22"/>
                    </w:rPr>
                    <w:t>工作描述：</w:t>
                  </w:r>
                  <w:r>
                    <w:rPr>
                      <w:rFonts w:ascii="微软雅黑" w:eastAsia="微软雅黑" w:hAnsi="微软雅黑" w:cs="Times New Roman" w:hint="eastAsia"/>
                      <w:kern w:val="24"/>
                      <w:sz w:val="22"/>
                      <w:szCs w:val="22"/>
                    </w:rPr>
                    <w:t>负责完成公司项目前端制作，使用</w:t>
                  </w:r>
                  <w:proofErr w:type="spellStart"/>
                  <w:r>
                    <w:rPr>
                      <w:rFonts w:ascii="微软雅黑" w:eastAsia="微软雅黑" w:hAnsi="微软雅黑" w:cs="Times New Roman" w:hint="eastAsia"/>
                      <w:kern w:val="24"/>
                      <w:sz w:val="22"/>
                      <w:szCs w:val="22"/>
                    </w:rPr>
                    <w:t>Vue</w:t>
                  </w:r>
                  <w:proofErr w:type="spellEnd"/>
                  <w:r>
                    <w:rPr>
                      <w:rFonts w:ascii="微软雅黑" w:eastAsia="微软雅黑" w:hAnsi="微软雅黑" w:cs="Times New Roman" w:hint="eastAsia"/>
                      <w:kern w:val="24"/>
                      <w:sz w:val="22"/>
                      <w:szCs w:val="22"/>
                    </w:rPr>
                    <w:t>，Bootstrap，</w:t>
                  </w:r>
                  <w:r>
                    <w:rPr>
                      <w:rFonts w:ascii="微软雅黑" w:eastAsia="微软雅黑" w:hAnsi="微软雅黑" w:cs="Times New Roman" w:hint="eastAsia"/>
                      <w:kern w:val="24"/>
                      <w:sz w:val="22"/>
                      <w:szCs w:val="22"/>
                    </w:rPr>
                    <w:tab/>
                  </w:r>
                  <w:r>
                    <w:rPr>
                      <w:rFonts w:ascii="微软雅黑" w:eastAsia="微软雅黑" w:hAnsi="微软雅黑" w:cs="Times New Roman" w:hint="eastAsia"/>
                      <w:kern w:val="24"/>
                      <w:sz w:val="22"/>
                      <w:szCs w:val="22"/>
                    </w:rPr>
                    <w:tab/>
                  </w:r>
                  <w:r>
                    <w:rPr>
                      <w:rFonts w:ascii="微软雅黑" w:eastAsia="微软雅黑" w:hAnsi="微软雅黑" w:cs="Times New Roman" w:hint="eastAsia"/>
                      <w:kern w:val="24"/>
                      <w:sz w:val="22"/>
                      <w:szCs w:val="22"/>
                    </w:rPr>
                    <w:tab/>
                  </w:r>
                  <w:r>
                    <w:rPr>
                      <w:rFonts w:ascii="微软雅黑" w:eastAsia="微软雅黑" w:hAnsi="微软雅黑" w:cs="Times New Roman" w:hint="eastAsia"/>
                      <w:kern w:val="24"/>
                      <w:sz w:val="22"/>
                      <w:szCs w:val="22"/>
                    </w:rPr>
                    <w:tab/>
                    <w:t>SUI，Light7等主流框架制作网站页面。与后端沟</w:t>
                  </w:r>
                  <w:r>
                    <w:rPr>
                      <w:rFonts w:ascii="微软雅黑" w:eastAsia="微软雅黑" w:hAnsi="微软雅黑" w:cs="Times New Roman" w:hint="eastAsia"/>
                      <w:kern w:val="24"/>
                      <w:sz w:val="22"/>
                      <w:szCs w:val="22"/>
                    </w:rPr>
                    <w:tab/>
                  </w:r>
                  <w:r>
                    <w:rPr>
                      <w:rFonts w:ascii="微软雅黑" w:eastAsia="微软雅黑" w:hAnsi="微软雅黑" w:cs="Times New Roman" w:hint="eastAsia"/>
                      <w:kern w:val="24"/>
                      <w:sz w:val="22"/>
                      <w:szCs w:val="22"/>
                    </w:rPr>
                    <w:tab/>
                  </w:r>
                  <w:r>
                    <w:rPr>
                      <w:rFonts w:ascii="微软雅黑" w:eastAsia="微软雅黑" w:hAnsi="微软雅黑" w:cs="Times New Roman" w:hint="eastAsia"/>
                      <w:kern w:val="24"/>
                      <w:sz w:val="22"/>
                      <w:szCs w:val="22"/>
                    </w:rPr>
                    <w:tab/>
                  </w:r>
                  <w:r>
                    <w:rPr>
                      <w:rFonts w:ascii="微软雅黑" w:eastAsia="微软雅黑" w:hAnsi="微软雅黑" w:cs="Times New Roman" w:hint="eastAsia"/>
                      <w:kern w:val="24"/>
                      <w:sz w:val="22"/>
                      <w:szCs w:val="22"/>
                    </w:rPr>
                    <w:tab/>
                    <w:t>通，完善前台页面功能布局等。</w:t>
                  </w:r>
                  <w:r>
                    <w:rPr>
                      <w:rFonts w:ascii="微软雅黑" w:eastAsia="微软雅黑" w:hAnsi="微软雅黑" w:cs="Times New Roman"/>
                      <w:b/>
                      <w:bCs/>
                      <w:kern w:val="24"/>
                      <w:sz w:val="22"/>
                      <w:szCs w:val="22"/>
                    </w:rPr>
                    <w:t xml:space="preserve"> </w:t>
                  </w:r>
                </w:p>
              </w:txbxContent>
            </v:textbox>
          </v:rect>
        </w:pict>
      </w:r>
      <w:r>
        <w:rPr>
          <w:rFonts w:hint="eastAsia"/>
        </w:rPr>
        <w:pict>
          <v:group id="Group 51" o:spid="_x0000_s1044" style="position:absolute;left:0;text-align:left;margin-left:57.55pt;margin-top:19.75pt;width:523.35pt;height:38.4pt;z-index:251644416" coordorigin="4196,7295" coordsize="7718,768"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">
            <v:rect id="矩形 23" o:spid="_x0000_s1045" style="position:absolute;left:4196;top:7435;width:7718;height:478;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crd8owgAA&#10;ANsAAAAPAAAAZHJzL2Rvd25yZXYueG1sRE9Na8JAEL0X/A/LCL3VjRarRFcRQWgOQqsePA7ZMYnJ&#10;zobdNYn/vlso9DaP9znr7WAa0ZHzlWUF00kCgji3uuJCweV8eFuC8AFZY2OZFDzJw3Yzelljqm3P&#10;39SdQiFiCPsUFZQhtKmUPi/JoJ/YljhyN+sMhghdIbXDPoabRs6S5EMarDg2lNjSvqS8Pj2MgjrL&#10;zGOY5132dVzc313/rM/XvVKv42G3AhFoCP/iP/enjvNn8PtLPEBufg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Byt3yjCAAAA2wAAAA8AAAAAAAAAAAAAAAAAlwIAAGRycy9kb3du&#10;cmV2LnhtbFBLBQYAAAAABAAEAPUAAACGAwAAAAA=&#10;" stroked="f" strokeweight="1pt"/>
            <v:shape id="文本框 34" o:spid="_x0000_s1046" type="#_x0000_t202" style="position:absolute;left:7099;top:7295;width:1652;height:768" filled="f" stroked="f">
              <v:textbox style="mso-fit-shape-to-text:t">
                <w:txbxContent>
                  <w:p w:rsidR="00A3731E" w:rsidRDefault="00197683">
                    <w:pPr>
                      <w:pStyle w:val="a5"/>
                      <w:spacing w:before="0" w:beforeAutospacing="0" w:after="0" w:afterAutospacing="0"/>
                      <w:textAlignment w:val="baseline"/>
                    </w:pPr>
                    <w:r>
                      <w:rPr>
                        <w:rFonts w:ascii="微软雅黑" w:eastAsia="微软雅黑" w:hAnsi="微软雅黑" w:cs="Times New Roman" w:hint="eastAsia"/>
                        <w:color w:val="2F5496"/>
                        <w:kern w:val="24"/>
                        <w:sz w:val="33"/>
                        <w:szCs w:val="33"/>
                      </w:rPr>
                      <w:t>工作经历</w:t>
                    </w:r>
                  </w:p>
                </w:txbxContent>
              </v:textbox>
            </v:shape>
            <v:shape id="等腰三角形 43" o:spid="_x0000_s1047" type="#_x0000_t5" style="position:absolute;left:4098;top:7598;width:355;height:141;rotation:90;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vE7GuwwAA&#10;ANsAAAAPAAAAZHJzL2Rvd25yZXYueG1sRE9Na8JAEL0X+h+WKfTW7JoSLdFVVGiRetJKobcxOybR&#10;7GzIbjX9911B8DaP9zmTWW8bcabO1441DBIFgrhwpuZSw+7r/eUNhA/IBhvHpOGPPMymjw8TzI27&#10;8IbO21CKGMI+Rw1VCG0upS8qsugT1xJH7uA6iyHCrpSmw0sMt41MlRpKizXHhgpbWlZUnLa/VsP3&#10;q/o59ou92h05y0bpZ7pepR9aPz/18zGIQH24i2/ulYnzM7j+Eg+Q03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vE7GuwwAAANsAAAAPAAAAAAAAAAAAAAAAAJcCAABkcnMvZG93&#10;bnJldi54bWxQSwUGAAAAAAQABAD1AAAAhwMAAAAA&#10;" fillcolor="#8496b0" strokecolor="#8496b0" strokeweight="2.25pt"/>
          </v:group>
        </w:pict>
      </w:r>
      <w:r>
        <w:rPr>
          <w:rFonts w:hint="eastAsia"/>
        </w:rPr>
        <w:pict>
          <v:rect id="矩形 38" o:spid="_x0000_s1057" style="position:absolute;left:0;text-align:left;margin-left:122.4pt;margin-top:59.1pt;width:363.4pt;height:148.7pt;z-index:251648512;mso-width-relative:page;mso-height-relative:page" filled="f" stroked="f">
            <v:path arrowok="t"/>
            <v:textbox style="mso-fit-shape-to-text:t">
              <w:txbxContent>
                <w:p w:rsidR="00A3731E" w:rsidRDefault="00197683">
                  <w:pPr>
                    <w:pStyle w:val="a7"/>
                    <w:numPr>
                      <w:ilvl w:val="0"/>
                      <w:numId w:val="4"/>
                    </w:numPr>
                    <w:snapToGrid w:val="0"/>
                    <w:spacing w:line="360" w:lineRule="auto"/>
                    <w:ind w:firstLineChars="0"/>
                    <w:textAlignment w:val="baseline"/>
                    <w:rPr>
                      <w:sz w:val="22"/>
                    </w:rPr>
                  </w:pPr>
                  <w:r>
                    <w:rPr>
                      <w:rFonts w:ascii="微软雅黑" w:eastAsia="微软雅黑" w:hAnsi="微软雅黑" w:cs="Times New Roman" w:hint="eastAsia"/>
                      <w:b/>
                      <w:bCs/>
                      <w:kern w:val="24"/>
                      <w:sz w:val="22"/>
                      <w:szCs w:val="22"/>
                    </w:rPr>
                    <w:t>公司名称：安徽昊卓科技信息有限公司</w:t>
                  </w:r>
                </w:p>
                <w:p w:rsidR="00A3731E" w:rsidRDefault="00197683">
                  <w:pPr>
                    <w:pStyle w:val="a7"/>
                    <w:numPr>
                      <w:ilvl w:val="0"/>
                      <w:numId w:val="4"/>
                    </w:numPr>
                    <w:snapToGrid w:val="0"/>
                    <w:spacing w:line="360" w:lineRule="auto"/>
                    <w:ind w:firstLineChars="0"/>
                    <w:textAlignment w:val="baseline"/>
                    <w:rPr>
                      <w:b/>
                      <w:bCs/>
                      <w:sz w:val="22"/>
                    </w:rPr>
                  </w:pPr>
                  <w:r>
                    <w:rPr>
                      <w:rFonts w:ascii="微软雅黑" w:eastAsia="微软雅黑" w:hAnsi="微软雅黑" w:cs="Times New Roman" w:hint="eastAsia"/>
                      <w:b/>
                      <w:bCs/>
                      <w:kern w:val="24"/>
                      <w:sz w:val="22"/>
                      <w:szCs w:val="22"/>
                    </w:rPr>
                    <w:t>公司性质：</w:t>
                  </w:r>
                  <w:r>
                    <w:rPr>
                      <w:rFonts w:ascii="微软雅黑" w:eastAsia="微软雅黑" w:hAnsi="微软雅黑" w:cs="Times New Roman" w:hint="eastAsia"/>
                      <w:kern w:val="24"/>
                      <w:sz w:val="22"/>
                      <w:szCs w:val="22"/>
                    </w:rPr>
                    <w:t>互联网软件开发</w:t>
                  </w:r>
                </w:p>
                <w:p w:rsidR="00A3731E" w:rsidRDefault="00197683">
                  <w:pPr>
                    <w:pStyle w:val="a7"/>
                    <w:numPr>
                      <w:ilvl w:val="0"/>
                      <w:numId w:val="4"/>
                    </w:numPr>
                    <w:snapToGrid w:val="0"/>
                    <w:spacing w:line="360" w:lineRule="auto"/>
                    <w:ind w:firstLineChars="0"/>
                    <w:textAlignment w:val="baseline"/>
                    <w:rPr>
                      <w:b/>
                      <w:bCs/>
                      <w:sz w:val="22"/>
                    </w:rPr>
                  </w:pPr>
                  <w:r>
                    <w:rPr>
                      <w:rFonts w:ascii="微软雅黑" w:eastAsia="微软雅黑" w:hAnsi="微软雅黑" w:cs="Times New Roman" w:hint="eastAsia"/>
                      <w:b/>
                      <w:bCs/>
                      <w:kern w:val="24"/>
                      <w:sz w:val="22"/>
                      <w:szCs w:val="22"/>
                    </w:rPr>
                    <w:t>入职时间：</w:t>
                  </w:r>
                  <w:r>
                    <w:rPr>
                      <w:rFonts w:ascii="微软雅黑" w:eastAsia="微软雅黑" w:hAnsi="微软雅黑" w:cs="Times New Roman" w:hint="eastAsia"/>
                      <w:kern w:val="24"/>
                      <w:sz w:val="22"/>
                      <w:szCs w:val="22"/>
                    </w:rPr>
                    <w:t>2017.7 - 2018.3</w:t>
                  </w:r>
                </w:p>
                <w:p w:rsidR="00A3731E" w:rsidRDefault="00197683">
                  <w:pPr>
                    <w:pStyle w:val="a7"/>
                    <w:numPr>
                      <w:ilvl w:val="0"/>
                      <w:numId w:val="4"/>
                    </w:numPr>
                    <w:snapToGrid w:val="0"/>
                    <w:spacing w:line="360" w:lineRule="auto"/>
                    <w:ind w:firstLineChars="0"/>
                    <w:textAlignment w:val="baseline"/>
                    <w:rPr>
                      <w:rFonts w:ascii="微软雅黑" w:eastAsia="微软雅黑" w:hAnsi="微软雅黑" w:cs="微软雅黑"/>
                      <w:b/>
                      <w:bCs/>
                      <w:sz w:val="22"/>
                    </w:rPr>
                  </w:pPr>
                  <w:r>
                    <w:rPr>
                      <w:rFonts w:ascii="微软雅黑" w:eastAsia="微软雅黑" w:hAnsi="微软雅黑" w:cs="微软雅黑" w:hint="eastAsia"/>
                      <w:b/>
                      <w:bCs/>
                      <w:sz w:val="22"/>
                    </w:rPr>
                    <w:t>职位月薪：</w:t>
                  </w:r>
                  <w:r>
                    <w:rPr>
                      <w:rFonts w:ascii="微软雅黑" w:eastAsia="微软雅黑" w:hAnsi="微软雅黑" w:cs="微软雅黑" w:hint="eastAsia"/>
                      <w:sz w:val="22"/>
                    </w:rPr>
                    <w:t>5600/月</w:t>
                  </w:r>
                </w:p>
                <w:p w:rsidR="00A3731E" w:rsidRDefault="00197683">
                  <w:pPr>
                    <w:pStyle w:val="a7"/>
                    <w:numPr>
                      <w:ilvl w:val="0"/>
                      <w:numId w:val="4"/>
                    </w:numPr>
                    <w:snapToGrid w:val="0"/>
                    <w:spacing w:line="360" w:lineRule="auto"/>
                    <w:ind w:firstLineChars="0"/>
                    <w:textAlignment w:val="baseline"/>
                    <w:rPr>
                      <w:b/>
                      <w:bCs/>
                      <w:sz w:val="22"/>
                    </w:rPr>
                  </w:pPr>
                  <w:r>
                    <w:rPr>
                      <w:rFonts w:ascii="微软雅黑" w:eastAsia="微软雅黑" w:hAnsi="微软雅黑" w:cs="Times New Roman" w:hint="eastAsia"/>
                      <w:b/>
                      <w:bCs/>
                      <w:kern w:val="24"/>
                      <w:sz w:val="22"/>
                      <w:szCs w:val="22"/>
                    </w:rPr>
                    <w:t>工作描述：</w:t>
                  </w:r>
                  <w:r>
                    <w:rPr>
                      <w:rFonts w:ascii="微软雅黑" w:eastAsia="微软雅黑" w:hAnsi="微软雅黑" w:cs="Times New Roman" w:hint="eastAsia"/>
                      <w:kern w:val="24"/>
                      <w:sz w:val="22"/>
                      <w:szCs w:val="22"/>
                    </w:rPr>
                    <w:t>负责完成公司项目前端制作，使用</w:t>
                  </w:r>
                  <w:proofErr w:type="spellStart"/>
                  <w:r>
                    <w:rPr>
                      <w:rFonts w:ascii="微软雅黑" w:eastAsia="微软雅黑" w:hAnsi="微软雅黑" w:cs="Times New Roman" w:hint="eastAsia"/>
                      <w:kern w:val="24"/>
                      <w:sz w:val="22"/>
                      <w:szCs w:val="22"/>
                    </w:rPr>
                    <w:t>Vue</w:t>
                  </w:r>
                  <w:proofErr w:type="spellEnd"/>
                  <w:r>
                    <w:rPr>
                      <w:rFonts w:ascii="微软雅黑" w:eastAsia="微软雅黑" w:hAnsi="微软雅黑" w:cs="Times New Roman" w:hint="eastAsia"/>
                      <w:kern w:val="24"/>
                      <w:sz w:val="22"/>
                      <w:szCs w:val="22"/>
                    </w:rPr>
                    <w:t>，Bootstrap，</w:t>
                  </w:r>
                  <w:r>
                    <w:rPr>
                      <w:rFonts w:ascii="微软雅黑" w:eastAsia="微软雅黑" w:hAnsi="微软雅黑" w:cs="Times New Roman" w:hint="eastAsia"/>
                      <w:kern w:val="24"/>
                      <w:sz w:val="22"/>
                      <w:szCs w:val="22"/>
                    </w:rPr>
                    <w:tab/>
                  </w:r>
                  <w:r>
                    <w:rPr>
                      <w:rFonts w:ascii="微软雅黑" w:eastAsia="微软雅黑" w:hAnsi="微软雅黑" w:cs="Times New Roman" w:hint="eastAsia"/>
                      <w:kern w:val="24"/>
                      <w:sz w:val="22"/>
                      <w:szCs w:val="22"/>
                    </w:rPr>
                    <w:tab/>
                  </w:r>
                  <w:r>
                    <w:rPr>
                      <w:rFonts w:ascii="微软雅黑" w:eastAsia="微软雅黑" w:hAnsi="微软雅黑" w:cs="Times New Roman" w:hint="eastAsia"/>
                      <w:kern w:val="24"/>
                      <w:sz w:val="22"/>
                      <w:szCs w:val="22"/>
                    </w:rPr>
                    <w:tab/>
                  </w:r>
                  <w:r>
                    <w:rPr>
                      <w:rFonts w:ascii="微软雅黑" w:eastAsia="微软雅黑" w:hAnsi="微软雅黑" w:cs="Times New Roman" w:hint="eastAsia"/>
                      <w:kern w:val="24"/>
                      <w:sz w:val="22"/>
                      <w:szCs w:val="22"/>
                    </w:rPr>
                    <w:tab/>
                    <w:t>SUI，Light7等主流框架制作网站页面。与后端沟</w:t>
                  </w:r>
                  <w:r>
                    <w:rPr>
                      <w:rFonts w:ascii="微软雅黑" w:eastAsia="微软雅黑" w:hAnsi="微软雅黑" w:cs="Times New Roman" w:hint="eastAsia"/>
                      <w:kern w:val="24"/>
                      <w:sz w:val="22"/>
                      <w:szCs w:val="22"/>
                    </w:rPr>
                    <w:tab/>
                  </w:r>
                  <w:r>
                    <w:rPr>
                      <w:rFonts w:ascii="微软雅黑" w:eastAsia="微软雅黑" w:hAnsi="微软雅黑" w:cs="Times New Roman" w:hint="eastAsia"/>
                      <w:kern w:val="24"/>
                      <w:sz w:val="22"/>
                      <w:szCs w:val="22"/>
                    </w:rPr>
                    <w:tab/>
                  </w:r>
                  <w:r>
                    <w:rPr>
                      <w:rFonts w:ascii="微软雅黑" w:eastAsia="微软雅黑" w:hAnsi="微软雅黑" w:cs="Times New Roman" w:hint="eastAsia"/>
                      <w:kern w:val="24"/>
                      <w:sz w:val="22"/>
                      <w:szCs w:val="22"/>
                    </w:rPr>
                    <w:tab/>
                  </w:r>
                  <w:r>
                    <w:rPr>
                      <w:rFonts w:ascii="微软雅黑" w:eastAsia="微软雅黑" w:hAnsi="微软雅黑" w:cs="Times New Roman" w:hint="eastAsia"/>
                      <w:kern w:val="24"/>
                      <w:sz w:val="22"/>
                      <w:szCs w:val="22"/>
                    </w:rPr>
                    <w:tab/>
                    <w:t>通，完善前台页面功能布局等。</w:t>
                  </w:r>
                </w:p>
              </w:txbxContent>
            </v:textbox>
          </v:rect>
        </w:pict>
      </w:r>
      <w:r>
        <w:rPr>
          <w:rFonts w:hint="eastAsia"/>
        </w:rPr>
        <w:pict>
          <v:group id="_x0000_s1107" style="position:absolute;left:0;text-align:left;margin-left:58.35pt;margin-top:534.45pt;width:519.75pt;height:38.4pt;z-index:251663872" coordorigin="4206,14319" coordsize="7821,768"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">
            <v:rect id="矩形 25" o:spid="_x0000_s1108" style="position:absolute;left:4207;top:14472;width:7820;height:475;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9jbAOxQAA&#10;ANsAAAAPAAAAZHJzL2Rvd25yZXYueG1sRI9Pa8JAFMTvBb/D8gRvdaNSLamriFBoDoX65+DxkX1N&#10;0mTfht01id/eLQgeh5n5DbPeDqYRHTlfWVYwmyYgiHOrKy4UnE+fr+8gfEDW2FgmBTfysN2MXtaY&#10;atvzgbpjKESEsE9RQRlCm0rp85IM+qltiaP3a53BEKUrpHbYR7hp5DxJltJgxXGhxJb2JeX18WoU&#10;1FlmrsNb3mU/36u/hetv9emyV2oyHnYfIAIN4Rl+tL+0gvkC/r/EHyA3d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L2NsA7FAAAA2wAAAA8AAAAAAAAAAAAAAAAAlwIAAGRycy9k&#10;b3ducmV2LnhtbFBLBQYAAAAABAAEAPUAAACJAwAAAAA=&#10;" stroked="f" strokeweight="1pt"/>
            <v:shape id="文本框 36" o:spid="_x0000_s1109" type="#_x0000_t202" style="position:absolute;left:7123;top:14319;width:1652;height:768" filled="f" stroked="f">
              <v:textbox style="mso-fit-shape-to-text:t">
                <w:txbxContent>
                  <w:p w:rsidR="00A3731E" w:rsidRDefault="00197683">
                    <w:pPr>
                      <w:pStyle w:val="a5"/>
                      <w:spacing w:before="0" w:beforeAutospacing="0" w:after="0" w:afterAutospacing="0"/>
                      <w:textAlignment w:val="baseline"/>
                    </w:pPr>
                    <w:r>
                      <w:rPr>
                        <w:rFonts w:ascii="微软雅黑" w:eastAsia="微软雅黑" w:hAnsi="微软雅黑" w:cs="Times New Roman" w:hint="eastAsia"/>
                        <w:color w:val="2F5496"/>
                        <w:kern w:val="24"/>
                        <w:sz w:val="33"/>
                        <w:szCs w:val="33"/>
                      </w:rPr>
                      <w:t>项目展示</w:t>
                    </w:r>
                  </w:p>
                </w:txbxContent>
              </v:textbox>
            </v:shape>
            <v:shape id="等腰三角形 45" o:spid="_x0000_s1110" type="#_x0000_t5" style="position:absolute;left:4099;top:14639;width:355;height:141;rotation:90;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hf3sTxQAA&#10;ANsAAAAPAAAAZHJzL2Rvd25yZXYueG1sRI9BawIxFITvhf6H8AreatKU1bI1igoVaU9aKfT2unnd&#10;Xd28LJuo679vCoLHYWa+YSaz3jXiRF2oPRt4GioQxIW3NZcGdp9vjy8gQkS22HgmAxcKMJve300w&#10;t/7MGzptYykShEOOBqoY21zKUFTkMAx9S5y8X985jEl2pbQdnhPcNVIrNZIOa04LFba0rKg4bI/O&#10;wNez+t73ix+123OWjfW7/ljrlTGDh37+CiJSH2/ha3ttDegM/r+kHyCnf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OF/exPFAAAA2wAAAA8AAAAAAAAAAAAAAAAAlwIAAGRycy9k&#10;b3ducmV2LnhtbFBLBQYAAAAABAAEAPUAAACJAwAAAAA=&#10;" fillcolor="#8496b0" strokecolor="#8496b0" strokeweight="2.25pt"/>
          </v:group>
        </w:pict>
      </w:r>
      <w:r>
        <w:rPr>
          <w:rFonts w:hint="eastAsia"/>
        </w:rPr>
        <w:pict>
          <v:rect id="_x0000_s1112" style="position:absolute;left:0;text-align:left;margin-left:130pt;margin-top:569.65pt;width:420.8pt;height:148.7pt;z-index:251664896;mso-width-relative:page;mso-height-relative:page" filled="f" stroked="f">
            <v:path arrowok="t"/>
            <v:textbox style="mso-fit-shape-to-text:t">
              <w:txbxContent>
                <w:p w:rsidR="00A3731E" w:rsidRDefault="00197683">
                  <w:pPr>
                    <w:pStyle w:val="a7"/>
                    <w:snapToGrid w:val="0"/>
                    <w:spacing w:line="360" w:lineRule="auto"/>
                    <w:ind w:firstLineChars="0"/>
                    <w:textAlignment w:val="baseline"/>
                    <w:rPr>
                      <w:rFonts w:ascii="微软雅黑" w:eastAsia="微软雅黑" w:hAnsi="微软雅黑" w:cs="Times New Roman"/>
                      <w:b/>
                      <w:bCs/>
                      <w:kern w:val="24"/>
                      <w:sz w:val="22"/>
                      <w:szCs w:val="22"/>
                    </w:rPr>
                  </w:pPr>
                  <w:r>
                    <w:rPr>
                      <w:rFonts w:ascii="微软雅黑" w:eastAsia="微软雅黑" w:hAnsi="微软雅黑" w:cs="Times New Roman" w:hint="eastAsia"/>
                      <w:b/>
                      <w:bCs/>
                      <w:kern w:val="24"/>
                      <w:sz w:val="22"/>
                      <w:szCs w:val="22"/>
                    </w:rPr>
                    <w:t>项目</w:t>
                  </w:r>
                  <w:proofErr w:type="gramStart"/>
                  <w:r>
                    <w:rPr>
                      <w:rFonts w:ascii="微软雅黑" w:eastAsia="微软雅黑" w:hAnsi="微软雅黑" w:cs="Times New Roman" w:hint="eastAsia"/>
                      <w:b/>
                      <w:bCs/>
                      <w:kern w:val="24"/>
                      <w:sz w:val="22"/>
                      <w:szCs w:val="22"/>
                    </w:rPr>
                    <w:t>一</w:t>
                  </w:r>
                  <w:proofErr w:type="gramEnd"/>
                  <w:r>
                    <w:rPr>
                      <w:rFonts w:ascii="微软雅黑" w:eastAsia="微软雅黑" w:hAnsi="微软雅黑" w:cs="Times New Roman" w:hint="eastAsia"/>
                      <w:b/>
                      <w:bCs/>
                      <w:kern w:val="24"/>
                      <w:sz w:val="22"/>
                      <w:szCs w:val="22"/>
                    </w:rPr>
                    <w:t>：生活娱乐（</w:t>
                  </w:r>
                  <w:proofErr w:type="gramStart"/>
                  <w:r>
                    <w:rPr>
                      <w:rFonts w:ascii="微软雅黑" w:eastAsia="微软雅黑" w:hAnsi="微软雅黑" w:cs="Times New Roman" w:hint="eastAsia"/>
                      <w:b/>
                      <w:bCs/>
                      <w:kern w:val="24"/>
                      <w:sz w:val="22"/>
                      <w:szCs w:val="22"/>
                    </w:rPr>
                    <w:t>每日神段</w:t>
                  </w:r>
                  <w:proofErr w:type="gramEnd"/>
                  <w:r>
                    <w:rPr>
                      <w:rFonts w:ascii="微软雅黑" w:eastAsia="微软雅黑" w:hAnsi="微软雅黑" w:cs="Times New Roman" w:hint="eastAsia"/>
                      <w:b/>
                      <w:bCs/>
                      <w:kern w:val="24"/>
                      <w:sz w:val="22"/>
                      <w:szCs w:val="22"/>
                    </w:rPr>
                    <w:t>APP）</w:t>
                  </w:r>
                </w:p>
                <w:p w:rsidR="00A3731E" w:rsidRDefault="00197683">
                  <w:pPr>
                    <w:pStyle w:val="a7"/>
                    <w:snapToGrid w:val="0"/>
                    <w:spacing w:line="360" w:lineRule="auto"/>
                    <w:ind w:firstLineChars="0"/>
                    <w:textAlignment w:val="baseline"/>
                    <w:rPr>
                      <w:rFonts w:ascii="微软雅黑" w:eastAsia="微软雅黑" w:hAnsi="微软雅黑" w:cs="Times New Roman"/>
                      <w:kern w:val="24"/>
                      <w:sz w:val="22"/>
                      <w:szCs w:val="22"/>
                    </w:rPr>
                  </w:pPr>
                  <w:r>
                    <w:rPr>
                      <w:rFonts w:ascii="微软雅黑" w:eastAsia="微软雅黑" w:hAnsi="微软雅黑" w:cs="Times New Roman" w:hint="eastAsia"/>
                      <w:kern w:val="24"/>
                      <w:sz w:val="22"/>
                      <w:szCs w:val="22"/>
                    </w:rPr>
                    <w:t>项目周期：1个月</w:t>
                  </w:r>
                </w:p>
                <w:p w:rsidR="00A3731E" w:rsidRDefault="00197683">
                  <w:pPr>
                    <w:pStyle w:val="a7"/>
                    <w:snapToGrid w:val="0"/>
                    <w:spacing w:line="360" w:lineRule="auto"/>
                    <w:ind w:firstLineChars="0"/>
                    <w:textAlignment w:val="baseline"/>
                    <w:rPr>
                      <w:rFonts w:ascii="微软雅黑" w:eastAsia="微软雅黑" w:hAnsi="微软雅黑" w:cs="Times New Roman"/>
                      <w:kern w:val="24"/>
                      <w:sz w:val="22"/>
                      <w:szCs w:val="22"/>
                    </w:rPr>
                  </w:pPr>
                  <w:r>
                    <w:rPr>
                      <w:rFonts w:ascii="微软雅黑" w:eastAsia="微软雅黑" w:hAnsi="微软雅黑" w:cs="Times New Roman" w:hint="eastAsia"/>
                      <w:kern w:val="24"/>
                      <w:sz w:val="22"/>
                      <w:szCs w:val="22"/>
                    </w:rPr>
                    <w:t>技术范围：node.js，Vue.js，</w:t>
                  </w:r>
                  <w:proofErr w:type="spellStart"/>
                  <w:r>
                    <w:rPr>
                      <w:rFonts w:ascii="微软雅黑" w:eastAsia="微软雅黑" w:hAnsi="微软雅黑" w:cs="微软雅黑" w:hint="eastAsia"/>
                      <w:sz w:val="22"/>
                      <w:szCs w:val="22"/>
                      <w:shd w:val="clear" w:color="auto" w:fill="FFFFFF"/>
                    </w:rPr>
                    <w:t>WebPack</w:t>
                  </w:r>
                  <w:proofErr w:type="spellEnd"/>
                </w:p>
                <w:p w:rsidR="00A3731E" w:rsidRDefault="00197683">
                  <w:pPr>
                    <w:pStyle w:val="a7"/>
                    <w:snapToGrid w:val="0"/>
                    <w:spacing w:line="360" w:lineRule="auto"/>
                    <w:ind w:firstLineChars="0"/>
                    <w:textAlignment w:val="baseline"/>
                    <w:rPr>
                      <w:rFonts w:ascii="微软雅黑" w:eastAsia="微软雅黑" w:hAnsi="微软雅黑" w:cs="Times New Roman"/>
                      <w:kern w:val="24"/>
                      <w:sz w:val="22"/>
                      <w:szCs w:val="22"/>
                    </w:rPr>
                  </w:pPr>
                  <w:r>
                    <w:rPr>
                      <w:rFonts w:ascii="微软雅黑" w:eastAsia="微软雅黑" w:hAnsi="微软雅黑" w:cs="Times New Roman" w:hint="eastAsia"/>
                      <w:kern w:val="24"/>
                      <w:sz w:val="22"/>
                      <w:szCs w:val="22"/>
                    </w:rPr>
                    <w:t>项目地址：</w:t>
                  </w:r>
                  <w:r w:rsidR="006831A0">
                    <w:rPr>
                      <w:rFonts w:ascii="微软雅黑" w:eastAsia="微软雅黑" w:hAnsi="微软雅黑" w:cs="Times New Roman" w:hint="eastAsia"/>
                      <w:kern w:val="24"/>
                      <w:sz w:val="22"/>
                      <w:szCs w:val="22"/>
                    </w:rPr>
                    <w:t>手机展示</w:t>
                  </w:r>
                  <w:bookmarkStart w:id="0" w:name="_GoBack"/>
                  <w:bookmarkEnd w:id="0"/>
                  <w:r w:rsidR="006831A0">
                    <w:rPr>
                      <w:rFonts w:ascii="微软雅黑" w:eastAsia="微软雅黑" w:hAnsi="微软雅黑" w:cs="Times New Roman"/>
                      <w:kern w:val="24"/>
                      <w:sz w:val="22"/>
                      <w:szCs w:val="22"/>
                    </w:rPr>
                    <w:t xml:space="preserve"> </w:t>
                  </w:r>
                </w:p>
                <w:p w:rsidR="00A3731E" w:rsidRDefault="00197683">
                  <w:pPr>
                    <w:pStyle w:val="a7"/>
                    <w:snapToGrid w:val="0"/>
                    <w:spacing w:line="360" w:lineRule="auto"/>
                    <w:ind w:firstLineChars="0"/>
                    <w:textAlignment w:val="baseline"/>
                    <w:rPr>
                      <w:rFonts w:ascii="微软雅黑" w:eastAsia="微软雅黑" w:hAnsi="微软雅黑" w:cs="Times New Roman"/>
                      <w:kern w:val="24"/>
                      <w:sz w:val="22"/>
                      <w:szCs w:val="22"/>
                    </w:rPr>
                  </w:pPr>
                  <w:r>
                    <w:rPr>
                      <w:rFonts w:ascii="微软雅黑" w:eastAsia="微软雅黑" w:hAnsi="微软雅黑" w:cs="Times New Roman" w:hint="eastAsia"/>
                      <w:kern w:val="24"/>
                      <w:sz w:val="22"/>
                      <w:szCs w:val="22"/>
                    </w:rPr>
                    <w:t>负责职位：WEB前端</w:t>
                  </w:r>
                </w:p>
                <w:p w:rsidR="00A3731E" w:rsidRDefault="00197683">
                  <w:pPr>
                    <w:pStyle w:val="a7"/>
                    <w:snapToGrid w:val="0"/>
                    <w:spacing w:line="360" w:lineRule="auto"/>
                    <w:ind w:firstLineChars="0"/>
                    <w:textAlignment w:val="baseline"/>
                    <w:rPr>
                      <w:rFonts w:ascii="微软雅黑" w:eastAsia="微软雅黑" w:hAnsi="微软雅黑" w:cs="Times New Roman"/>
                      <w:kern w:val="24"/>
                      <w:sz w:val="22"/>
                      <w:szCs w:val="22"/>
                    </w:rPr>
                  </w:pPr>
                  <w:r>
                    <w:rPr>
                      <w:rFonts w:ascii="微软雅黑" w:eastAsia="微软雅黑" w:hAnsi="微软雅黑" w:cs="Times New Roman" w:hint="eastAsia"/>
                      <w:kern w:val="24"/>
                      <w:sz w:val="22"/>
                      <w:szCs w:val="22"/>
                    </w:rPr>
                    <w:t>项目描述：主要通过后端爬虫获取第三方平台段子数据，输出给</w:t>
                  </w:r>
                  <w:proofErr w:type="spellStart"/>
                  <w:r>
                    <w:rPr>
                      <w:rFonts w:ascii="微软雅黑" w:eastAsia="微软雅黑" w:hAnsi="微软雅黑" w:cs="Times New Roman" w:hint="eastAsia"/>
                      <w:kern w:val="24"/>
                      <w:sz w:val="22"/>
                      <w:szCs w:val="22"/>
                    </w:rPr>
                    <w:t>Vue</w:t>
                  </w:r>
                  <w:proofErr w:type="spellEnd"/>
                  <w:r>
                    <w:rPr>
                      <w:rFonts w:ascii="微软雅黑" w:eastAsia="微软雅黑" w:hAnsi="微软雅黑" w:cs="Times New Roman" w:hint="eastAsia"/>
                      <w:kern w:val="24"/>
                      <w:sz w:val="22"/>
                      <w:szCs w:val="22"/>
                    </w:rPr>
                    <w:t>前端，来展</w:t>
                  </w:r>
                  <w:r>
                    <w:rPr>
                      <w:rFonts w:ascii="微软雅黑" w:eastAsia="微软雅黑" w:hAnsi="微软雅黑" w:cs="Times New Roman" w:hint="eastAsia"/>
                      <w:kern w:val="24"/>
                      <w:sz w:val="22"/>
                      <w:szCs w:val="22"/>
                    </w:rPr>
                    <w:tab/>
                  </w:r>
                  <w:r>
                    <w:rPr>
                      <w:rFonts w:ascii="微软雅黑" w:eastAsia="微软雅黑" w:hAnsi="微软雅黑" w:cs="Times New Roman" w:hint="eastAsia"/>
                      <w:kern w:val="24"/>
                      <w:sz w:val="22"/>
                      <w:szCs w:val="22"/>
                    </w:rPr>
                    <w:tab/>
                  </w:r>
                  <w:r>
                    <w:rPr>
                      <w:rFonts w:ascii="微软雅黑" w:eastAsia="微软雅黑" w:hAnsi="微软雅黑" w:cs="Times New Roman" w:hint="eastAsia"/>
                      <w:kern w:val="24"/>
                      <w:sz w:val="22"/>
                      <w:szCs w:val="22"/>
                    </w:rPr>
                    <w:tab/>
                  </w:r>
                  <w:r>
                    <w:rPr>
                      <w:rFonts w:ascii="微软雅黑" w:eastAsia="微软雅黑" w:hAnsi="微软雅黑" w:cs="Times New Roman" w:hint="eastAsia"/>
                      <w:kern w:val="24"/>
                      <w:sz w:val="22"/>
                      <w:szCs w:val="22"/>
                    </w:rPr>
                    <w:tab/>
                  </w:r>
                  <w:proofErr w:type="gramStart"/>
                  <w:r>
                    <w:rPr>
                      <w:rFonts w:ascii="微软雅黑" w:eastAsia="微软雅黑" w:hAnsi="微软雅黑" w:cs="Times New Roman" w:hint="eastAsia"/>
                      <w:kern w:val="24"/>
                      <w:sz w:val="22"/>
                      <w:szCs w:val="22"/>
                    </w:rPr>
                    <w:t>示用户</w:t>
                  </w:r>
                  <w:proofErr w:type="gramEnd"/>
                  <w:r>
                    <w:rPr>
                      <w:rFonts w:ascii="微软雅黑" w:eastAsia="微软雅黑" w:hAnsi="微软雅黑" w:cs="Times New Roman" w:hint="eastAsia"/>
                      <w:kern w:val="24"/>
                      <w:sz w:val="22"/>
                      <w:szCs w:val="22"/>
                    </w:rPr>
                    <w:t>检索的段子数据。</w:t>
                  </w:r>
                </w:p>
              </w:txbxContent>
            </v:textbox>
          </v:rect>
        </w:pict>
      </w:r>
      <w:r>
        <w:rPr>
          <w:rFonts w:hint="eastAsia"/>
        </w:rPr>
        <w:pict>
          <v:shape id="_x0000_s1100" style="position:absolute;left:0;text-align:left;margin-left:-12.2pt;margin-top:676.8pt;width:147.95pt;height:154.15pt;z-index:251660800;mso-width-relative:page;mso-height-relative:page;v-text-anchor:middle-center" coordsize="4984934,6857904" o:spt="1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" adj="0,,0" path="m1339539,6097946r-895,597l1338830,6098753r1123,-749l1340749,6098004r886,l1341519,6097946r-1188,l1339539,6097946xm1308212,5649619r-897,3881l1308296,5650121r-84,-502xm1005247,5591127r222,453l1019270,5603524r12580,10259l1031539,5613314r-13157,-10779l1005247,5591127xm981482,5568241r23009,49549l1027906,5668214r12304,25014l1052513,5718242r12303,24220l1070069,5752335r-10993,-22458l1040377,5692508,986109,5572575r-4627,-4334xm979748,5566251r157,235l993740,5596243r-12732,-28446l980998,5567788r-254,-565l980387,5566886r489,1076l980075,5566767r-202,-422l979748,5566251xm978928,5565634r3338,9275l987028,5585232r7541,17867l1002110,5621760r13096,26205l1022416,5661939r-42984,-95926l978928,5565634xm973703,5552824r1007,2714l975673,5557600r979,2785l977397,5562193r252,419l976504,5559330r-831,-1730l974617,5554797r-914,-1973xm965410,5536360r190,571l965663,5537039r-154,-507l965410,5536360xm973802,5534293r377,1900l974472,5536876r-400,-1992l973802,5534293xm959553,5501812r194,776l960465,5504196r13708,31983l965643,5516049r-4378,-10258l959553,5501812xm959140,5500853r-48,267l959546,5502137r-223,-859l959169,5500921r-29,-68xm958371,5497588r-34,126l958850,5499152r,-150l958976,5499503r46,131l959078,5499428r-707,-1840xm2546486,5367654r-795,1191l2545294,5370035r-261,174l2545553,5370036r796,-1588l2546833,5367723r-347,-69xm854545,5344111r2922,4796l857568,5348507r-1192,-1734l854545,5344111xm853771,5342840r449,737l854403,5343767r1406,1457l853771,5342840xm2876713,5308965r-4289,1643l2870936,5311016r-3219,1472l2858573,5316060r-6361,2381l2848634,5319632r795,l2853007,5318838r4373,-1587l2867717,5312488r3975,-1190l2876065,5309313r648,-348xm2879724,5306797r-1147,617l2879497,5307036r99,-104l2879724,5306797xm2866992,5306447r-1190,667l2864046,5308067r2990,-542l2868348,5306694r-2819,640l2866992,5306447xm2889647,5301142r-1830,1096l2886335,5303275r-3799,2660l2885863,5304402r3784,-3260xm2908790,5300245r-1272,129l2905547,5300573r125,18l2908790,5300245xm2915187,5298616r-1911,386l2909762,5300066r4256,-1062l2915187,5298616xm2895494,5296464r241,161l2895839,5296566r-126,-37l2895494,5296464xm2887119,5293997r-8,6l2890568,5295038r-266,279l2890562,5295398r288,-302l2887119,5293997xm2902739,5292418r-3160,2235l2896983,5296110r-1489,1040l2895929,5297461r1207,-848l2902739,5292418xm2520263,5291719r36,35l2520383,5291836r92,-11l2520263,5291719xm2893372,5291218r-706,88l2891751,5291491r-919,154l2890185,5291861r-1563,1089l2891751,5291491r1621,-273xm2914357,5290955r-126,102l2913506,5291578r-204,265l2913899,5291501r250,-297l2914357,5290955xm2894878,5290859r-75,15l2894543,5290927r,94l2894585,5291014r174,-30l2894878,5290859xm2532996,5289284r371,185l2533505,5289882r112,36l2533698,5289945r-158,-478l2532996,5289284xm2532411,5289088r-1515,379l2528955,5290195r2424,-726l2532468,5289107r-57,-19xm2519730,5285534r-302,216l2519287,5287149r168,-116l2519590,5286939r140,-1405xm2928148,5282399r-783,395l2926974,5283584r-783,791l2925800,5285561r-391,2767l2925017,5291491r-340,2064l2925037,5291632r418,-2973l2925805,5286477r137,-958l2926340,5284329r795,-793l2927532,5282743r689,-344l2928148,5282399xm1782597,5281800r-1385,1553l1796937,5307726r13443,20638l1823823,5349001r-2768,-6350l1816311,5335904r-9885,-16272l1796541,5303757r-7908,-12303l1782597,5281800xm2929099,5278403r-168,42l2928194,5279190r-44,55l2928540,5281608r,738l2928724,5282346r,-389l2928379,5280114r91,-82l2928327,5279173r772,-770xm2937932,5276074r-391,790l2939208,5279390r-945,-2200l2938263,5276742r-331,-668xm2932693,5275838r1596,956l2934958,5277194r-1331,-1120l2932693,5275838xm2932062,5275678r,396l2931670,5277260r,395l2930650,5277998r62,-15l2931904,5277587r,-397l2932302,5276000r,-261l2932062,5275678xm2941063,5272911r-782,791l2940281,5274097r,1186l2940658,5277190r388,l2940648,5275207r,-1190l2940648,5273621r711,-710l2941063,5272911xm2551137,5272007r1588,1058l2552725,5273595r-1588,-1588xm2549549,5270420r794,317l2550915,5271651r-18,-53l2550957,5271720r180,288l2551064,5271934r227,458l2551291,5272789r-310,-938l2549549,5270420xm2950847,5248402r-782,395l2948891,5249588r-783,2372l2947716,5252750r-782,1186l2945368,5261052r392,1581l2945368,5264214r,396l2944586,5265005r-1175,791l2943020,5266982r-783,1185l2941846,5270144r,1581l2941482,5272827r359,l2942238,5271637r,-1586l2942635,5268068r795,-1190l2943828,5265688r1192,-793l2945619,5264596r,-202l2945994,5262839r-375,-1555l2947120,5254286r252,-348l2947405,5253789r920,-1224l2948996,5251175r378,-522l2949392,5250616r226,-300l2950122,5249620r87,-90l2950585,5249030r397,-397l2951676,5248402r-829,xm2953711,5246966r-124,250l2953629,5247388r82,-422xm2954794,5244991r-367,557l2954624,5245344r170,-353xm2538437,5236967r,75l2539231,5244986r1984,6751l2543596,5258489r2382,5957l2549550,5269609r-233,l2549319,5269612r-167,l2548756,5270801r-397,1588l2547962,5275964r-397,5560l2547379,5281059r-33,466l2546557,5279539r-1183,-1588l2544190,5275966r-297,-299l2543596,5275964r-1984,8340l2540867,5292881r31329,-3864l2567001,5285899r-357,-298l2565845,5285123r-4769,-3967l2555909,5276794r-4351,-5132l2551534,5272007r-397,-788l2550624,5270201r-555,-692l2549550,5269251r-3572,-5118l2543597,5258227r-2382,-6693l2539231,5244841r-794,-7874xm2937280,5236636r-81,105l2937192,5236758r-4,12l2937280,5236636xm2957202,5206375r1081,1310l2958665,5207975r-1220,-1600l2957202,5206375xm2955677,5205005r-38,99l2955844,5205313r482,l2956330,5205318r112,-313l2956149,5205005r-472,xm1187417,5189359r-64,65l1187445,5189806r67,-61l1187417,5189359xm1196667,5179460r-183,215l1208768,5227847r13028,49142l1228019,5300019r19221,70780l1243980,5357582r-21603,-79638l1209281,5228731r-12614,-49271xm1197745,5177381r-918,1118l1196850,5178594r52,207l1197058,5178644r-81,-316l1197783,5177522r-38,-141xm2931067,5140292r-1190,794l2929752,5141337r1036,-696l2931182,5140641r395,794l2931971,5143023r395,793l2932760,5143816r789,-397l2933606,5143188r-556,278l2932653,5143466r-396,-793l2932243,5142617r-339,-676l2931519,5140404r-56,-112l2931067,5140292xm2938509,5129834r-149,407l2939071,5133101r223,-751l2939143,5131744r-85,282l2938509,5129834xm3222956,5128846r-116,72l3222640,5129042r,7233l3222956,5128846xm3227558,5125983r-1136,707l3225318,5127377r-1051,66048l3225081,5183503r406,-11906l3226301,5149769r1220,-21828l3227558,5125983xm1225579,5083574r396,9537l1225975,5102647r-396,8742l1224389,5120131r-1983,8344l1220026,5137217r-3172,7550l1213681,5153112r-4759,7549l1206301,5164958r200,747l1205869,5166616r9610,36660l1223531,5233430r2289,8530l1236947,5279669r10729,38107l1250855,5348737r3974,31358l1255300,5383978r-420,-3492l1250933,5349057r-3158,-31030l1249072,5322274r-1771,-17628l1245337,5281191r-1963,-23057l1242195,5235077r-1178,-23058l1240625,5189360r-786,-22263l1240625,5145233r785,-21865l1242588,5101901r270,-2458l1225579,5083574xm3848900,5045537r-2822,3426l3840122,5055313r-397,397l3841710,5054519r6353,-7144l3848759,5046526r141,-989xm1236043,5039579r2624,5054l1244219,5056554r2855,7866l1247694,5059761r2237,-14152l1236043,5039579xm1654872,5037287r-606,5695l1651492,5060811r-3566,17434l1643567,5096075r-5151,17434l1632472,5130546r-6340,17037l1619000,5165017r-7133,16641l1611579,5182263r13323,6148l1645183,5197130r18690,7927l1666657,5206246r2784,396l1673417,5207039r4374,792l1680177,5208624r2784,1189l1683359,5208624r795,-793l1685745,5207039r1193,l1690914,5208624r4772,1586l1700458,5212984r5170,3171l1713581,5222100r2386,-2775l1716762,5218136r1989,-1189l1721137,5219325r1988,793l1724318,5220514r6363,1190l1734618,5222264r-2130,-3835l1720626,5196204r-4349,-9128l1712718,5179138r-2372,-6350l1709555,5168819r2373,3969l1719835,5186282r5140,11113l1727743,5203348r3163,5556l1739210,5223191r326,566l1741417,5224478r1140,437l1733279,5209301r-13444,-23019l1717463,5181123r12653,21828l1743163,5223985r960,1530l1746587,5226460r2129,1212l1734860,5205729r-17397,-29766l1713509,5169216r-3558,-6747l1703229,5148182r-448,-1145l1697404,5137609r-7534,-14698l1682733,5108213r-6741,-14698l1669648,5078419r-5948,-15095l1658149,5048228r-3277,-10941xm1222841,5020147r5117,5810l1232307,5032805r18641,6509l1252304,5032451r-20689,-8523l1222841,5020147xm1155684,5011258r-219,111l1155569,5011834r117,-39l1155800,5011757r-116,-499xm1656849,4992440r191,4580l1657040,5005737r-367,8621l1663920,5028533r-3789,-16480l1658154,5002925r-1186,-8334l1656849,4992440xm1708152,4936235r13043,6350l1727269,4945929r,1l1725147,4952903r-3952,15875l1708152,4936235xm1137365,4931843r3653,17489l1154043,5011694r72,-53l1154329,5012618r115,-66l1142457,4955416r-1340,-6045l1137365,4931843xm1117862,4869594r-1828,738l1112880,4871526r-3549,398l1106177,4872322r-307,207l1108843,4872168r3646,-395l1115730,4870591r2025,-789l1117862,4869594xm3980594,4863004r-3088,6174l3972741,4877512r-11118,19050l3948123,4918390r-16279,23416l3913579,4968000r-20251,26988l3884504,5006283r12527,-3073l3898224,5004005r795,796l3899019,5005596r,1193l3899019,5008379r1193,l3906970,5006789r-1193,2783l3907765,5008777r2386,-796l3913729,5005596r3180,-2386l3918499,5002813r1193,-398l3922077,5002018r451,-75l4048325,4921094r158,-404l4048582,4920434r-75061,48359l3973532,4968633r-566,364l3978121,4891631r2473,-28627xm4269800,4850129r-7412,5576l4251654,4864054r-10734,7952l4233914,4877126r48768,10351l4284666,4869209r376,-3085l4282654,4865612r-10693,-3169l4273149,4859670r-1980,-396l4271961,4857293r396,-792l4271961,4856105r-396,-793l4270377,4854916r-1188,-792l4267209,4854124r1980,-2773l4269800,4850129xm1802612,4846541r5928,397l1814864,4847731r5533,2382l1826721,4852891r5928,3175l1838973,4860035r6323,5159l1851225,4869956r6323,6350l1863082,4882656r6323,6747l1875334,4896944r5928,8334l1887586,4913613r5928,9128l1898652,4931869r11857,19844l1921180,4972350r10276,22225l1941337,5017594r9090,23416l1958727,5065219r8300,23813l1973746,5113638r6323,23812l1984812,5160866r4347,22622l1991531,5205713r1581,10319l1993507,5226351r395,9921l1993902,5245797r,9129l1993112,5263657r-791,8334l1990740,5279929r-16204,-25797l1958727,5229129r-30038,-50403l1914066,5153722r-15019,-24209l1884424,5105304r-15414,-23019l1861105,5070775r-8299,-10715l1844506,5048947r-8695,-10715l1827116,5027913r-8695,-9922l1808935,5008466r-9485,-9525l1789174,4989416r-10276,-8334l1767832,4972350r-10672,-7937l1745699,4956475r-12252,-7144l1727269,4945930r,-1l1729494,4938616r4348,-13494l1738189,4912819r4743,-11113l1747675,4891785r5138,-9129l1757556,4874322r5533,-6747l1768622,4862019r5138,-4763l1779688,4853288r5534,-3175l1790755,4848525r5928,-1587l1802612,4846541xm1115865,4846132r-114,58l1115916,4846190r-13,-20l1115865,4846132xm1112485,4846047r-788,398l1111303,4846445r,398l1111320,4846913r764,-372l1112839,4846541r1,-1l1114030,4846540r1124,281l1115687,4846562r-59,-310l1115245,4846445r-1577,-398l1112485,4846047xm1114426,4839023r-758,256l1113668,4840473r789,1991l1115019,4843789r-64,-514l1114824,4842969r-794,-1985l1114030,4839794r397,-133l1114427,4839030r-1,-7xm1112407,4825129r243,1366l1114343,4829133r-1936,-4004xm1111168,4821538r19,111l1111426,4822100r-20,-117l1111168,4821538xm4358107,4782024r-6666,5296l4332185,4802414r5265,2459l4340956,4807879r19673,-6945l4358107,4782024xm3351575,4763991r5580,l3363134,4763991r5979,397l3374694,4765578r6776,1191l3387848,4768356r7175,1985l3401799,4772722r6378,3175l3414554,4779072r6378,3969l3426911,4787406r5979,4763l3438072,4797328r5979,5953l3449631,4809235r4784,6746l3459596,4822728r4784,7144l3469562,4837810r4384,7937l3478729,4854478r3986,8335l3491086,4881069r7574,18653l3505834,4920360r6378,20637l3517394,4962428r5580,22225l3527359,5007275r4385,23019l3534933,5053313r2391,23416l3539716,5099747r1993,23019l3542506,5145785r797,22225l3543303,5189838r-797,21431l3541709,5231510r-1993,19844l3537324,5269610r-2391,17462l3531744,5302947r-3986,15082l3523373,5331523r-2392,6350l3518590,5343429r-8371,-11906l3502646,5319219r-7574,-11906l3487100,5294216r-7175,-12700l3473149,5268419r-13553,-26987l3446443,5213651r-12357,-28179l3422526,5156897r-11958,-28972l3387051,5069982r-11959,-28972l3363134,5012832r-12356,-28575l3337624,4956078r-13553,-26987l3317295,4915994r-7574,-13097l3270260,5082285r,-25003l3269861,5030691r-797,-27781l3268665,4973938r399,-29369l3270260,4915597r797,-13890l3272253,4887816r1993,-13494l3276637,4861225r1993,-12700l3281819,4836619r3189,-11113l3288994,4814791r5182,-9525l3298959,4796138r3189,-3969l3305337,4788200r3189,-3969l3311714,4781056r3588,-2778l3319687,4775500r3587,-2778l3327659,4770341r3986,-1588l3336826,4766769r4385,-794l3346393,4764388r5182,-397xm4408169,4742058r-14189,11466l4361449,4779369r169,7780l4361618,4796268r-190,4384l4446629,4770573r-12605,-9988l4417010,4747898r-8841,-5840xm4506221,4660388r-2254,2012l4505639,4665033r8309,13480l4522257,4691994r7517,13877l4537687,4720144r7122,13877l4545593,4735635r109173,-38542l4634801,4690172r-15850,-5556l4602705,4680250r-15851,-4763l4571004,4671519r-15850,-3969l4538908,4664772r-16247,-2778l4506415,4660406r-194,-18xm4523815,4644354r-3013,3014l4507534,4659215r11165,l4522661,4647706r1154,-3352xm3965586,4614066r-19240,47942l3916163,4738605r-15886,40481l3884391,4822346r-6354,16668l3859768,4886640r-17078,43656l3827202,4969984r-4369,11509l3820053,4990621r-2780,8335l3815684,5004115r-2780,5159l3813301,5009671r398,794l3814096,5012053r-335,2339l3979894,4821156r-9119,18668l3962052,4858493r-9516,18669l3943417,4895036r-10706,17477l3922799,4930387r-10706,17080l3901388,4964149r-10706,17080l3878788,4997514r-11411,16161l3868283,5013117r2556,-1578l3880225,5000941r26206,-29766l3879189,5007587r286,-70l3880369,5007297r6606,-8341l3895314,4987844r8338,-11907l3921123,4949347r17471,-27782l3955270,4893784r15089,-25797l3982217,4847341r87,-1420l3990156,4834291r1011,-3179l3982228,4845447r80,-828l3981690,4845609r4759,-48800l3988035,4774194r397,-22614l3988432,4740471r-397,-11506l3987639,4716666r-1190,-12696l3984466,4691274r-1586,-13886l3980104,4663502r-3172,-15473l3974552,4638904r-2776,-8332l3968604,4621447r-3018,-7381xm885513,4554806r165,324l887338,4556108r-470,-477l885513,4554806xm877485,4540153r-3498,789l874307,4541571r3655,-798l878572,4540773r-305,-620l877485,4540153xm873257,4539830r238,545l873862,4540735r-287,-582l873257,4539830xm2350815,4516707r-88,120l2350699,4517055r-34428,48533l2299254,4589855r-17411,25063l2277012,4622087r5321,-7847l2299821,4589223r17091,-24223l2350695,4517672r120,-965xm851171,4494146r-302,767l857657,4505281r3655,4785l865373,4513656r1624,2791l868215,4520036r624,2346l868102,4519515r-1173,-3572l865365,4513165r-3909,-3572l857937,4504831r-6766,-10685xm850828,4492959r-6,15l851048,4493294r6,-16l850828,4492959xm4017847,4441704r-9403,20998l3997998,4486542r3694,-7639l4017847,4441704xm3973893,4384204r-1753,477l3972966,4384589r397,l3974156,4384589r3,3l3974344,4384592r788,l3976315,4385782r1172,473l3977707,4385815r-1832,-1216l3975082,4384204r-1189,xm4004181,4380372r-559,278l4002036,4381045r-1585,-395l4000376,4381024r893,300l4003105,4381018r1076,-646xm3981028,4379860r-328,737l3980842,4380686r203,-460l3984199,4382211r3942,1587l3991689,4384989r3368,678l3996760,4384985r255,-85l3995298,4385389r-2775,-790l3989352,4383809r-3171,-1184l3981028,4379860xm4007797,4378869r-1797,596l4005647,4379641r1820,-607l4007797,4378869xm4045202,4377886r-153,355l4046330,4378241r-1,1l4046569,4378242r-10470,23019l4017807,4443022r18683,-41365l4037425,4399662r9400,-20230l4047503,4377886r-2301,xm4009964,4377886r-712,355l4010243,4378241r10310,l4033243,4378241r,1l4033870,4378242r-19710,44053l4011006,4431026r-2217,6417l4010899,4431423r3198,-8731l4024371,4400054r9745,-21813l4034279,4377886r-23126,l4009964,4377886xm4058040,4377491r-146,353l4058623,4377844r379,l4079977,4378240r19787,793l4106616,4379033r3215,-357l4095583,4378676r-15063,-790l4067043,4377491r-9003,xm4246827,4355204r-619,1357l4245019,4359326r-1586,1579l4243037,4361300r-793,l4241055,4360510r-1586,-395l4238280,4359326r-1585,-1185l4235505,4358931r-792,789l4222821,4358931r-1982,-790l4221236,4358931r5549,395l4234713,4359720r1189,-789l4236695,4358931r1189,395l4239073,4360115r793,790l4241451,4361300r793,790l4243037,4361300r396,l4245019,4360510r792,-1579l4246604,4356166r223,-962xm744206,4351901r2797,3451l747330,4355759r2556,2821l764252,4376068r14766,17091l792985,4410647r13967,17489l807581,4429001r-1130,-1561l792560,4409977r-13891,-17462l763985,4375449r-14287,-17463l744206,4351901xm720378,4325539r1353,1860l725959,4332088r1568,1493l726679,4332513r-67,-84l720378,4325539xm3967890,4324663r1247,1491l3971515,4328523r,1580l3971515,4330893r-540,1613l3987798,4331806r-4441,-1190l3978221,4328632r-5532,-1588l3967948,4324663r-58,xm2257890,4320833r-749,750l2256873,4323457r665,-166l2257890,4320833xm2262308,4318402r-8,6l2261900,4318941r4,-1l2262308,4318402xm710624,4316504r611,829l713443,4319272r9220,10024l721383,4327544r-7801,-8451l710624,4316504xm4215362,4309640r1015,1526l4219546,4315135r8320,8733l4222319,4327044r-5150,1984l4216911,4328860r-434,169l4212015,4326089r5288,3604l4227199,4336707r9896,7793l4246595,4353073r-11552,971l4236298,4354982r1982,1579l4239469,4357746r1982,395l4243037,4358141r1585,-1185l4246208,4354587r1189,-3949l4248586,4345109r-793,5924l4246827,4355203r1363,-2986l4249775,4345899r-13477,-14611l4222821,4317861r-5153,-5924l4215362,4309640xm2268760,4309567r-507,507l2266269,4313645r-1780,2670l2264682,4316171r2381,-3560l2268760,4309567xm2153934,4307881r-144,140l2153783,4308031r151,-150xm4214000,4307593r1139,1712l4214751,4308630r-587,-1025l4214000,4307593xm2270810,4307208r-175,87l2270290,4307813r345,-345l2270810,4307208xm2156017,4306514r-1020,331l2154773,4307063r1162,-386l2156017,4306514xm3960445,4304789r-386,401l3958899,4311994r-296,5826l3958986,4318012r-4,78l3959322,4318252r329,-6289l3960837,4305216r4,-4l3960953,4305100r31,-32l3960445,4304789xm2163178,4301881r-1339,652l2158619,4303709r-240,176l2161492,4302722r1686,-841xm2165723,4300688r-664,277l2164953,4301017r770,-329xm2179748,4299557r332,991l2180939,4300548r,-991l2179748,4299557xm3965470,4299186r-773,400l3964311,4301587r,3202l3964311,4308143r872,1019l3965183,4304819r,-3175l3965578,4299660r236,-119l3965470,4299186xm3967403,4296384r,3891l3967576,4300448r767,1153l3968343,4297218r-940,-834xm2185913,4295464r-2990,1324l2181733,4297184r,718l2182129,4297770r3572,-1587l2185913,4295464xm2309529,4294992r-657,164l2299211,4302722r-11113,7515l2276985,4316962r-12303,6329l2266270,4322895r676,-112l2276191,4318011r11113,-6747l2298417,4303723r11112,-8731xm2312534,4291817r-226,224l2308736,4294415r-6350,2373l2294845,4301139r-10319,8307l2286573,4308175r7478,-6039l2301592,4297770r4394,-1648l2308736,4294415r1065,-265l2311514,4293007r1191,-1190l2312534,4291817xm2319848,4290626r-396,397l2319338,4291250r511,-396l2319964,4290626r-116,xm946944,4277080r3818,5352l951730,4283651r-892,-1443l949390,4280157r-2446,-3077xm3924966,4268704r,10319l3927506,4290929r-2540,-3572l3922850,4284182r-1270,-3175l3921156,4278229r424,-2381l3922003,4273466r847,-2381l3924966,4268704xm2163213,4265212r-1704,1113l2161803,4266755r1712,-1140l2163213,4265212xm4099710,4248666r-2251,5158l4074847,4307708r-8628,20833l4066534,4328528r33176,-79862xm2308263,4241363r-371,31l2309084,4244171r1989,1986l2315845,4252113r5966,6751l2324595,4262041r2785,3574l2327379,4265616r1,1l2323800,4268793r-3181,2383l2317039,4267205r-4375,-3971l2308289,4260454r-4772,-2779l2302923,4257767r4622,2696l2311911,4263241r4365,3969l2319848,4271179r1985,3175l2323817,4277529r3572,7144l2322727,4289668r1488,l2326596,4290063r1191,-395l2328978,4289272r1587,-2769l2331359,4284130r,-3165l2331359,4276614r397,1187l2331359,4274636r-794,-3560l2328978,4267912r-1588,-3165l2324612,4261187r-2778,-3165l2315880,4251298r-4762,-5934l2309133,4243386r-870,-2023xm4104318,4236203r-5070,9878l4095674,4254019r-4369,8334l4081377,4284578r-9532,22225l4062986,4328675r325,-13l4071857,4307201r9483,-22225l4091217,4262750r4346,-8334l4099119,4246479r4932,-9663l4104318,4236203xm617190,4235352r3523,5159l620614,4240582r99,142l613966,4245500r-6747,4775l599678,4254254r-7684,3467l585391,4264339r-6350,6762l567135,4286217r-11907,15116l544116,4317642r-11113,16707l522288,4351454r-10319,17900l501650,4387255r-20240,36198l461169,4459254r-10716,17104l440135,4493065r-10716,16309l418306,4524888r-13890,17503l390525,4559893r-14287,16707l361553,4594103r-14684,15911l331788,4626323r-15082,16309l301228,4658544r-30956,31425l238125,4720200r-31750,29436l174625,4778277r2778,-13127l179784,4751625r6747,-27447l194866,4695140r9128,-29436l214312,4635472r11113,-30629l238125,4573020r13097,-31425l265509,4509772r15082,-32220l296466,4445729r16272,-32221l329803,4382083r17463,-31822l364728,4319631r18653,-30231l413544,4288206r29766,-1193l471885,4285024r13493,-1193l498872,4281842r13097,-1592l525066,4277864r12303,-2785l548878,4272295r11907,-2785l571500,4265532r10716,-3580l591889,4257686r5805,-5820l599572,4250336r4700,-3872l610535,4240908r6655,-5556xm4105445,4234005r-371,724l4104889,4235175r303,-593l4105445,4234005xm4107166,4230652r-1214,2366l4105775,4233439r1228,-2405l4107079,4230861r87,-209xm4108745,4227173r-1283,2833l4107384,4230193r-120,266l4105301,4235137r155,-303l4107384,4230193r1361,-3020xm4110281,4223271r-5,10l4108802,4226779r-604,1455l4110281,4223271xm622106,4214026r40,143l625832,4217466r-3726,-3440xm626297,4208830r11879,12235l633304,4224153r109,97l633253,4224350r160,141l626132,4229003r-34,-142l625873,4229002r10,9l625882,4229002r174,149l626269,4229002r46,372l642981,4243708r17098,14308l676780,4273517r14661,13583l682844,4275112r-11573,-14706l673386,4262512r-1939,-2482l678974,4267584r6736,7157l695626,4286115r-3205,-4643l686835,4275112r-6385,-6359l673666,4261598r-14766,-13911l642938,4233776r,-11l642938,4233040r-34,-31l642938,4233765r-9525,-9423l633474,4224302r-61,-56l635600,4222895r2766,-1830l638442,4221140r117,-73l626297,4208830xm2550873,4194444r-143,257l2550718,4194895r-397,2773l2549045,4200598r-686,20918l2547168,4246140r-397,38127l2546263,4307695r1872,-50268l2550873,4194444xm2514703,4191755r-393,397l2514310,4192316r206,-206l2515310,4192110r1589,l2518488,4192110r364,l2518656,4191755r-26,l2517059,4191755r-1571,l2514703,4191755xm597709,4187815r2366,3149l600063,4190962r12,16l599978,4190958r3670,4417l605328,4197060r-1212,-1231l600075,4190902r3637,821l606944,4192955r3233,2052l613410,4197471r2829,3284l618259,4204451r2289,4263l620451,4208365r-2312,-4366l616213,4200427r-2698,-3175l610433,4194871r-3083,-1985l604268,4191696r-3468,-794l598918,4188318r-1209,-503xm2554400,4186630r-1651,3305l2552702,4192519r-397,1584l2552378,4190677r-724,1449l2551645,4192490r-123,369l2550343,4259643r-2381,67119l2544270,4452398r709,-14295l2545768,4408718r2367,-54401l2551291,4274501r2761,-79815l2554400,4186630xm2551239,4186483r-20,334l2551086,4193131r63,-256l2551151,4192790r-25,51l2551239,4186483xm563960,4185821r2533,390l577819,4186211r-933,-390l563960,4185821xm2517059,4183832r-785,396l2515881,4184625r52,105l2516105,4184559r794,-398l2517297,4184161r1096,274l2518158,4184010r-706,-178l2517059,4183832xm2519149,4180362r-2090,301l2517210,4180937r2084,-298l2519149,4180362xm2462969,4168274r-585,295l2461987,4168966r-303,915l2462075,4171840r5960,13513l2471213,4192110r3575,6359l2494255,4219136r3178,l2502995,4224700r1589,-397l2505776,4223508r1589,-1192l2508159,4221918r1192,-795l2510940,4220329r3576,-795l2518091,4219136r3178,-795l2522859,4217546r569,-569l2523544,4216511r-594,599l2521379,4217902r-3142,792l2514703,4219091r-3535,792l2509597,4220675r-1178,793l2507634,4221864r-1571,1188l2504885,4223845r-1571,396l2497815,4218694r-3141,l2475430,4198094r-3535,-6339l2468754,4185021r-5891,-13470l2462470,4169570r393,-1188l2462969,4168274xm4140362,4167150r-752,1372l4138548,4170928r271,-478l4139322,4169547r1040,-2397xm1146076,4164369r-756,13369l1143338,4198359r-2113,28017l1140699,4238767r3095,-40889l1145067,4184678r7,-133l1146076,4164369xm2461030,4158223r3826,7656l2465254,4167071r,519l2465612,4167590r392,l2466004,4166797r-392,-1188l2461951,4158223r-921,xm1155451,4139959r-485,4874l1155172,4144224r279,-4265xm1156153,4131317r-55,556l1156091,4131976r62,-659xm2552030,4126515r-965,8363l2549079,4152763r-3928,53438l2546595,4202859r3099,-50056l2551365,4134943r719,-7394l2552030,4126515xm3284962,4108686r,396l3284738,4109262r224,-576xm2559173,4064779r-249,2542l2558872,4069470r255,-2340l2559173,4064779xm2444556,4048800r-252,84l2444404,4049137r578,-195l2444556,4048800xm598488,4027390r7937,22575l613966,4073333r6747,23368l627063,4120465r5556,24556l635000,4157299r1985,11882l638572,4181459r1985,12674l641747,4206806r1191,12278l642936,4219085r2,15l638578,4221078r4343,3963l642938,4225387r22,462l643318,4226212r,-774l663127,4245716r22583,23856l709877,4295416r26148,29025l739400,4328226r24054,26776l791388,4387197r27935,32990l846858,4453176r13568,15899l860241,4469611r11380,13788l882176,4498481r10947,15081l903288,4528643r-6255,15478l891168,4559203r-1707,-1155l889739,4558320r1611,1055l897274,4544314r6339,-15506l904155,4529653r250,-613l919396,4552482r15386,24238l950562,4601752r17359,26224l973838,4637512r17753,26224l1007766,4687973r14992,21853l1025519,4712608r1578,2781l1031437,4718965r3945,3576l1036960,4725322r2255,3028l1039901,4728006r1189,-398l1042278,4728006r32,40l1042483,4728104r1578,1986l1046428,4732077r2367,2781l1053135,4742010r4734,8742l1090613,4873130r-1183,398l1089429,4873526r-4,2l1073973,4856431r-11489,-21868l1062088,4832972r396,-1590l1063276,4830984r1189,-397l1065257,4830587r,-795l1064861,4828996r-3566,-6361l1063276,4822237r-2377,-3976l1057730,4814683r-2774,-2386l1053768,4810707r-793,-1193l1052183,4806731r-1189,-2783l1046636,4797586r-6735,-16302l1036732,4774128r-3170,-6760l1029803,4760509,884600,4576361r-140,304l884002,4576088r-6908,15375l869157,4606568r-7938,14708l852488,4635586r-8731,14310l834231,4663411r-9921,12720l813991,4688454r-11113,12323l791766,4712702r-12303,10732l767159,4734167r-13097,9937l740569,4753645r-14288,8745l711200,4770340r7541,-15900l725884,4738142r7541,-15503l741759,4706739r16669,-30608l775097,4645126r17462,-31005l809228,4583513r8335,-15900l825103,4551713r7541,-16298l839993,4520693r-205,-258l840301,4519157,651064,4279025r-30351,-38497l620721,4240522r-8,-11l623973,4237903r-2863,2212l617538,4235133r8365,-5874l625873,4229003r-1,l623888,4220685r-1836,-6231l621853,4214246r-263,-276l623491,4220456r1985,8360l608013,4215280r-17462,-13137l593261,4205562r14751,10663l625475,4229231r-8731,6121l616662,4235253r-6664,5506l603648,4246332r-6350,5176l591345,4257479r-9922,4379l570707,4265441r-10716,3981l548085,4272209r-11509,2787l524273,4277783r-13097,2388l498079,4281764r-13494,1990l471091,4284949r-28575,1990l412750,4288133r-29531,1170l382985,4289670r-29766,l316310,4289670r-1,l279400,4288874r-37306,-398l205581,4288078r-29368,398l148034,4288874r-28178,1592l92869,4292058r-25400,2785l55166,4296833r-11907,1990l31750,4301210r-11113,2388l9922,4306781,1,4309965r-1,l22225,4297231r23416,-13132l70644,4270967r26193,-13132l124222,4245102r28178,-12734l180975,4220828r29766,-11540l240506,4198941r30163,-9550l285750,4185412r15081,-3980l315913,4177851r15081,-3581l346075,4171086r15081,-2785l376238,4165913r14684,-1592l406003,4162332r14288,-796l434975,4160740r14288,l459978,4160740r10829,374l471091,4160740r766,44l487760,4140268r15875,-19011l519510,4102642r16272,-17427l551657,4068977r15875,-15447l583010,4039668r15478,-12278xm2564518,4011459r-3657,39752l2564257,4020037r261,-8578xm2565394,4006664r-121,4044l2565315,4010325r-255,7523l2565800,4010318r-1156,37818l2564874,4044059r1244,-35111l2565424,4007498r27,-720l2565394,4006664xm2600960,3997199r-11808,44401l2589215,4041677r-102,357l2600327,4055786r-202,676l2600328,4056708r-8334,27489l2583262,4111686r-9525,26704l2573519,4138953r-8385,21809l2565006,4164396r-1281,3003l2561456,4237005r-1191,75460l2559472,4388719r,76651l2560265,4513028r-793,45276l2558678,4602388r-1191,43687l2554312,4733847r-1984,46070l2551534,4828767r-397,19460l2549550,4902240r,25418l2549153,4952282r397,44879l2549550,5004309r793,5958l2551137,5019798r794,9135l2552328,5034493r,6752l2553518,5041245r397,397l2554709,5043628r397,2780l2555503,5049585r397,8738l2555900,5069840r-397,11915l2554709,5094464r-1984,21843l2554709,5117499r1191,1588l2557487,5120279r1191,3177l2557884,5131002r,4766l2557884,5139342r1191,13503l2560265,5165952r397,7148l2550740,5192561r-10319,19461l2538834,5220759r-348,7669l2538834,5220826r1588,-8662l2550740,5192873r9922,-19291l2560662,5184858r16,-478l2560678,5172482r11129,-23798l2582538,5123697r10732,-24987l2603206,5072929r9142,-26177l2621489,5020178r8347,-27367l2637785,4965047r7552,-28160l2652888,4908330r6360,-28953l2665210,4850026r6359,-29746l2677133,4790533r5565,-30143l2687467,4729850r4770,-30540l2696211,4668373r3975,-30937l2703763,4605706r6757,-62666l2716482,4479977r4769,-63460l2726021,4353057r3577,-63063l2732593,4230972r-503,-3047l2732234,4224854r-3206,-23200l2726496,4180727r-727,3769l2722207,4195629r-4355,10734l2713498,4216303r-9104,-13120l2696081,4189665r-8709,-13915l2679455,4161437r-8313,-15109l2663225,4130823r-15834,-31012l2631953,4067210r-14646,-33000l2602264,4000416r-1304,-3217xm2557805,3991860r-833,51149l2557919,3992465r1575,2511l2559395,3994783r-1590,-2923xm1155700,3990877r,33l1155701,3990877r-5,292l1154930,4047630r-1539,56356l1151852,4103192r,-14l1151202,4102908r459,276l1150076,4139668r-397,9914l1148490,4176548r-1189,27362l1142941,4257050r-1585,21811l1140885,4278232r-112,1570l1140459,4279375r-1646,28009l1140018,4296471r1498,-16958l1141413,4279297r1619,-21914l1147483,4203991r1214,-27493l1149911,4149404r405,-9961l1151530,4125099r78,-399l1152526,4103590r1587,794l1154113,4103590r1335,1334l1156928,4096586r1947,-13634l1158738,4086387r19,-106l1159389,4077287r2522,-33847l1164012,4027113r1261,-14733l1167374,4000036r840,-5177l1169475,3990877r55,249l1169604,3990877r1972,9525l1171574,4000425r2,9l1171528,4000952r-3502,39931l1164870,4072633r-3136,36679l1162051,4109560r-48,684l1171547,4118267r9906,9518l1191359,4138095r9509,10707l1210378,4161095r8717,13086l1228208,4187664r9114,14275l1245643,4217008r8717,15069l1263077,4248336r7925,16258l1279322,4281646r7529,17052l1301511,4333594r15057,35690l1330040,4405370r13076,34896l1355795,4474766r22585,64241l1389079,4567955r8398,23114l1398588,4594127r,-1l1398588,4594128r-3833,-3410l1362917,4562402r-17440,-15863l1328038,4531074r-17044,-16259l1294744,4498159r-16250,-16656l1263036,4463658r-15458,-17449l1232517,4428364r-14269,-19035l1204376,4390294r-13476,-20224l1178217,4349845r-12683,-21811l1154597,4307281r310,5906l1154907,4337416r,23038l1153717,4382697r-1191,22243l1149351,4449029r-1191,23038l1146573,4496694r-397,9930l1145382,4534030r-397,25024l1144985,4581695r397,3574l1145779,4588447r794,5164l1147764,4597980r,2780l1147764,4604335r396,l1148954,4604335r794,794l1150542,4606718r793,1589l1151732,4613073r,5561l1150542,4624989r-397,5958l1148557,4642069r1191,795l1151335,4643658r1191,794l1153717,4646041r-397,3575l1152923,4651602r,2383l1154510,4660738r1191,6355l1155701,4673448r,6752l1155304,4686556r-794,6752l1152129,4706416r-2381,13107l1149513,4719389r-27,150l1146951,4718082r-378,3030l1146370,4720807r-40,320l1145541,4719936r-715,-360l1143795,4719921r-397,794l1143001,4722701r,2780l1142780,4725297r,195l1140413,4723508r-789,-794l1138957,4722379r-322,322l1137445,4724687r-794,2780l1135857,4733028r-1190,4369l1133873,4739383r-397,795l1132285,4740178r-6,-1l1132129,4740177r-2367,-397l1126606,4737796r-2761,-1588l1121478,4734224r-1972,-397l1118322,4733430r-1183,-397l1115955,4733033r-1183,-397l1113194,4732239r-1183,-6350l1109249,4723905r-2761,-20241l1106490,4703651r-2,-16l1107355,4698104r2289,-14680l1110433,4681439r5,l1110457,4681392r1191,l1112441,4681392r794,397l1113632,4682584r382,l1114772,4681439r395,-6350l1115214,4675118r5,-81l1117139,4676189r,-3481l1116350,4668342r-395,-3571l1115955,4663183r395,-1587l1116744,4660008r,-2778l1117533,4650880r2367,-11113l1122267,4630242r789,-5159l1123845,4619924r,-5953l1123845,4607224r789,-7144l1125028,4592142r1184,-15478l1126606,4568727r395,-7541l1126606,4553646r-789,-7144l1127395,4540946r1184,-5557l1128973,4529833r395,-5159l1129368,4512767r,-6746l1129762,4499274r-789,-13097l1128184,4471889r-1578,-5953l1126212,4461571r,-4763l1126606,4452839r789,-8731l1127395,4439346r,-6350l1127001,4425455r-789,-5953l1126212,4413549r394,-3175l1127001,4406802r,-2778l1126212,4400849r-789,-1985l1125423,4396880r394,-4366l1126606,4389736r96,-193l1126729,4389449r1455,-2913l1128184,4385767r-789,-1190l1124634,4382592r,-396l1124634,4381005r111,-223l1124745,4380711r793,-1589l1128713,4372767r3421,-6466l1132918,4363146r394,-2382l1132918,4357589r,-3175l1133312,4347271r1184,-7144l1134890,4332586r-394,-2778l1133707,4328221r-395,-397l1132918,4324649r394,-3175l1133707,4317902r,-3572l1133707,4308377r-395,-5160l1132523,4292899r-1183,-10716l1130551,4277421r,-5557l1130551,4265514r1183,-9128l1131813,4256572r75,-582l1131893,4256001r3170,-31610l1139429,4188380r2381,-17016l1143794,4157118r1985,-10685l1146573,4142476r65,-129l1146638,4141789r-526,1051l1145320,4146806r-1982,10707l1141356,4171789r-2378,17052l1134618,4224928r-3171,31725l1131155,4255893r-156,1589l1129045,4252301r-26194,16341l1101287,4256685r-1564,-11957l1098941,4232771r-391,-11558l1098561,4220881r-11,-315l1098946,4208669r397,-11104l1100136,4186065r1585,-11103l1103200,4166378r433,-2558l1103672,4163640r31,-179l1104141,4161488r1837,-8429l1109106,4142696r3128,-10363l1116143,4121971r4692,-9964l1125526,4102042r5473,-9565l1131345,4092653r102,-176l1136204,4094856r5548,2380l1150940,4102751r4756,-111758l1155700,3990877xm2573039,3927342r-4018,84257l2570165,4013882r,14l2570165,4013897r-4,124l2570114,4015424r3993,7374l2581655,4032735r-135,996l2581675,4033932r-7386,53848l2575858,4082636r6826,-48896l2587286,4039333r-4421,-5620l2591355,3973493r-2946,-7269l2574555,3931237r-1516,-3895xm2560363,3894736r-74,16653l2559916,3995649r271,433l2560202,3995375r336,696l2560546,3995640r3319,7344l2565116,4005584r1954,-51535l2568270,3915086r-7174,-18439l2560363,3894736xm2339571,3879390r-56,116l2339385,3879776r387,841l2341749,3885376r3954,5553l2350053,3896878r3558,5949l2359938,3913536r7909,15468l2372987,3940505r4745,9916l2382082,3959543r3954,9122l2338614,3881365r-5321,10977l2315925,3927754r-18158,33423l2280005,3993407r-4320,7161l2277268,4027754r1591,16678l2280449,4060713r3580,32562l2286017,4116704r3182,21444l2291188,4150458r2784,15487l2295562,4171899r1988,5160l2297551,4177062r,1l2297934,4178307r1207,3914l2301925,4186590r5568,8339l2313459,4203268r3182,4369l2319027,4212402r3182,5560l2324595,4224315r2785,6751l2328769,4238005r202,1006l2329129,4239736r1830,8406l2332152,4258467r,1l2332152,4258469r-1023,2384l2332550,4264747r1190,5142l2333740,4275427r-1190,6725l2331756,4288481r-397,1582l2330962,4290459r,-396l2330565,4289668r-3572,8702l2308736,4311820r-9922,7120l2289289,4326060r-13,10l2295846,4330318r6360,5162l2308566,4341039r5962,6751l2320092,4355335r5167,7942l2330426,4372807r3452,8619l2338920,4363409r4767,-20667l2348852,4321280r4370,-22655l2361962,4253317r8343,-47694l2379045,4159122r4370,-23449l2388182,4113018r4767,-21859l2398511,4069697r5165,-20667l2410032,4029555r55,151l2410089,4029700r1043,2911l2417183,4049427r4370,9936l2425526,4068505r3576,7949l2432280,4084402r4767,13514l2446184,4126532r3576,8346l2452143,4141635r795,1192l2454130,4144814r2781,3975l2460089,4153160r3015,4525l2464041,4157685r-3142,-4754l2457757,4148574r-2749,-3962l2453830,4142631r-786,-1188l2450688,4134708r-3534,-8319l2438121,4097865r-4713,-13470l2430266,4076472r-3534,-7923l2422804,4059437r-4320,-9904l2411572,4030164r-146,414l2411418,4030558r-7,20l2407033,4019835r-3960,-9901l2398314,4000433r-4768,-8726l2393524,3991622r-20,-36l2391912,3985617r-1176,-5488l2388778,3975048r-1589,-5157l2383216,3960769r-4371,-9123l2374077,3941730r-5165,-11503l2360966,3914758r-6358,-10709l2351033,3898099r-4371,-5950l2342689,3886596r-1987,-4759l2339571,3879390xm3411765,3853348r-21940,62691l3389768,3916144r-29,84l3373864,3945577r-3622,6709l3357790,3975371r-15821,30853l3333983,4022426r-5364,12066l3342510,4006323r15875,-30947l3374657,3945222r15875,-29360l3411566,3879361r1497,-2449l3411937,3867903r-397,-12309l3411765,3853348xm1944652,3783546r3212,14990l1951436,3815131r2253,12175l1954501,3830981r77,-220l1954511,3830388r-55,153l1951631,3815493r-3632,-16631l1945092,3785495r-440,-1949xm1955826,3774681r1885,7301l1963586,3803836r24,-68l1955826,3774681xm3480993,3746403r6350,7544l3493693,3762285r6350,7941l3505996,3779359r5557,9529l3517109,3798815r5556,9926l3527428,3819462r5159,10720l3537350,3842094r4762,11515l3546478,3865918r8334,25412l3562353,3917536r7143,27397l3575450,3973521r5953,29382l3586165,4032683r4763,30573l3594500,4094227r3175,31765l3600056,4157359r2381,32162l3604025,4221286r793,31368l3605215,4284418r,30971l3604421,4345963r-1190,30573l3601643,4405522r-1984,28588l3597278,4461507r-2778,26603l3590928,4513522r-3572,23823l3582990,4559978r-4762,21441l3573465,4600478r-5953,-20647l3561559,4559184r-11113,-42089l3540128,4474213r-9525,-42883l3521871,4388051r-8731,-43677l3505203,4300698r-8335,-44074l3481787,4168874r-8334,-43676l3465515,4081124r-8334,-43279l3448053,3994962r-9128,-42882l3429003,3910388r-13891,-16279l3413985,3884521r-9166,15868l3393707,3920623r-12700,23409l3379027,3947751,3011584,4989497r-864,4749l3008339,5002975r397,l3009133,5003768r397,1587l3009530,5008132r-397,3571l3007545,5020829r-3175,11109l3000401,5043841r-4365,12299l2988495,5077168r794,2381l2990480,5080739r793,2380l2991670,5086690r-2778,7142l2987701,5097799r-1190,4365l2984130,5116050r-2779,13093l2978970,5139062r-2778,9919l2969445,5168819r,-15474l2968651,5137078r-1190,-17060l2965079,5102164r-793,-7935l2962698,5086690r-3572,-15473l2965873,5054553r5953,-15077l2978176,5022019r3175,-10316l2984526,5000594r3969,-13886l2992861,4971631r9922,-30154l3007545,4926004r4366,-14680l3015483,4896644r3175,-13887l3023420,4872442r3969,-10316l3030564,4851810r3175,-10712l3040089,4818086r3572,-12696l3048027,4791107r5953,-25393l3060727,4736751r1587,-11109l3064696,4716120r2381,-8332l3069458,4700249r5556,-16267l3077793,4674064r3175,-12697l3084936,4646291r2778,-11903l3090889,4623675r2382,-6348l3095255,4610583r1588,-5555l3097636,4599077r794,-5158l3099621,4590348r2381,-7935l3104383,4577255r3175,-5951l3108352,4569320r,-1190l3107955,4565749r-1190,-3571l3106765,4561385r396,-1587l3109146,4556227r6747,-10713l3123036,4532818r2779,-5158l3127402,4522899r1588,-6348l3130577,4510203r5160,-13490l3140896,4482827r5159,-14283l3146849,4462592r397,-1983l3147246,4459418r1588,-5951l3150818,4447119r2778,-6745l3155977,4433629r3572,-11109l3162327,4412204r5160,-21028l3172646,4370942r2778,-10316l3178599,4350707r6747,-19441l3197253,4300716r15478,-37295l3229796,4222555r17463,-39676l3263134,4147965r7144,-14284l3276231,4122175r5159,-8728l3282978,4110670r1760,-1408l3282184,4115827r-10319,22615l3263134,4155106r-3969,9126l3255197,4172960r-9922,24202l3235353,4221364r-13494,36502l3209159,4292384r15478,-38486l3239718,4215016r15479,-38882l3263134,4157487r8731,-19045l3275834,4130507r-30162,73797l3231384,4241202r-14685,36899l3202809,4314999r-13891,37692l3175821,4390383r-13097,38088l3166693,4417759r4366,-11903l3180981,4377290r10715,-28170l3196062,4336424r3969,-10316l3210349,4301112r9922,-25392l3239321,4225729r9922,-24599l3259165,4176134r10319,-24599l3280994,4126540r19843,-44040l3300837,4081706r17860,-32930l3335922,4016610r2883,-6482l3318239,4048547r-17798,32831l3300664,4080866r-619,1142l3313538,4051073r13891,-30538l3341320,3990393r13891,-29745l3369895,3930903r14685,-28952l3399661,3872999r12466,-23276l3412731,3843682r1190,-11117l3415906,3821844r3175,-10323l3423050,3801991r4365,-9132l3432971,3784124r5954,-7942l3446068,3769035r7541,-6750l3462340,3756329r8731,-5558l3480993,3746403xm2401239,3729531r-2816,9224l2392897,3754671r-6315,15915l2385917,3772388r3276,24417l2391972,3818016r393,2999l2392364,3821013r,2l2391978,3820361r-14860,-25086l2373161,3804805r-7105,17110l2352448,3852435r4048,7850l2368832,3887341r13132,28647l2387535,3928322r15519,35014l2420032,4002190r5891,-14367l2433074,3973913r9535,-16693l2443575,3955639r7716,-12682l2459214,3930622r7528,-9947l2469911,3916696r3962,-3581l2476091,3910569r-7198,-21158l2459343,3864058r-9948,-25750l2438652,3812559r-11141,-25354l2416369,3761455r-11937,-25353l2401239,3729531xm1998439,3726386r-4588,3727l1987817,3734646r-4233,14034l1973662,3778419r-174,-468l1973420,3778153r-9771,-25961l1963558,3752257r-231,164l1973265,3778873r-3,10l2018501,3901048r123342,329875l2142850,4232262r2339,4273l2145618,4235037r795,-2779l2148004,4229478r1591,-2780l2158345,4214785r4375,-7943l2165106,4202474r1989,-4765l2169084,4192546r1988,-6353l2172265,4179839r796,-7148l2174652,4157203r1193,-14296l2176243,4128611r398,-14296l2176641,4086517r-690,-24454l2174385,4056560r-3414,-11146l2155443,4011161r-20638,-46005l2114167,3920341r-10318,-22605l2093530,3875923r-10716,-21416l2071305,3833091r-11510,-20226l2047492,3792639r-12700,-19433l2021298,3754963r-13891,-18243l2000264,3728391r-1825,-2005xm2474134,3694281r1125,4979l2478442,3715106r3184,15450l2484013,3746798r2387,15846l2488788,3778886r1591,16242l2491971,3811370r1194,16638l2493961,3844250r1193,16639l2495552,3877527r,16638l2495552,3903565r506,l2496241,3903565r3576,1192l2502995,3906744r3972,2385l2510543,3912309r3575,3974l2517694,3920655r3973,5564l2529612,3938143r8740,15500l2547490,3971131r10014,19267l2559406,3892239r-24832,-64771l2508448,3760277r-12667,-31807l2483113,3697061r-8979,-2780xm2211939,3652710r32603,55391l2241276,3702367r-29337,-49657xm2218624,3638863r2589,4182l2233075,3661404r12653,18360l2257986,3697724r1115,1622l2259217,3699089r61,-138l2258177,3697367r-12329,-17870l2233121,3661231r-11931,-18267l2218624,3638863xm2269858,3631769r1012,43504l2272505,3672306r4342,-6366l2280794,3659574r3947,-5969l2285609,3652585r-1516,-2110l2269858,3631769xm3879529,3607861r-270,281l3881945,3639576r-308,-5419l3879661,3608197r-109,102l3879529,3607861xm3879060,3607672r3,50l3879064,3607721r-4,-49xm2236379,3588974r9072,11103l2258177,3615167r2573,3454l2268944,3629534r-13,-602l2258444,3615072r-12892,-15047l2236379,3588974xm2165483,3574837r,247l2193727,3625293r598,989l2165483,3574837xm4416718,3572959r-6,44l4416736,3573093r6,-41l4416718,3572959xm2165501,3566885r-6,281l2186892,3605022r21432,38715l2209247,3645392r-1083,-1948l2186812,3604730r-21311,-37845xm2141392,3530196r3343,8013l2147514,3544590r3175,5982l2158229,3564930r6883,13450l2165112,3575060r348,614l2165460,3575585r-13089,-24152l2141392,3530196xm2139576,3525845r6,12l2139577,3525847r-1,-2xm2136798,3520660r2778,5185l2139508,3525718r-2710,-5058xm2131218,3494721r2479,5148l2136445,3505355r-101,-501l2131218,3494721xm2132827,3487391r15969,30327l2165460,3548283r,-31773l2164963,3516048r-1,167l2148945,3501505r-16118,-14114xm2131683,3486058r18,34l2131884,3486248r-80,-165l2131742,3486070r-59,-12xm1861108,3475438r216,493l1865959,3486726r2274,-1986l1871525,3481865r-7895,-4871l1861108,3475438xm3879930,3460434r-348,667l3881838,3494792r2667,33735l3887172,3563055r2907,26343l3890949,3596945r214,-193l3887430,3562471r-2646,-34715l3882138,3493839r-2208,-33405xm2044009,3445695r-1298,6979l2043087,3454056r1985,7557l2050234,3477127r5559,13922l2066910,3518496r5162,13524l2074058,3538782r1985,7160l2077234,3553102r1588,7160l2079617,3567422r397,7558l2080014,3583333r-397,7956l2079519,3592365r3526,7124l2085834,3599956r4348,397l2094531,3601147r4743,1191l2103228,3603926r3953,1589l2115878,3610279r7511,5162l2131295,3621794r7116,7146l2145527,3637278r6720,9132l2158572,3656337r5968,9739l2165106,3587743r13921,27004l2191754,3639765r10739,19458l2203931,3661415r-1302,-2006l2191953,3639852r-12653,-25144l2165483,3587613r,707l2151974,3561745r-11522,-24195l2132505,3518908r-2781,-6743l2128929,3507802r182,285l2128860,3506701r2778,4387l2139508,3525718r69,129l2141136,3529582r7527,13956l2139582,3525857r11107,20727l2165112,3571656r,-4538l2165460,3567729r,-77l2164975,3566753r-6,273l2150858,3541121r-14917,-26303l2119814,3485326r-689,-2042l2113564,3481774r-8754,-2773l2096056,3475832r-9151,-3565l2078549,3468305r-8754,-4357l2060643,3458402r-8356,-6339l2044009,3445695xm2049560,3421433r-84,334l2045507,3437642r-972,5226l2087700,3469890r1194,-12281l2089185,3453405r-4389,-5463l2082763,3446365r-33203,-24932xm2049598,3421281r-35,142l2050735,3422133r-1137,-852xm2052867,3408204r-3265,13061l2075334,3436859r49,-633l2052867,3408204xm2079825,3403936r-214,1710l2092571,3429258r143,-926l2081870,3407710r-2045,-3774xm4452796,3403255r-4362,20893l4448364,3424486r239,-984l4452796,3403255xm2081309,3392557r-18,71l2094323,3419077r4,-23l2081309,3392557xm3676801,3391871r-1764,1562l3672506,3395677r1271,4965l3676801,3391871xm2067165,3361569r-3557,10670l2079763,3402307r726,-5083l2081137,3392537r-182,-401l2080886,3392416r-12100,-27251l2067165,3361569xm2090593,3361151r-105,326l2093302,3370098r3085,9446l2099471,3389780r1079,3578l2100758,3392703r-949,-3085l2096638,3379301r-3172,-9523l2090593,3361151xm4473880,3332931r-171,852l4473584,3333417r-29,142l4473596,3333683r-281,1338l4478359,3349159r-46,228l4478359,3349517r-23668,115709l4442742,3523679r12133,-58354l4478961,3349556r215,673l4479298,3349636r-32,-87l4479246,3349650r-5563,-15470l4473911,3333025r-31,-94xm4471883,3329108r-4,17l4471894,3329148r3,-20l4471883,3329108xm2038861,3328293r10805,21437l2062165,3371801r-800,1028l2061993,3374061r-23,79l2062176,3374551r-4366,15472l2056546,3394618r1232,572l2062940,3397577r4765,3182l2072866,3404734r3971,3976l2078251,3410552r429,-2716l2078039,3406642r237,-1867l2062184,3373421r12,-15l2062184,3373384r640,-854l2062998,3372288r-8086,-14841l2038861,3328293xm4469175,3322042r-373,1373l4468904,3323698r147,-538l4468983,3322985r246,-815l4469175,3322042xm4473807,3317113r-239,792l4471291,3327833r-103,-303l4470921,3328801r112,166l4471210,3328127r147,220l4471362,3328327r-64,-97l4473795,3317188r12,-75xm2048343,3314794r250,722l2055757,3324459r12758,29506l2066495,3359110r647,1432l2069657,3354345r37,82l2069728,3354345r13089,29568l2085448,3373349r310,1080l2085934,3373746r63,209l2086164,3373428r-10097,-33002l2070114,3354314r-4404,-9715l2056408,3324300r-431,-513l2048343,3314794xm4476127,3307992r-731,2734l4474862,3312962r1147,-4353l4476127,3307992xm3870818,3290756r-2806,48300l3870818,3290756xm1676006,3260643r10337,l1696680,3261437r9939,1592l1716160,3265814r9939,3183l1735641,3272577r8746,4775l1753531,3283318r9144,6762l1771024,3297242r8349,8753l1787324,3315541r7951,10345l1802829,3337424r7156,12728l1816743,3363679r6759,15116l1829863,3394707r5963,17105l1841790,3429713r5168,19495l1849667,3460051r-31731,-24768l1799648,3421757r-17095,-11934l1773807,3404651r-8349,-5170l1757109,3395502r-8349,-3978l1740014,3387945r-8746,-3183l1722919,3382376r-9144,-2387l1704631,3378795r-9144,-795l1685548,3377204r-9939,796l1664875,3378398r-11132,1193l1642611,3381976r-12324,2786l1617962,3387945r-13517,3579l1590928,3396299r-15107,5171l1529306,3418972r-46515,17505l1459733,3446025r-23059,9548l1413615,3465918r-23058,10344l1368293,3487401r-22661,11538l1323369,3511272r-22264,13129l1279637,3537928r-21866,14323l1236700,3568165r-20673,16312l1233917,3568165r19083,-17505l1292757,3512864r42936,-40183l1357559,3452391r22264,-20291l1402881,3411812r23059,-19491l1448998,3373225r23457,-18299l1495911,3337424r23058,-15518l1530896,3313951r11530,-7162l1554352,3300424r11132,-6364l1577013,3288489r11530,-5569l1600072,3277749r10734,-3979l1621938,3270191r11132,-3183l1644201,3264222r10337,-1593l1665670,3261040r10336,-397xm4494688,3255563r-1541,8713l4493553,3262364r1135,-6801xm3664392,3209996r-3452,193l3665383,3216174r343,460l3664392,3209996xm4502568,3172610r132,24l4500308,3191278r-2391,19045l4493870,3239438r11605,-47713l4505227,3193190r270,-1111l4496211,3246891r3303,-14290l4502693,3214742r3179,-19843l4508227,3173339r-5659,-729xm4360884,3143195r22425,5159l4405334,3153117r-2002,18652l4400529,3192406r-39645,-49211xm4334690,3079697r13494,96837l4342051,3156063r-6543,-20073l4328557,3115912r-7361,-20075l4334690,3079697xm4522471,3052101r339,8989l4522810,3072630r,1l4522058,3085769r-752,15131l4519426,3116823r-2256,17519l4516263,3141067r1002,-6998l4519651,3116606r1988,-15874l4522435,3085650r795,-13097l4523230,3061050r-347,-8674l4522471,3052101xm4522798,3051137r51,405l4522834,3051159r-36,-22xm4519388,3029010r2778,16194l4522957,3051219r11011,8239l4545898,3070172r11931,10716l4569759,3092396r11931,12702l4594018,3118194r23861,26986l4641342,3171772r11533,12692l4664408,3196769r11135,11117l4685883,3218598r11135,8732l4706957,3235262r3,5l4695054,3229361r-11113,-5902l4672035,3217942r-11509,-4723l4648223,3208888r-12304,-4726l4624410,3200222r-12700,-3938l4587104,3189592r-24607,-5912l4537097,3178174r-25003,-4726l4512152,3173047r-199,-39l4511906,3173358r-3374,-1191l4508522,3172267r-53,-8l4508389,3173118r3444,1146l4511774,3174633r73,24l4505497,3214253r-8335,42761l4488828,3301752r-9368,47108l4484230,3363947r5168,15481l4493374,3395306r4374,16280l4502121,3428264r3578,16679l4509278,3462020r3180,16679l4518422,3513647r4374,34153l4526771,3581953r2386,34154l4529952,3632389r398,15885l4530747,3663762r,15488l4530746,3679289r,167l4530359,3693998r-9,343l4530347,3694431r-2,93l4530335,3694860r-383,13778l4529944,3708791r-1,9l4529920,3709208r-763,13330l4529140,3722677r,2l4529132,3722750r-1565,13290l4525976,3748748r-1988,11914l4522000,3772179r-2783,10326l4516434,3792433r-3181,8737l4509675,3809112r-3976,7149l4505575,3816049r-119,213l4498631,3804762r-6423,-11896l4485785,3780970r-5620,-12293l4474144,3755988r-5219,-12689l4463706,3730610r-4415,-13086l4449656,3691352r-8029,-26568l4433599,3637423r-7092,-25438l4420431,3646879r-6359,34926l4406919,3716334r-7550,34132l4390626,3784201r-9140,34926l4371551,3855244r-10730,36910l4356449,3908426r-14306,44848l4318299,4031461r-1590,5953l4315517,4042573r-1590,7938l4312338,4058449r-1192,5159l4309251,4068907r1198,300l4310523,4069505r225,57l4311146,4071149r,2381l4310748,4076706r-1987,7540l4305979,4093375r-3576,9922l4298429,4113616r-7153,17066l4292063,4132649r956,959l4293021,4133616r242,241l4294057,4136238r398,3175l4292070,4145367r-1192,3572l4290083,4151717r-1987,11906l4285712,4174736r-2384,10319l4280148,4195771r-3974,10319l4272598,4216409r-7948,21432l4257099,4258082r-91,-146l4256970,4258037r-1884,-3025l4253920,4259670r-74,-222l4253801,4259627r-792,-2385l4252613,4256447r-326,-328l4251536,4256494r-795,1985l4249151,4261257r-1192,3969l4247896,4265069r-37,123l4246274,4261217r-396,-1988l4245526,4258876r-349,l4243190,4262448r-1590,3969l4238024,4275148r-3179,7541l4234050,4285070r-1192,794l4232063,4286261r-28,-10l4232014,4286262r-1189,-398l4229241,4284672r-1585,-3976l4225675,4275926r-2376,-3578l4222297,4271008r-169,-226l4220936,4269592r-13,-25l4220922,4269565r-150,-300l4220538,4268798r-1589,-794l4217756,4267210r-1192,-1984l4216568,4265199r-4,-7l4218145,4254884r-1581,-3946l4216571,4250898r-7,-17l4222506,4215500r12281,-32995l4235975,4180517r1188,-397l4237559,4180120r397,397l4237990,4180656r34,33l4238406,4182217r342,685l4239144,4182902r396,l4240332,4181710r3962,-10336l4244368,4171598r14,-37l4245101,4173714r1966,-5918l4248255,4160640r1189,-5963l4250632,4152292r396,-2385l4252613,4146727r1584,-3976l4257762,4132415r9508,-20672l4267411,4111425r132911,-604646l4400833,3508838r90,-410l4400571,3507007r73,-335l4400571,3506376r8,-36l4400473,3505965r-159,733l4391607,3475742r-8311,-30957l4373797,3414624r-5540,-15078l4363112,3384869r-5541,-14680l4351635,3355903r-6333,-14283l4338574,3327334r-6728,-13490l4324327,3299954r-7520,-13096l4316109,3285757r-7613,-11946l4308496,3273763r,-48791l4308496,3224957r6728,-5564l4321952,3213840r6728,-3967l4335408,3206303r6728,-2783l4348468,3201536r6333,-794l4361529,3200345r122,8l4361773,3200345r6361,397l4374098,3201537r6361,1986l4386423,3205907r5566,3178l4397953,3212657r5964,4364l4409483,3221791r5566,5558l4420616,3233305r5168,6750l4430953,3246807r5169,7547l4440893,3262691r5168,7943l4450164,3279202r25560,-112082l4502220,3171868r26,-381l4502172,3171480r1978,-27481l4504495,3139019r57,-598l4504553,3138402r12,-118l4505575,3127609r-1083,10822l4502050,3171772r-26866,-4766l4475225,3166824r-34426,-6129l4405334,3153989r45,-221l4405334,3153759r3175,-15749l4411287,3123048r3175,-13392l4418034,3097846r3572,-11026l4425972,3076975r3969,-8662l4434306,3060443r4763,-6702l4443434,3048622r4763,-5120l4453753,3039960r5160,-2756l4464072,3035234r5953,-1181l4475581,3033658r156,9l4475866,3033658r6774,395l4489812,3035631r6775,1974l4503163,3040499r108,-486l4504020,3040377r20,-84l4503909,3040230r2334,-9444l4506287,3030596r1,9l4506290,3030595r794,11122l4507030,3041689r19,295l4512239,3045189r5631,3483l4517922,3047944r280,197l4519298,3030461r86,-1450l4519387,3029029r1,-19xm3018471,2868662r1431,359l3023338,2869402r2764,l3028578,2869049r210,-385l3025442,2869033r-3985,l3018471,2868662xm3105739,2799704r-603,1454l3106329,2801158r-590,-1454xm3098758,2784881r-27,76l3098685,2785085r146,13l3098788,2784969r-30,-88xm3098360,2781706r,397l3098758,2784087r205,1022l3099850,2785189r-1092,-2690l3098360,2781706xm3073655,2762707r-778,1555l3072896,2764564r759,-1514l3073655,2762707xm3067889,2735829r222,663l3068184,2736566r-155,-509l3067889,2735829xm2734129,2732279r59,605l2735365,2736427r158,-62l2734776,2734131r-647,-1852xm3066803,2725028r-1870,5911l3065728,2732537r364,484l3065489,2731693r1726,-5980l3066803,2725028xm2748406,2706691r-395,391l2748011,2707578r1233,-887l2748406,2706691xm2749997,2703910r434,1528l2752402,2703910r-2405,xm2721896,2625871r49,512l2723920,2626782r394,l2726289,2626782r790,398l2727468,2627439r-11,-126l2726280,2626521r-758,-383l2723636,2626138r-389,l2723181,2626124r-40,l2721896,2625871xm2711584,2584914r92,556l2712861,2585470r536,269l2712938,2585274r-716,-360l2711584,2584914xm2347068,2091354r-8281,10349l2315768,2112085r-23019,9176l2289795,2122350r-596,13694l2288404,2151944r-1193,13507l2286017,2178145r-1193,10749l2282836,2198821r-2784,17446l2275677,2232527r-3977,17052l2267325,2269806r-4773,25028l2261991,2300071r21233,-54506l2307830,2183306r13097,-31732l2334421,2120241r12647,-28887xm2529717,2084877r-11146,14344l2491981,2132135r-26988,32928l2436815,2197187r-27781,31725l2380062,2259840r-28575,30534l2322118,2320918r-57547,59893l2256088,2389464r-695,16242l2254200,2456502r-1988,99686l2251416,2597068r-795,30177l2247837,2697536r-1591,63544l2245451,2821048r,58382l2246246,2937004r1591,60352l2251814,3133566r3977,103231l2259698,3337013r10243,6118l2281480,3351054r11539,8716l2304160,3369671r10744,9904l2326045,3390270r10346,11091l2346338,3412846r9550,11883l2364244,3436613r8754,12281l2380558,3461571r8356,13865l2396872,3489301r7560,14658l2411992,3518220r6765,14261l2425521,3547535r6367,14261l2437458,3576850r5969,14658l2448997,3606957r4775,14658l2455363,3626367r41,-75l2460154,3617147r5146,-8349l2470050,3600847r5146,-7157l2479947,3586931r5146,-6361l2490239,3575401r5146,-5566l2500135,3565462r5146,-4374l2510031,3557908r5146,-3181l2519927,3552342r5146,-1988l2529824,3548366r5146,-1193l2539720,3546775r5146,-397l2549616,3546378r5146,397l2559117,3547571r5146,1590l2568617,3550751r4750,1988l2578117,3555522r4355,2386l2587222,3560691r4354,3578l2595931,3567847r9104,8349l2613744,3585738r7917,10338l2629974,3607605r7521,12325l2644620,3632653r6730,13915l2658079,3660484r6334,15108l2670350,3690700r5146,15903l2680643,3722507r3133,11444l2685909,3729251r5142,-10304l2696590,3707850r5933,-9908l2708062,3687638r6329,-9512l2721116,3668615r6330,6341l2733380,3682089r5538,7530l2744061,3697546r5538,8322l2754742,3714587r4747,9115l2763840,3733610r-6725,76092l2754355,3842880r2806,-33021l2764035,3733703r7683,16659l2778188,3768608r4125,13583l2778088,3768037r-6360,-18244l2764177,3733135r17488,-184827l2790011,3455498r3578,-46403l2796768,3362339r3180,-35678l2803128,3294941r2782,-28544l2807102,3252123r1193,-13496l2808692,3224771r,-13893l2808295,3196991r-1590,-15069l2805512,3166457r-2782,-16261l2799550,3132748r-3974,-18245l2793589,3107762r-2783,-7533l2788422,3093087r-2783,-7138l2778883,3071668r-7950,-14670l2755433,3028045r-7950,-13884l2740329,2999880r-3179,-7153l2734367,2985985r-2384,-7527l2729995,2971729r-1987,-7130l2727213,2957854r-795,-6743l2726418,2944364r398,-6748l2728008,2930868r1987,-6734l2732778,2917787r3577,-6742l2740329,2904700r5565,-6738l2751856,2891609r13126,-40994l2762748,2849584r-1987,-396l2759569,2848394r-2781,794l2754006,2849188r-1192,-794l2751622,2847599r-1191,1589l2750033,2849981r-794,397l2748444,2850378r-2781,-397l2743279,2848394r-2782,-1985l2737716,2843630r-3973,-5160l2731756,2841248r-1192,1589l2729372,2844027r-1589,-2382l2726988,2840851r-795,-397l2722220,2840057r-3576,-1587l2715465,2837279r-2781,-2382l2709505,2831722r-2781,-3571l2701956,2820608r-4768,-8734l2699970,2810684r-1192,-2381l2700367,2808303r397,-395l2700764,2807113r398,-794l2700764,2805126r-1192,-3174l2702354,2801555r1192,-397l2703943,2800760r-397,-4367l2702354,2792026r-398,-3175l2701162,2787660r794,-397l2703546,2786471r1986,-1193l2709505,2784486r3974,-794l2715863,2782501r1589,-1191l2722220,2778532r1589,-397l2725796,2776547r795,l2728577,2776945r3576,1190l2734140,2781708r2384,4763l2736524,2787263r,794l2735332,2790042r-1192,793l2734140,2791233r795,397l2735168,2791978r298571,58698l3030560,2855009r-3178,4727l3023805,2863281r-354,316l3026239,2863477r5533,-306l3073350,2786632r-93,-560l3073257,2781706r,-890l3069699,2783303r-4766,1587l3060962,2786872r-3972,794l3053019,2788459r-4766,794l3039515,2789649r-8738,l3020054,2789649r-26610,1587l2960480,2794014r-18270,794l2923543,2796393r-19063,397l2885019,2797188r-145,-3l2884709,2797188r-17043,-398l2851020,2796393r-16250,-1984l2819313,2792026r-7135,-1191l2805044,2789249r-6737,-1987l2791965,2784882r-5945,-2778l2780471,2779722r-4756,-3175l2770563,2773372r-13476,-11907l2751142,2756702r-4341,-5140l2742834,2747598r-3177,-3965l2736877,2739268r-1353,-2362l2735768,2737639r-1,l2735768,2737645r-1580,l2733003,2738436r-5529,1588l2723525,2734865r-2765,-396l2707727,2713829r-2370,-5550l2703778,2702324r-1580,-6362l2701013,2689627r,-55l2701013,2688438r,-56l2701408,2686787r395,-394l2702988,2686393r790,l2704172,2686393r771,l2704567,2685248r-1184,-7933l2703394,2677315r-11,-68l2704943,2678055r-1165,-4701l2701408,2669380r-1580,-3983l2699038,2663432r-395,-1190l2698643,2662158r,-2691l2697853,2656294r-1974,-7147l2694694,2635243r-395,-11914l2693904,2616974r-790,-6348l2691534,2603883r-1579,-7537l2688375,2587621r-790,-9123l2685610,2559856r-395,-9122l2684030,2541213r-1579,-8329l2680871,2524553r21,-122l2680871,2524319r1185,-6752l2682056,2511066r,-249l2682056,2504719r-395,-6745l2680476,2484478r-395,-7548l2680081,2476649r,-8481l2678501,2452700r-2369,-17012l2674947,2428936r-395,-5164l2674157,2418609r14,-168l2674157,2418260r395,-4773l2674947,2403546r384,-6191l2674947,2390009r-590,-6817l2672438,2391612r-4450,19515l2655371,2466744r-12222,50851l2631320,2562482r-9857,36940l2613972,2627227r394,-25024l2614366,2576384r-394,-25816l2612789,2523950r-788,-26217l2610423,2470719r-4337,-53633l2601355,2361865r-5126,-55219l2596107,2305341r-2456,6794l2582522,2339934r-10731,28190l2549532,2423721r-22258,53162l2505016,2527689r-21861,47607l2462884,2617745r-17886,37721l2428702,2687612r-8341,15391l2415585,2711817r-9936,17066l2405251,2711419r,-18258l2405649,2674908r795,-18648l2407636,2637202r1987,-18662l2412008,2599098r154,-1255l2414393,2579660r2579,-18384l2417175,2559824r347,-2162l2420355,2539989r7154,-39678l2435856,2460216r9141,-40069l2454934,2379640r9936,-39706l2485141,2261722r19873,-74947l2514155,2151044r8347,-34528l2529717,2084877xm2719650,2064568r-405,14067l2717274,2107238r-2760,29388l2711359,2166430r-3942,30584l2703668,2224133r-674,24689l2703383,2268348r-7,150l2703383,2268858r-123,2564l2736677,2648889r276,555l2737742,2651829r2370,5568l2741692,2664139r3949,13108l2749196,2690760r1580,7145l2752690,2703688r9946,-7722l2768977,2690817r6342,-6344l2780868,2676917r3170,-4355l2786416,2668591r2775,-4760l2791569,2658680r1585,-5560l2795136,2647958r3567,-14694l2801874,2618966r3170,-13492l2807026,2591987r1982,-13089l2810593,2565413r1585,-13089l2813368,2539235r1585,-26974l2815746,2484483r,-29408l2816142,2423777r,-29390l2816935,2365387r1189,-29395l2818916,2307388r171,404l2819090,2307677r10723,25410l2840536,2358495r11518,25808l2863572,2409705r12312,25011l2888196,2460037r13106,24634l2914451,2508998r43,-1276l2902090,2484832r-13149,-24623l2876588,2434839r-12353,-25019l2852680,2384405r-11556,-25812l2830365,2333183r-10759,-25415l2822396,2262910r3187,-44801l2829170,2173271r3984,-44863l2837538,2084366r1187,-11034l2837649,2073064r-1265,11882l2832050,2128948r-3940,44827l2824564,2218578r-3152,44767l2818653,2308163r-140,-352l2818491,2308163r-14255,-35692l2789585,2236800r-28114,-70950l2746820,2130138r-14255,-35279l2719650,2064568xm3478376,2046803r-3718,2240l3471102,2051821r-3952,2382l3459246,2058171r-7671,3669l3451501,2062253r7308,-3510l3466681,2054772r3936,-2382l3474159,2049611r3936,-2383l3478376,2046803xm3491083,2031375r-1803,604l3487699,2033169r-790,794l3486900,2033978r247,-249l3488722,2032538r2361,-794l3491083,2031375xm3506849,2014248r-2156,1856l3500741,2018486r-3557,2381l3490071,2024042r112,253l3496593,2021421r3543,-2382l3504072,2016656r2755,-2382l3506849,2014248xm3438021,2009593r-72,108l3436965,2010029r-1244,1669l3435820,2011846r1308,-1778l3437923,2009814r98,-221xm3438056,2008868r-1287,1039l3436698,2009951r-100,142l3437170,2009755r-30,41l3437213,2009737r-43,18l3438056,2008868xm3521147,1992914r-356,169l3519973,1993469r-1261,1587l3516611,1997834r-1681,1985l3513249,2002597r-1030,1460l3512201,2004199r-157,105l3511568,2004978r51,-389l3509830,2005786r43,87l3511550,2004746r-50,439l3511785,2004993r-4729,41670l3503114,2089127r-7488,35707l3487349,2161365r-8671,36523l3473464,2219096r251,255l3490413,2235633r4083,3794l3495722,2213491r2387,-42084l3500097,2129701r3183,-41282l3503986,2085248r3526,-38424l3512169,2005327r298,-456l3512493,2004648r1611,-2390l3514395,2001754r878,-1565l3515371,2000065r344,-596l3517327,1997477r536,-743l3518766,1995447r53,-36l3519341,1994688r1691,-1115l3521147,1992914xm3547776,1971029r-1673,1172l3532791,1982437r-11002,9257l3521731,1992113r-41,296l3523542,1991236r9371,-8304l3545914,1972403r1862,-1374xm4347743,1968218r-11125,1976l4333836,1970985r397,l4337015,1970985r3180,-1186l4347743,1968218xm3517046,1968000r-545,356l3516475,1968529r73,-48l3516476,1969073r219,-142l3516925,1968780r121,-780xm4353291,1966379r-5542,1838l4353092,1966653r,-78l4353393,1966485r-102,-106xm3525037,1962644r-2877,2561l3517237,1968576r1890,-1235l3521654,1965688r3357,-2853l3525037,1962644xm4378281,1943693r-4472,4343l4367953,1952206r-6636,3412l4357137,1957766r-3461,1892l4346510,1962790r-769,288l4346554,1963078r5167,l4353326,1963078r15,-45l4353092,1963033r1225,-3541l4361257,1955951r6940,-3542l4374320,1948081r577,-556l4378493,1943928r-212,-235xm3610444,1936886r-34124,21837l3584823,1965734r8353,8338l3601529,1982410r7160,9132l3615451,2001071r6365,9529l3627782,2020526r4774,10323l3637727,2041172r3977,10720l3645284,2063406r3182,11117l3651251,2086434r2784,11507l3655626,2110256r1591,12703l3658013,2135659r795,12317l3659206,2161087r-8,277l3659206,2161646r-398,13086l3658411,2187833r-398,13482l3656820,2214791r-1591,13878l3653637,2242537r-1988,13875l3646875,2284171r-5966,28573l3634147,2341317r-7054,25331l3641488,2381379r15505,17476l3671702,2417127r14710,18270l3700327,2454854r6361,9930l3713049,2474713r6361,10328l3724976,2495367r1265,2189l3724966,2486272r-4798,-44494l3714171,2394485r-6398,-49687l3700576,2293918r-7996,-51233l3684183,2191483r-5198,-24644l3674187,2141792r-5197,-24241l3663792,2094123r-5998,-23439l3651797,2048436r-6398,-21055l3639002,2006325r-6797,-18672l3625008,1968981r-7197,-16686l3610444,1936886xm3597298,1936349r-8725,5407l3579445,1947998r-9498,6224l3570306,1954485r-201,141l3575027,1958601r132,-83l3570317,1954638r22,-15l3570317,1954606r3351,-2247l3579656,1948288r8949,-6349l3597298,1936349xm4173405,1910365r-179,179l4172872,1910895r398,1186l4174462,1913267r1192,791l4178039,1915639r1987,791l4181218,1917220r398,396l4181218,1919988r-397,2372l4180633,1922810r265,41l4356462,1933423r3583,-391l4361958,1933300r4231,-9621l4367380,1921297r183,69l4367683,1921135r-1257,-357l4361259,1919592r-1987,-395l4357285,1918802r-33,-33l4309058,1921687r-31380,1191l4261392,1923275r-16285,794l4228424,1923275r-16683,-397l4195852,1921687r-14300,-1984l4181950,1916529r-398,-397l4180361,1915338r-1986,-794l4175991,1912957r-1191,-794l4173608,1910973r-203,-608xm4172438,1903495r-361,1075l4172475,1905756r397,395l4174065,1906546r1105,l4175594,1905417r-1191,l4173211,1905020r-397,-397l4172438,1903495xm3507236,1898251r-15246,28357l3485396,1938994r-10056,19298l3474379,1960061r-346,665l3475008,1958957r16354,-30955l3507236,1898251xm4384131,1894702r-794,397l4381748,1896289r-11519,19049l4368640,1915338r-2383,l4364668,1915338r-794,-397l4363079,1914147r-1192,-1587l4354738,1915338r722,721l4361657,1913662r1589,1977l4364439,1916430r1987,l4368413,1916430r2782,-396l4373977,1916430r1590,395l4376599,1917510r593,246l4378723,1919740r211,366l4384049,1920106r9922,-397l4398337,1919311r4763,-1190l4407466,1916929r5159,-1985l4416991,1912562r4366,-2780l4421305,1908895r-4314,2789l4412625,1914103r-5160,2015l4403100,1917328r-4763,1209l4393971,1918941r-9922,403l4378890,1919344r-1588,-2016l4375318,1916522r-1588,-404l4371746,1915715r-1191,403l4382065,1896767r1587,-1210l4384446,1895154r794,403l4385843,1895864r-123,-369l4384926,1895099r-795,-397xm3509773,1893560r-541,980l3509021,1894931r752,-1371xm2688645,1890682r781,3086l2691747,1903931r37,47l2689404,1893422r-647,-2589l2688645,1890682xm4150173,1889543r-3575,397l4143420,1891527r-3178,1587l4140038,1893273r313,787l4143064,1892710r1987,-791l4146641,1891129r3577,-396l4154192,1891129r3975,1581l4165321,1895477r7154,2372l4171680,1901012r1401,696l4173608,1900654r-1589,-793l4172814,1896686r-5164,-1587l4162089,1892321r-5958,-1588l4152953,1889940r-2780,-397xm3613583,1888985r-3182,1198l3609207,1891381r-795,1998l3607218,1895775r-1591,1199l3603638,1897772r-2387,1199l3598466,1901368r-3183,2796l3592255,1907543r6962,10487l3606746,1929967r-158,101l3606829,1930443r-238,147l3606621,1930643r430,-273l3607039,1930349r200,-125l3599847,1918524r-7096,-10670l3592751,1907853r3548,-3952l3599453,1901135r2760,-2372l3604578,1897578r1971,-790l3608126,1895602r1183,-2372l3610097,1891254r1183,-1185l3614164,1888985r-581,xm4392870,1888749r-5164,7937l4386912,1897877r-397,396l4386431,1898189r,190l4386827,1898783r397,-404l4388018,1897170r5003,-7819l4392870,1888749xm3618357,1882993r-26,26l3618331,1886944r,1192l3617959,1888136r,747l3617982,1888883r788,l3618770,1887698r,-1l3618770,1883350r119,-119l3618856,1883176r-111,-183l3618357,1882993xm3546637,1874034r,64305l3553001,1942310r-466,403l3552844,1942911r-5867,5202l3546401,1948576r509,-390l3552961,1943068r9278,5512l3562667,1948893r-685,-505l3552854,1942927r164,-126l3552854,1942701r3567,-2786l3563157,1933151r7529,-7959l3573064,1921611r2377,-2785l3577819,1916836r1981,-1193l3585348,1912857r2774,-2388l3591660,1908101r-5129,-6733l3580962,1895775r-5570,-5592l3569425,1885789r-5172,-4394l3558286,1878199r-6365,-2396l3546637,1874034xm2666806,1872466r6226,7854l2683483,1893505r104,-277l2682097,1883685r-4252,-3671l2672720,1876041r-5914,-3575xm3527442,1862173r10,5l3527455,1862173r4762,2198l3532139,1864515r77,39l3528237,1872487r-1193,-4364l3525850,1864950r61,-106l3525867,1864737r1413,-2282l3527442,1862173xm3535890,1857344r-2,14l3535753,1857358r-154,651l3535599,1858768r-445,647l3535599,1858801r-87,279l3535598,1858946r-1764,6349l3533628,1865089r-64,207l3531936,1863852r144,-199l3527975,1861737r-250,383l3523674,1859709r1597,2366l3526073,1864054r-745,1349l3526475,1868464r981,3603l3527687,1871649r1172,6806l3529249,1886061r-6641,41231l3518289,1956335r4766,-29538l3529693,1888815r-160,-2885l3533510,1865283r152,88l3533679,1865283r191,112l3535717,1858535r289,-1191l3535890,1857344xm3517013,1856682r-1532,3153l3506433,1878488r-55495,112758l3443690,2005869r144,-83l3443407,2006644r113,-65l3438818,2015956r127,158l3438991,2016172r5027,-9619l3446874,2004992r-147,l3446327,2004992r-2807,1587l3443566,2006488r-84,48l3450991,1991502r3557,-5143l3480291,1946797r1855,-3559l3455535,1984451r-530,1096l3451477,1990680r-19,27l3451458,1990706r14,-27l3498194,1895553r8239,-17065l3512496,1866255r4548,-9395l3517013,1856682xm3541727,1845493r-99,372l3541731,1846064r-103,219l3545953,1856114r,-419l3541875,1846232r67,-245l3541727,1845493xm3538842,1841914r-341,516l3538377,1843307r-8731,14050l3523452,1857357r,1l3530307,1857358r,-1l3530836,1857357r7456,-13420l3538556,1842722r138,-218l3538842,1841914xm3545339,1833533r-640,923l3542870,1842586r2469,-9053xm4367914,1827908r329,1313l4369832,1832396r1589,3174l4373407,1838348r4369,5159l4382940,1848270r11122,9524l4399623,1862556r5164,5953l4404787,1868510r-1986,3174l4401212,1873272r-795,1984l4398034,1880812r-1986,5556l4393796,1891619r106,433l4393971,1892332r2382,-5644l4398337,1881044r2381,-5645l4401512,1873384r1588,-1613l4405084,1868545r567,576l4411434,1859358r9923,-13897l4424281,1841604r-12218,-2888l4367914,1827908xm3532073,1826375r-15,29l3527967,1834896r-160,800l3532073,1826375xm3545480,1810322r-6925,29643l3538635,1840153r39,-271l3539010,1841240r205,-820l3539181,1840279r5913,-25997l3545953,1810506r,-52l3545480,1810322xm3533380,1807973r-2794,13901l3530835,1822504r-8,25l3530836,1822552r-955,2825l3529709,1826234r-172,854l3530965,1823020r-129,-344l3530931,1822421r-95,-252l3535630,1809451r433,-1075l3535482,1808289r-2102,-316xm4378168,1780969r19211,13048l4437913,1821432r113,-192l4442392,1813695r4365,-9133l4450569,1796616r-8741,-1213l4414046,1789460r-27384,-6341l4378168,1780969xm4096698,1755151r3630,16380l4103498,1787823r1189,397l4106668,1788220r1585,1192l4110234,1790604r793,6357l4111423,1800140r1189,2782l4116971,1812060r3566,9536l4123311,1830337r2773,9535l4127669,1849408r1720,8618l4139448,1851841r5164,-3968l4148981,1843507r4369,-4365l4158117,1833586r3178,-5556l4164472,1820886r3178,-10320l4170430,1801041r2384,-9129l4175197,1782386r692,-3974l4133457,1766328r-36759,-11177xm2389624,1530727r-4614,19907l2379850,1572101r-5556,21467l2371218,1604659r298,-838l2375882,1588357r7144,-28548l2383732,1557071r1382,-5899l2389676,1530989r-52,-262xm2388119,1525636r-244,1283l2387945,1527092r280,-1185l2388119,1525636xm2391550,1495920r-5212,11232l2385916,1508717r5634,-12797xm2402822,1472047r-33,81l2400886,1483681r-3572,16870l2394139,1517019r-3451,14317l2390698,1531385r3607,-14994l2397406,1500276r3489,-16508l2402822,1472047xm2000423,1462994r3098,22058l2003531,1485121r-1,1l2003531,1485127r-789,526l2002850,1486333r-2268,788l2000440,1487275r1654,-655l2004094,1504045r4401,21385l2011582,1542410r-8291,-56095l2003360,1486269r-66,-442l2003607,1485621r-3115,-22528l2000423,1462994xm2401360,1462863r-2372,9890l2394988,1487797r1805,-4059l2399285,1473972r1427,-7706l2401360,1462863xm1999624,1460279r-62,60l1999562,1460533r793,1981l2000355,1462103r,-2l2000355,1462102r-731,-1823xm1999345,1454219r614,5520l1999934,1459765r25,181l1999767,1460137r588,1173l2000355,1461574r,527l2000359,1462105r1584,1585l2001107,1463188r114,166l2005118,1485079r-558,359l2015696,1553548r5600,34850l2027424,1621004r-1334,-11252l2023290,1593479r-2800,-16670l2018890,1563314r-5999,-39690l2006891,1484331r71,-43l2006895,1483848r420,-249l2007314,1483596r-1561,731l2001943,1463688r1949,2640l2002891,1460119r69,-23l2002894,1459690r837,-276l2003696,1459231r-523,-647l2003076,1458596r58,350l2000958,1459257r985,4433l2000966,1461733r-20,-83l2000884,1461525r-371,-1519l2000129,1460340r-784,-6121xm2404398,1451951r-3512,21761l2401098,1473185r3300,-21234xm2001833,1451394r-932,699l2000567,1452706r846,1556l2002315,1455297r-224,-3115l2002124,1452182r-30,-411l2002339,1451771r-506,-377xm1999125,1450421r74,819l1999494,1453096r-369,-2675xm2001765,1448462r-230,105l2001547,1448633r-491,245l2001468,1449256r397,-314l2001765,1448462xm1995990,1438490r,487l1996954,1440650r2227,12378l1999169,1452709r-20,-213l1997181,1439907r6,7l1997180,1439875r1,1l1997059,1439707r,496l1995990,1438490xm2407062,1434442r-42,512l2406568,1436161r-307,3545l2403837,1452537r-1245,5188l2401621,1463920r2644,-11487l2404283,1452341r69,-401l2405078,1447574r-250,1610l2405077,1447741r-346,2146l2406666,1439217r354,-4263l2407062,1434840r,-398xm4203936,1417922r-6082,4664l4182038,1434717r-23787,18246l4134068,1470413r-23787,17055l4086495,1504523r-23787,15864l4038525,1536253r-3834,2429l4041930,1570794r10961,5664l4086228,1595049r33338,19383l4125597,1618010r843,500l4133853,1609161r7143,-8322l4148934,1592518r7144,-7133l4163221,1578648r7541,-5547l4178303,1567950r7143,-3963l4187628,1562705r280,-3774l4189497,1537895r4766,-42865l4199030,1452563r4906,-34641xm2418053,1411895r-1863,10183l2414206,1431941r-1293,7067l2414503,1432597r1809,-9741l2417525,1415678r528,-3783xm2419011,1405691r-182,1396l2418867,1406890r144,-1199xm2422373,1379965r-15,110l2422444,1380351r30,-242l2422373,1379965xm2422170,1377577r-57,680l2422378,1378520r39,-565l2422170,1377577xm1996447,1377317r35,1502l1996894,1382078r2807,20839l1997691,1386299r-1244,-8982xm2427684,1367890r-2085,16134l2425715,1384206r-1,7l2425715,1384214r-70,457l2425635,1384733r45,75l2425746,1384353r-31,-53l2427684,1367890xm2397227,1361332r-1930,6119l2390159,1384935r668,-825l2395553,1366984r1674,-5652xm2403216,1352129r-90,507l2406523,1356550r-3307,-4421xm4672692,1317160r300,496l4659118,1331940r-13081,15885l4639298,1355759r-6342,8725l4627010,1372816r-578,909l4631309,1366969r13891,-17458l4659488,1332825r6350,-7149l4671791,1319726r1985,-1586l4674033,1318575r88,-70l4673598,1317623r34,-30l4673622,1317577r159,-147l4673606,1317312r-290,265l4672692,1317160xm2459052,1299619r-95,115l2458621,1304019r837,-3915l2459052,1300104r,-485xm3934362,1288237r3455,14246l3937237,1299521r-2875,-11284xm2432173,1278407r-1945,3024l2432225,1278660r-52,-253xm2432113,1277801r-11,18l2432113,1277801xm2416243,1270893r-256,1303l2417002,1287580r477,10837l2417777,1305056r-5,12l2417778,1305216r-4657,10420l2408853,1326859r-3881,11627l2400672,1349958r-237,1205l2400062,1352343r-528,3003l2399988,1353906r546,-2948l2405132,1338857r3832,-11325l2413179,1316602r4598,-10148l2417777,1328702r-766,21866l2409562,1360051r278,321l2399659,1372059r-275,1537l2399130,1373882r-412,461l2376773,1482998r412,1651l2383869,1511331r-774,2742l2383819,1512626r250,831l2384216,1512869r224,-450l2384687,1511924r-74,-250l2385077,1510621r-123,-487l2384443,1511236r-3,6l2384440,1511241r,-1166l2384440,1510058r257,-942l2383562,1504630r-5472,-21641l2400316,1373958r9984,-13089l2409840,1360244r7938,-9336l2416997,1369643r41,59l2417286,1370061r6,-108l2417783,1370719r6,-162l2417777,1370537r722,-19823l2425282,1341943r9,-108l2417777,1350906r794,-22363l2418571,1305789r4763,-11180l2428865,1284276r25,-429l2428923,1283749r81,-249l2428955,1283409r-65,101l2428844,1283582r-340,1049l2428668,1283785r,-251l2428495,1284404r-5533,10332l2418219,1305863r-790,-17484l2416243,1270893xm4794699,1239482r-426,242l4794273,1239725r-14243,9094l4765390,1258705r-14639,9885l4736508,1279663r-14640,11468l4708020,1303785r-13848,13045l4686819,1324403r-5643,5832l4681272,1330398r45,-50l4688858,1344244r8334,13895l4713068,1388299r15081,31746l4743462,1452243r168,-235l4728392,1420027r-15082,-31688l4697435,1358234r-8334,-13866l4681560,1330501r13097,-13468l4708548,1303963r13891,-12677l4737123,1279796r14287,-11094l4766095,1258798r14684,-9902l4794525,1240129r-96,-275l4794756,1239669r-57,-187xm4778258,1234321r-1346,660l4756912,1247632r-12182,7507l4732942,1263042r-3173,2341l4732947,1263053r11869,-7907l4757082,1247633r21176,-13312xm4789280,1224046r-420,199l4788905,1224365r422,-193l4789280,1224046xm4821786,1220886r-1629,793l4800383,1231915r-362,90l4799446,1232356r177,-45l4821786,1220886xm3822169,1142608r5987,6325l3829752,1149722r1197,791l3833344,1150908r2395,1185l3836537,1152883r1197,1186l3839331,1152883r1197,-395l3842125,1152883r1596,790l3845318,1155649r1197,2370l3848910,1162759r44,141l3849047,1163085r1487,4786l3852901,1165919r1197,-789l3855695,1164734r798,1975l3856542,1166901r46,115l3856915,1168312r376,373l3860484,1170660r2794,1975l3865673,1175400r1596,3160l3868866,1181721r1197,3555l3872059,1192782r1596,7111l3873626,1199907r28,128l3871318,1201193r741,1465l3872008,1202671r59,116l3870479,1203181r-1190,1179l3869289,1205483r774,1916l3870041,1207401r41,103l3866907,1207897r-794,393l3865717,1209077r-397,2752l3865717,1214973r396,2752l3866113,1218510r,395l3864129,1220085r-1588,1574l3859763,1222446r-3175,787l3853810,1224808r-2778,1177l3846269,1228737r-88,-38l3846116,1228737r-2712,-1151l3841110,1228343r-60,-42l3840927,1228342r-7184,-5136l3830949,1214114r400,-1184l3832147,1212139r1596,-789l3834541,1210164r,-395l3833743,1206608r1996,-789l3834541,1204634r-1596,-1186l3832147,1202658r-798,-790l3830949,1201473r,-1580l3830550,1199103r-798,-2766l3828954,1190016r-1198,-5134l3826958,1182116r-798,-2370l3824164,1177770r-1995,-1975l3820173,1173424r-1197,-1974l3815783,1166314r-3592,-4741l3810195,1159203r-1995,-1974l3822169,1142608xm4978584,1123981r,1l4978584,1123981xm4978584,1123981r,xm3746635,1107258r-86,43l3746563,1107330r72,-72xm3749298,1105538r-516,514l3748533,1106300r484,-243l3749416,1105656r-118,-118xm4678690,1091464r-707,1599l4677545,1094891r729,-1697l4678690,1091464xm4685378,1053170r-779,2808l4684459,1056818r812,-3007l4685378,1053170xm3893952,1034730r-88,200l3893934,1035792r109,-240l3893952,1034730xm3699226,1023633r-319,210l3699893,1025443r210,l3700355,1025474r-1129,-1841xm4693765,1017301r-1983,6207l4693683,1017741r82,-440xm4694639,1015725r-132,395l4692594,1027197r2045,-11472xm3707091,1012070r-525,759l3706479,1012679r-262,377l3713976,1025402r3969,6315l3722707,1037638r4763,5920l3732232,1049094r5160,5131l3742948,1058961r4365,4343l3752076,1066856r5556,6315l3763585,1079881r11510,13025l3786207,1106724r6350,6708l3799304,1120537r3175,3159l3805290,1126492r-2619,-2632l3799503,1120676r-6732,-7164l3786435,1106750r-11088,-13931l3763863,1079688r-5940,-6765l3752379,1066556r-268,-377l3748108,1063137r-4366,-4426l3738186,1053887r-5160,-5228l3728264,1043019r-4763,-6033l3718739,1030954r-3969,-6435l3707091,1012070xm3690573,1011101r3064,8076l3694415,1020881r2187,4603l3696931,1025443r302,l3697187,1025357r534,-715l3697704,1024613r76,-51l3697977,1024298r-14,-25l3697871,1024337r-3088,-5733l3690573,1011101xm4695352,1007922r-56,56l4695296,1009883r-1082,5782l4694340,1015289r1012,-5238l4695352,1007922xm4706160,996373r-2957,10737l4702945,1009955r1316,-5249l4706160,996373xm3888611,977777r,1521l3889286,990757r-675,-12980xm3676695,961732r-180,175l3676495,961982r139,277l3676851,962044r66,162l3676986,962139r-92,-223l3676851,962044r-156,-312xm3920748,904822r13097,96837l3914795,974387r1191,-8696l3917970,957391r794,-8696l3919955,939604r793,-8300l3920748,922213r,-9091l3920748,904822xm3875242,830266r2,11l3885958,879877r397,24209l3886752,929884r-413,-714l3886355,930280r-8430,-15141l3876775,894419r-766,-21517l3875242,851385r,-84l3875242,830267r,-1xm1688994,790347r-11,108l1689197,790956r-203,-609xm1688484,784099r,324l1689043,786697r4917,11797l1693960,798316r-5476,-14217xm1682903,744637r-1065,4317l1683079,745467r-176,-830xm1686084,736965r1190,3573l1686084,737362r,-397xm1680355,735375r-2475,1039l1678146,737748r-602,248l1683239,763074r780,3178l1683315,762933r-5169,-26358l1680404,735598r-49,-223xm1685344,732996r-838,419l1684943,734508r401,-1512xm1679017,723911r159,759l1682909,733381r-415,300l1682542,733784r407,-270l1682908,733391r227,l1683437,733391r63,134l1683702,733390r419,1464l1684496,735658r-98,168l1684496,736168r-1365,5801l1683219,742444r1484,-5809l1684547,736301r-51,-61l1684507,736214r-11,-23l1684690,735460r-534,-1870l1684119,733608r-322,-688l1679017,723911xm1678825,722986r121,582l1680489,726077r-1664,-3091xm1694432,700300r-8674,32319l1686349,732365r8237,-31448l1694432,700300xm1660340,698125r364,1807l1662992,702029r3897,3571l1670353,709966r3030,3969l1675020,722116r-368,-2107l1673541,713645r-525,-770l1672972,712636r-112,-595l1670484,708845r-3313,-4289l1663443,701047r-3103,-2922xm1615896,679284r-5553,396l1604790,680473r-5950,1190l1598745,681697r5532,-1106l1609803,679802r5526,-395l1615709,679432r354,-25l1622031,679802r6366,789l1633967,681775r5769,2289l1639695,684042r-5950,-2379l1628192,680473r-6346,-793l1615896,679284xm1670717,669434r1223,3048l1673383,676080r,7828l1674115,694477r1832,12918l1677877,720452r13,30l1678446,721748r-2260,-14310l1674203,694352r-793,-10706l1673410,675715r-2693,-6281xm1654767,667785r349,2209l1665605,692729r-10838,-24944xm1668650,664612r-397,7931l1668650,682456r1586,11499l1671686,705910r142,308l1670793,697090r-341,-3004l1668986,682734r-366,-9786l1668651,672290r324,-6920l1668650,664612xm1757524,601622r6747,5156l1770621,611934r5954,5949l1782925,623833r5953,6346l1794038,636922r5556,6742l1804754,650804r5160,7139l1814676,665479r9526,15865l1832933,698399r7938,17848l1848412,734889r7144,19038l1861906,774155r5557,21021l1872622,816198r4763,21814l1882148,859827r3572,22607l1889292,905439r3175,23004l1895245,951844r1985,23401l1899611,998646r1985,23402l1904374,1069259r1190,46010l1906358,1160092r397,43222l1906755,1244563r-75806,-174115l1813883,1027600r-17067,-42439l1779750,942722r-17066,-42043l1746411,857843r-15876,-43629l1722994,792796r-7541,-22211l1708706,748771r-6747,-22608l1721407,717040r-1985,-24987l1717041,669842r9525,-18245l1736489,634542r10319,-16659l1757524,601622xm2262292,365773r-627,598l2261903,367085r726,-726l2262292,365773xm2259272,363407r-786,375l2258093,364157r-109,-208l2257964,363969r367,735l2258728,364308r794,-397l2260316,364308r478,239l2260629,364055r-572,-273l2259272,363407xm2245661,358101r367,652l2247615,360340r1191,1587l2249203,362324r1567,-392l2251537,361167r23,-10l2251584,361133r1985,-793l2254759,360340r794,l2255950,360736r861,1148l2256728,361721r-998,-1319l2255344,360034r-786,l2253380,360034r-1964,750l2250630,361533r-1571,375l2248666,361533r-1178,-1499l2245917,358535r-256,-434xm2275906,346950r3927,2161l2279718,349230r115,61l2279440,349682r-394,391l2278441,353081r684,351l2279717,350489r398,-396l2280513,349698r228,121l2280906,349643r142,-151l2280912,349628r-5006,-2678xm2219711,342180r-29,2l2219711,342240r,-60xm2235312,341271r,21l2235327,341292r-15,-21xm2275071,340204r,2668l2274251,342052r,69l2274324,342208r5039,5600l2279939,348040r-1717,-2081l2275372,342881r,-375l2275353,342483r,-2220l2275071,340204xm2265070,331239r476,521l2264500,331453r1839,1101l2267405,331809r93,-65l2267242,331624r-49,-57l2267178,331558r-724,497l2265070,331239xm4499147,329062r-910,614l4498107,329763r25,33l4499166,329107r-19,-45xm2249552,327108r-85,169l2249402,327519r14953,4203l2263941,331289r-11985,-3516l2249552,327108xm2247131,326819r-358,221l2247288,327148r214,224l2247131,326819xm2240572,324867r-532,265l2240162,325171r464,-287l2240572,324867xm2232272,324581r4284,1705l2236566,326282r-4112,-1652l2232272,324581xm2245815,324518r2821,1092l2248652,325547r-173,-62l2248479,325426r-2067,-859l2245815,324518xm4492211,324388r360,1440l4492581,325856r-362,-1464l4492211,324388xm2250340,323710r-134,62l2250078,324008r1973,230l2259989,327980r361,294l2260594,328473r189,112l2260682,328545r1517,1236l2262459,329993r1241,438l2263823,330558r253,95l2263700,330431r-3542,-2843l2258978,326776r-5509,-2843l2252289,323933r-1949,-223xm4477796,322877r167,375l4479550,326028r1191,1587l4482725,329201r397,l4484313,328408r1705,-1136l4486116,326557r-1926,1229l4482977,328560r-404,l4480553,327012r-1212,-1547l4478957,324822r-1161,-1945xm2227599,322521r1683,1251l2229473,323823r-1659,-1245l2227599,322521xm2222643,317004r-54,476l2222613,317464r30,-460xm2223250,316996r-334,257l2223249,317021r1,-25xm2263825,315944r-1547,1159l2261084,317897r-2784,1191l2256287,319590r450,360l2257896,319662r2726,-1157l2261790,317733r1558,-1157l2263825,315944xm2217970,315163r-98,49l2219436,341298r-241,l2219218,341691r218,l2219506,341830r146,291l2219748,341272r-242,21l2219436,341298r48,-395l2219130,334884r-1160,-19721xm2238011,311942r-1989,794l2234828,313133r-3079,1536l2232335,314908r-2375,1184l2229834,316123r-183,93l2227995,316640r-414,l2225924,316216r-609,-623l2225015,315892r597,594l2227203,316881r398,l2229192,316486r2387,-1187l2234762,313718r1194,-396l2237945,312532r2785,790l2241054,313451r126,34l2245283,315009r4923,2667l2253957,319418r113,-59l2249548,317103r-4774,-2779l2240796,312736r-2785,-794xm2222469,310826r212,136l2222388,316564r277,93l2223021,311200r-127,-52l2222911,311012r-442,-186xm2219485,308663r7,269l2219559,308975r125,79l2219765,308812r-280,-149xm2217269,307753r19,215l2217452,308030r21,344l2217949,308546r-7,-140l2217774,308287r-23,-359l2217269,307753xm2182937,307369r1414,693l2184642,308026r-925,-462l2182937,307369xm2213070,306826r-15,53l2213057,306889r1196,3519l2215051,313927r398,1173l2215848,315882r7,-4l2215468,315070r-397,-1243l2214277,310100r-1025,-3208l2213070,306826xm2205545,306770r-217,44l2205482,306889r797,782l2206678,307671r111,-54l2206339,307167r-794,-397xm2195523,306373r789,516l2197508,307280r160,39l2197211,307167r-1191,-794l2195523,306373xm2212299,305804r-118,470l2212258,306310r118,-470l2212299,305804xm2209878,305646r-319,638l2209867,306889r1197,782l2211453,309198r347,-1207l2211771,307878r-1066,-711l2210663,307083r-97,-64l2209878,305646xm4511779,303312r-4935,23415l4500464,331661r51,120l4506985,326838r4939,-23111l4511779,303312xm2176152,300825r-888,296l2175579,302979r798,1173l2177573,304934r797,1173l2180924,306823r-1573,-450l2178557,305182r-1191,-793l2176573,303198r-13,-78l2176529,303074r-377,-2249xm2222238,290633r2031,1304l2223753,294282r-1705,7746l2223871,296609r1130,-4253l2225036,292088r32,16l2225165,291738r-9,-10l2225071,292025r-8,32l2224269,291660r2,-4l2222238,290633xm2124260,289473r-302,202l2125147,294834r793,5953l2126732,303168r793,2778l2129110,307534r1585,1587l2131488,309518r,222l2132190,309915r-702,1229l2131488,311995r676,-1575l2132121,310408r520,-1003l2131793,309124r-794,-393l2129412,307156r-1588,-1575l2127030,302825r-793,-2362l2125443,294557r-165,-710l2124260,289473xm2219520,289265r55,754l2219530,289270r-10,-5xm2126287,287177r-347,116l2126326,288068r308,-204l2126287,287177xm2215929,286916r1601,17547l2216443,287458r-401,-186l2216028,286967r-99,-51xm4491861,283056r-769,1071l4491091,284138r743,-1001l4491861,283056xm4482725,282004r-9128,7932l4473566,290020r9007,-7498l4483382,282522r404,387l4484594,283683r1212,1547l4486210,285617r404,387l4487018,285617r2829,-1934l4490055,284182r564,1347l4490647,285138r-486,-1216l4489869,283194r-2778,1983l4486694,285573r-397,-396l4485900,284780r-1190,-1586l4483916,282401r-397,-397l4482725,282004xm2130822,281705r-127,32l2128714,283325r,1190l2128714,286045r301,-149l2129015,284321r,-1181l2130822,281705xm2158994,277305r-145,288l2159233,278345r398,1564l2159631,282646r399,2737l2160828,288120r797,1955l2164017,291639r798,782l2166011,293986r1993,3128l2168802,298287r1196,1564l2171194,300633r1595,391l2173035,301024r-828,-207l2171016,300023r-1190,-1587l2169032,297245r-1985,-3175l2165857,292482r-794,-793l2162682,290101r-794,-1984l2161094,285339r-338,-2371l2160712,282663r-1071,-493l2159641,279391r-397,-1588l2158994,277305xm2156853,275020r-348,259l2156841,275608r1196,391l2158834,275999r399,l2159233,276237r11,-22l2159244,275421r-398,l2158050,275421r-1193,-397l2156853,275020xm2157766,272020r-118,118l2157931,273526r119,-90l2157766,272020xm4500389,263634r2112,6632l4502041,270521r143,471l4498850,272927r-2222,2324l4495516,276412r-1111,775l4494035,277187r-240,501l4494144,277688r1154,-779l4496453,275742r2309,-2335l4502226,271461r9550,31291l4512002,301810r-9830,-30548l4502732,270969r-2343,-7335xm2152096,261497r-4756,3175l2144963,266656r-2775,1588l2136640,271022r-3171,2778l2133073,274594r,1984l2133073,278959r-396,1984l2132405,281216r182,-45l2132984,280778r397,-1969l2133381,276447r,-1968l2133381,274478r397,-787l2136953,270935r5556,-2756l2145287,266604r2382,-1968l2152416,261497r-320,xm2156456,260306r-1965,1180l2154812,261486r1909,-1136l2156456,260306xm2299414,246682r-529,529l2298091,248005r-794,1190l2296900,250783r-397,2778l2295710,256736r-794,2381l2294122,260705r-526,631l2293593,261342r-1965,2399l2291306,264069r-359,1795l2290550,267452r,790l2290946,266657r397,-1984l2292137,263879r1984,-2382l2294915,259910r794,-2381l2296503,254354r397,-2778l2297297,249988r793,-1190l2298884,248004r794,-794l2299414,246682xm2302458,240861r-1,l2302451,240861r178,91l2301843,241351r-1178,l2299780,241652r-895,1193l2298885,243242r,395l2300075,242051r1191,-397l2302456,241654r794,-397l2302919,241091r-461,-230xm4492638,236553r-2,125l4496940,252804r298,933l4493135,238410r-497,-1857xm2310791,235306r-397,793l2309772,236410r-71,144l2308915,236954r-2357,399l2303808,236954r-2357,l2300472,236954r,335l2300637,237520r232,-232l2302059,237288r2382,l2307219,237685r2381,-397l2310394,236891r397,-793l2310791,235306xm2241819,234627r-73,252l2241732,234926r-5,-4l2225931,288625r-74,633l2225811,289420r-34,120l2225632,290737r224,239l2225744,291949r16090,8757l2247261,303491r10507,4561l2267062,311473r-472,445l2266654,311942r-521,520l2265912,312877r162,-160l2266559,312865r149,-155l2271499,314243r5159,767l2274816,334935r-153,-75l2274646,335035r28,13l2282845,339125r322,-251l2275768,335340r88,-925l2275478,334233r1855,-19590l2272206,313908r-5144,-1587l2267377,311795r-315,-99l2268210,309754r1530,-1943l2273948,304314r1530,-1554l2277008,300428r765,-2720l2278156,294989r1913,-778l2281599,293434r1530,-1554l2283894,290326r1530,-3497l2287337,282555r432,585l2287942,282759r-171,-227l2288168,281738r1588,-4762l2290549,271023r,-790l2289756,276183r-1587,4762l2287772,281739r-52,-67l2287700,281733r-393,799l2276699,268539r-11394,-12794l2259412,250147r-5500,-5597l2248018,239752r-6199,-5125xm2233001,228534r-2,14l2234108,229361r3322,2415l2233001,228534xm2316181,226866r-1421,2486l2313173,230939r-1985,2382l2310791,234114r,792l2311188,234113r1984,-2381l2314760,230145r1587,-2779l2316318,227278r-137,-412xm4489224,221932r341,1403l4489787,223694r1722,2792l4489224,221932xm2324847,218822r-164,211l2324392,219372r-2091,3232l2322864,221947r1983,-3125xm2326223,215434r-38,61l2326245,215541r77,57l2326361,215538r-138,-104xm2320107,211561r-584,3503l2318729,217446r-794,2381l2317539,221017r-794,794l2315554,223002r,792l2316744,222604r794,-794l2317935,220620r794,-2382l2319522,215857r702,-4210l2320107,211561xm3498254,181064r-4805,1846l3493190,183082r4582,-1775l3498254,181064xm3504969,178941r-3972,794l3500284,180091r3744,-755l3504420,179336r13686,11428l3530619,201404r-21898,7881l3486823,217560r-22290,7881l3447065,232483r-20,8l3464849,225375r22642,-7937l3509736,209104r21662,-7730l3518692,190679r-13907,-11495l3505089,178941r-120,xm2351466,176377r-4470,2989l2341060,186509r-4742,9513l2342982,187055r4463,-6405l2351466,176377xm2259017,174590r-99,341l2258919,174931r98,-341xm2365544,173455r-2720,2339l2362311,176410r1989,-1723l2365544,173455xm4600645,161303r602,3006l4601247,164274r-594,-2962l4600645,161303xm2390891,130154r-23606,35718l2362315,168254r,-1l2368942,158331r7040,-9525l2383437,139281r7454,-9127xm2390891,130153r,xm3381776,128976r-627,1267l3381155,130239r274,-220l3381776,128976xm3384935,120648r-582,1762l3384282,123009r490,-1226l3384935,120648xm3387303,115046r-86,202l3387200,115305r14,38l3387303,115046xm3381046,113322r1199,1019l3382296,114371r-410,-552l3381046,113322xm3385009,110691r692,4191l3386156,116410r-340,896l3385880,117430r276,236l3386166,117674r-10,16l3386077,117819r26,51l3386156,117745r276,-648l3386199,116632r-504,-4028l3385009,110691xm3386051,105187r3290,2928l3389319,108189r11,9l3389301,108296r-446,1489l3387878,113133r1574,-5233l3386051,105187xm3371161,100470r4700,2845l3384757,110338r-524,-579l3375590,103090r-4429,-2620xm3350340,98882r4110,1270l3359604,102143r3105,1440l3366419,105026r2376,1244l3370308,106922r2423,1217l3370905,106939r-5074,-2694l3359975,101936r-5856,-2309l3350340,98882xm4365065,92468r-3575,18256l4358313,128980r-2384,18653l4353149,166286r-2383,18653l4348382,203988r-3575,38497l4342821,280981r-1986,38894l4340041,359165r-397,39687l4340041,438142r794,39290l4341630,516722r1588,38894l4346396,633006r3178,75802l4350099,707915r-3106,-74111l4343818,556463r-1587,-38868l4341437,478330r-794,-39266l4340246,399799r397,-39662l4341437,320872r1984,-38868l4345406,243532r3572,-38472l4351359,186022r2381,-18641l4356518,148740r2381,-18641l4362075,111855r3571,-18245l4373981,94800r7541,1587l4388665,99163r7541,2776l4403350,105906r7144,3966l4416844,115028r6747,4759l4429941,125737r5953,6345l4441450,138825r5556,7139l4452563,154293r4762,7932l4461691,170951r4762,8329l4488757,220729r-6648,-26104l4476119,167968r-5191,-27054l4466136,114257r-43,l4470724,140092r5164,26987l4481846,193670r6753,26590l4465957,178192r-4766,-8334l4456822,161126r-4767,-7937l4446494,144855r-5561,-7144l4435372,130964r-5958,-6350l4423058,118661r-6752,-4762l4409950,108739r-7149,-3968l4395651,100802r-7547,-2778l4380954,95246r-7547,-1588l4365065,92468xm4697461,90468r-7165,4242l4678838,102624r-12543,12565l4697461,90468xm3724003,89525r-3097,1296l3716414,93265r-9150,4763l3689362,105965r-18301,8335l3660963,118586r-4849,2425l3671279,114573r18278,-8324l3706158,98889r15594,-8139l3724003,89525xm3728947,86994r-73,29l3728606,87172r341,-178xm4718538,86333r-8092,5211l4708471,92731r122,l4709254,92401r5167,-3170l4718538,86333xm3318939,83757r-22,110l3319094,83886r-2363,12033l3321147,95771r5550,l3332248,96169r5550,399l3343745,97364r1675,361l3342408,96933r-5465,-770l3336998,96002r-55,-7l3337738,93614r1589,-1985l3341313,89645r2353,-1175l3339780,87317r-13480,-2400l3318939,83757xm3761733,80196r-16393,7513l3741563,89931r8790,-3897l3761733,80196xm3739091,80169r-7957,2381l3718006,87312r-36203,13891l3644406,115887r-14322,6350l3621332,126206r-4090,2225l3612872,131205r-8344,5946l3595786,142700r-4372,2775l3591276,145539r-179,113l3585925,148034r-3183,1190l3579559,150812r-2362,785l3574725,153006r-397,793l3573930,154592r-2384,1585l3571402,156237r-197,131l3564442,159146r-6763,2381l3551313,164305r-2572,1100l3546115,167276r-159,53l3545744,167480r-1194,397l3542163,168274r-3978,-397l3533479,167155r178,178l3538560,168086r3974,396l3544918,168086r1192,-397l3548892,165707r2781,-1189l3558031,161743r6755,-2378l3571541,156590r2384,-1585l3574323,154212r397,-793l3577502,151834r2384,-793l3583065,149455r3178,-1189l3591409,145888r4371,-2775l3604522,137564r8345,-5946l3617238,128843r4371,-2378l3630350,122501r14305,-6342l3682007,101493r36160,-13874l3731280,82863r7016,-2100l3739091,80169xm3301235,77017r-5491,2959l3296238,80056r5690,-3039l3301235,77017xm3034246,65412r262,93l3069723,69887r-35477,-4475xm3025366,61890r,229l3024974,62515r872,187l3025366,61890xm3022195,56520r3171,5370l3025366,61319r-396,-1600l3022195,56520xm3862419,r-11935,10319l3838947,19844r-11935,9525l3815077,38894r-12333,8731l3790014,56356r-12731,8731l3764154,73025r-10741,3572l3733123,88503r-11935,6747l3710049,101203r-11935,5556l3686577,112315r-23472,10319l3639632,133349r-11139,4763l3615364,142874r-13526,5556l3599763,149120r-4332,1773l3602138,148663r13510,-5550l3628761,138357r11126,-4757l3663331,122898r23445,-10306l3698299,107042r11921,-5549l3721346,95547r11921,-6738l3753532,76917r10729,-3568l3792474,63440r-477,261l3792568,63500r-27075,14872l3769824,76521r6358,-3172l3782937,69386r7152,-3964l3805189,55512r15100,-10306l3835388,35297r13511,-9514l3860820,18252r5165,-1982l3870177,14370r179,-82l3870297,14370r-6291,8649l3858053,27782r-8334,5556l3839400,40085r-12303,7540l3797728,65087r-34529,19050l3724305,105171r-42069,21828l3638977,149224r-43260,22622l3579048,180180r-16272,8335l3546901,195261r-14638,6164l3545883,213866r10328,9922l3575675,244028r18669,20638l3611822,285303r17081,21431l3645189,328165r15492,21828l3675378,372615r14697,22622l3703978,418256r13506,23812l3730195,465880r12711,25003l3755220,515886r11917,25797l3779451,568274r11507,26958l3790970,595261r-76,-29l3778227,590503r-11947,-6343l3754333,577420r-11548,-7137l3730838,561957r-11151,-9119l3708139,543719r-10752,-9911l3685838,523103r-10354,-11102l3664732,500900r-10752,-11894l3632874,464425r-20708,-25771l3591458,412090r-20310,-27357l3550042,358170r-21106,-26564l3507830,305439r-11150,-12291l3485927,280857r-11150,-11894l3463228,257465r-11150,-11497l3440131,235263r893,-355l3441016,234900r38,-15l3432859,227806r-8603,-7093l3425429,220319r11341,-6305l3448892,206132r4301,-3152l3457104,200616r3519,-1971l3464142,197857r7821,-2758l3476265,193128r2061,-1186l3476766,192832r-4369,1984l3464452,197594r-3575,794l3457302,200372r-3972,2382l3448960,205929r-12314,7937l3425127,220216r-1192,397l3423855,220549r-191,63l3413719,212675r-9946,-7541l3393430,198387r-10741,-6350l3371947,185687r-10741,-5159l3350067,175369r-11080,-3812l3337005,172509r-9119,3599l3318767,178908r-8723,2400l3300528,182908r-16262,2792l3284244,185745r182,264l3286153,185701r-803,1650l3296655,203769r17883,27738l3321806,244147r7870,13687l3334969,255188r6747,-1985l3356003,247647r7144,-2778l3369894,242091r6350,-3572l3382197,234947r397,l3387754,234551r4762,-794l3397279,231773r4762,-1588l3411963,225423r5159,-2779l3423076,220660r198,162l3423326,220805r8742,7135l3440412,235074r-7550,3172l3424120,241813r-23841,10306l3389153,257272r-11126,4757l3358159,271542r-2385,1982l3353390,275109r-3973,3171l3345840,281055r-1927,1602l3349111,292530r8345,15454l3365404,324230r7948,16247l3380506,357120r7153,16642l3395209,390405r5961,16643l3407131,424483r5961,17039l3418656,458165r4371,17039l3427399,491846r3973,17039l3434154,525528r2385,16643l3438526,558417r1192,16246l3440115,590910r,15850l3439320,622214r-12319,-13869l3415079,594477r-11922,-13869l3392030,566342r-11524,-14661l3369776,537416r-10730,-15058l3348714,507697r-20665,-30512l3308577,446277r-18678,-31304l3271619,382480r-17486,-32493l3252420,346764r-5169,-9723l3243719,338134r,-10l3243687,338133r,-3548l3240937,336153r5,-22l3240909,336149r397,-1984l3241306,333371r-397,-794l3240129,331798r-1973,787l3235374,333774r4,-17l3235353,333768r794,-3969l3236147,327815r,-383l3235771,327432r-794,l3231003,327828r-3973,1190l3222659,329811r-2385,792l3219082,330207r-794,-1982l3217890,325847r,-17l3217890,321883r,-21l3218287,318290r396,-3955l3218497,312665r-7408,17015l3203543,347925r-1985,6346l3199175,361411r-3972,18642l3190040,401471r-4369,24988l3181302,453827r-5163,29747l3167004,545846r-8340,63065l3150324,668010r-6752,50373l3137614,756063r-7149,43630l3124111,841736r-5561,39664l3112990,919874r-4369,37284l3103855,993648r-3574,35301l3096707,1064666r-3178,35702l3090749,1136468r-5163,74149l3080820,1290754r-4766,87653l3070891,1481137r-4766,101150l3061756,1682249r-4369,99564l3052621,1881766r-2780,49973l3046664,1981711r-2415,33759l3055741,2034312r17088,29718l3106210,2121878r30202,54287l3150718,2201128r13511,22978l3159063,2218957r-7153,-6737l3144360,2205485r-7948,-6338l3128464,2192412r-8743,-5943l3110979,2180126r-8743,-5942l3083161,2163091r-19472,-11097l3043422,2142084r-9137,-3881l3030380,2183607r-8737,82394l3017274,2309265r-3575,43674l3010522,2397006r-1588,21831l3008139,2440257r,21412l3008139,2483067r397,20243l3009728,2523529r1588,22596l3012111,2564757r1588,28539l3014494,2606381r1588,13484l3018068,2635740r3575,19451l3022834,2660741r1589,4746l3026409,2669857r2383,4763l3031175,2678601r3177,3952l3040707,2689692r13503,15462l3060962,2713488r3177,4758l3065795,2720934r-306,-1519l3065490,2719414r-1,-7l3075834,2692823r15518,-23007l3092148,2669024r796,-398l3093342,2668626r10,19l3093389,2668645r399,793l3094984,2670632r,1176l3095331,2671808r398,l3096127,2670613r5173,-7140l3101312,2663563r49,-67l3101746,2666176r2737,-4289l3106074,2656340r1990,-4764l3108859,2649591r796,-1191l3111645,2646020r1591,-3178l3118011,2635696r8754,-12305l3135120,2613071r3581,-5552l3142282,2601178r3979,-6742l3150638,2586508r4775,-9119l3160585,2568270r10743,-18236l3176501,2540519r5173,-9119l3186050,2521878r3184,-9115l3192417,2508797r2785,-3965l3199579,2497298r3183,-6344l3205945,2484602r6366,-13887l3220269,2455205r6764,-16999l3233797,2419157r2388,-7940l3238572,2405262r2387,-5558l3243745,2394939r5172,-10323l3252100,2378263r3184,-8336l3259263,2359601r2785,-7542l3265231,2344911r495,-824l3265131,2344654r-17893,17065l3228550,2377992r-36581,31754l3156183,2441104r-34593,29766l3089382,2499844r-15507,13891l3059561,2527228r-13122,13495l3033715,2554215r15110,-35721l3065127,2479999r34594,-84541l3118409,2351005r18688,-45645l3157773,2259326r11700,-26560l3164229,2224108r,-2l3166216,2226089r4149,4654l3178052,2213292r21074,-44839l3209862,2146618r11133,-21831l3231731,2103758r11134,-21035l3254396,2062880r11133,-19050l3277060,2024780r11531,-17859l3300520,1989855r11133,-15478l3323582,1959296r11929,-13890l3347439,1932706r11929,-11906l3363742,1927547r4771,6350l3371390,1937299r2884,-17041l3380584,1886101r6704,-32569l3394781,1822552r8282,-29393l3407006,1779256r4338,-13902l3415682,1752246r4733,-11916l3424753,1728016r5126,-11121l3434612,1706567r5126,-10724l3445259,1687104r5127,-9136l3450492,1678063r52,-94l3457629,1684322r6297,6750l3470223,1698220r5904,8338l3482031,1714500r4723,8735l3492264,1731971r4329,9530l3505646,1760957r3108,7126l3508387,1743840r-10,-614l3508377,1716612r794,-27408l3510758,1662590r2779,-25819l3515124,1624060r1588,-12711l3519093,1599432r2381,-11519l3523855,1576791r2778,-10725l3529808,1556135r3175,-9136l3536555,1538658r3969,-8342l3544890,1523563r4365,-6355l3558383,1507278r8335,-8342l3571083,1495361r4366,-3178l3579418,1489403r3969,-2781l3587752,1485034r3969,-1987l3595690,1481856r3968,-1589l3603230,1479870r4366,-397l3611168,1479473r3969,l3618708,1479870r3572,794l3625852,1481856r3572,1191l3636965,1486622r6747,4767l3650458,1496553r6747,5958l3663555,1509661r6350,7547l3675858,1525550r5954,9135l3687765,1544219r5953,9930l3704830,1574805r10716,21450l3725468,1618499r9922,22244l3753646,1682054r12433,27654l3773020,1700456r9517,-11499l3792055,1678649r9121,-9516l3810694,1660410r9121,-7930l3823200,1650083r-894,-445l3802463,1639748r-19050,-10285l3783413,1612850r-2778,-15427l3779047,1583579r-794,-13054l3779047,1564987r397,-5934l3779841,1553516r794,-4747l3782222,1544022r1191,-4747l3784603,1535320r1985,-4351l3788969,1527408r1984,-3560l3793731,1520684r2779,-2769l3799288,1515542r3175,-2374l3806035,1510795r3571,-1582l3813178,1507235r3969,-1187l3825878,1503675r9128,-1186l3844928,1501697r10319,792l3866360,1503675r11906,1978l3890172,1508026r12700,3560l3916366,1515937r13494,4351l3944544,1525826r14287,5538l3973913,1537693r15081,6725l4004869,1552329r159,75l4002034,1546092r-2385,-6353l3997264,1533385r-1590,-5559l3992096,1515517r-1988,-7942l3986928,1499236r-4373,-11118l3978978,1480176r-2386,-7940l3975002,1467470r-795,-5957l3972617,1457940r-1987,-3969l3968642,1450793r-1193,-2383l3965859,1442454r-397,-4765l3965064,1432527r,-1588l3964269,1430145r-1590,-795l3960294,1428160r-398,-398l3959896,1426571r-795,-3176l3959101,1413077r,-11914l3958704,1396399r-795,-3575l3956716,1388459r-1988,-4763l3951946,1373366r-1988,-11114l3946778,1351143r-1988,-3970l3943995,1345580r-398,-397l3941610,1340826r-795,-4773l3938032,1325322r-2385,-7935l3932864,1309049r-5168,-14690l3922131,1279663r-2783,-7150l3917360,1265364r-1987,-6355l3912988,1249876r-4373,-24620l3903049,1193895r-5167,-33339l3893111,1127203r-3578,-29783l3888738,1084712r-795,-10326l3887943,1066843r398,-5162l3888890,1064239r239,-3118l3890318,1066683r2773,19074l3893304,1089811r3849,25280l3899518,1128725r-1672,-11182l3893091,1085757r-792,-6359l3897054,1109595r5151,29807l3908149,1169592r5547,29786l3920036,1228773r6736,29804l3933674,1285539r-2002,-7862l3926901,1255039r-4373,-18268l3914578,1196277r-7553,-40086l3899472,1115683r-3181,-20251l3893906,1074386r-2385,-14690l3889533,1044589r4373,-8338l3893975,1037018r49,-94l3893966,1036396r,189l3893914,1035929r-8,-76l3893908,1035849r-67,-865l3893501,1035760r-1149,-14333l3893501,1036158r-4053,8042l3889473,1044436r-85,156l3889395,1044661r-7128,13140l3875139,1070536r-7524,12733l3858903,1095605r-9108,11940l3841083,1119880r-9900,11143l3821283,1142963r-227,-238l3809991,1154358r-2451,2577l3808431,1157647r-16669,16665l3774697,1190581r-17860,15873l3738581,1221534r-4182,3362l3733292,1229172r-275,1062l3730241,1238965r-2886,-8402l3720325,1236218r-18653,13891l3687401,1260433r-1039,3118l3683845,1271110r-4362,11908l3674327,1295320r-5551,12701l3663224,1319927r-5948,12701l3650534,1345726r-13879,25399l3621190,1397319r-16656,25795l3587086,1448912r-18638,25797l3549414,1500505r-19828,25798l3509362,1550909r-20224,25003l3468517,1599725r-21017,23019l3426880,1645367r-20225,21034l3386828,1687436r-19431,19050l3348362,1724743r-17844,16669l3313466,1756890r-15862,13891l3282535,1782687r-13483,10716l3257552,1801737r13483,-33734l3284518,1734268r13879,-34132l3312673,1666798r14672,-33338l3342018,1600122r15069,-32941l3372949,1534637r15465,-32147l3404673,1470343r16655,-32147l3437983,1406845r17845,-31355l3473276,1344931r18241,-30560l3510155,1283811r6742,-11510l3525621,1256426r21017,-38892l3558534,1195707r13087,-23416l3584707,1148876r13879,-23019l3612862,1103632r7534,-10717l3627534,1082993r7138,-9524l3641810,1064340r7138,-7937l3656483,1048862r7137,-6750l3670362,1036952r6741,-4762l3683845,1028618r3569,-1191l3690586,1026237r2062,-258l3690858,1021648r-3193,-7904l3686468,1007421r-399,-2371l3686069,1003864r,-395l3686325,1003723r,-24l3686325,1003302r1155,1191l3689345,1008340r414,639l3689404,1008065r5717,9197l3698895,1023091r1190,-2381l3700320,1021113r6,-9l3700337,1021087r-9878,-16432l3684472,994379r-399,-3556l3683917,990081r-7066,-12139l3672300,970282r-1555,-2540l3670503,967901r-3017,1328l3668444,972005r418,2721l3668459,974726r49,289l3664516,975015r-1596,-2767l3661323,969877r-399,-395l3661722,969877r378,187l3661342,968830r-418,-453l3661760,968830r1671,907l3664684,968830r1620,-293l3664117,965135r-1197,-790l3662920,963949r399,l3663642,963949r-1130,-732l3662512,962820r408,l3664553,962820r1633,-794l3667293,961309r-2003,-3809l3664496,954207r-397,-2470l3664103,951733r-4,-23l3664498,951312r306,-305l3664893,950914r3,1l3666092,951312r1594,795l3671799,955837r103,-161l3673126,954089r,-3176l3673534,953295r,208l3673696,954465r,335l3673943,955279r1224,3175l3675506,959112r1621,1618l3677208,960493r,-1596l3677615,950914r3261,9579l3686175,972069r587,1388l3709924,1006957r-139,200l3709844,1007242r213,-313l3710007,1006859r15048,-22284l3740895,963087r15840,-21487l3772575,920908r15840,-20294l3804651,880320r31284,-38996l3835984,841418r76,-94l3845951,860403r10287,18284l3866525,897369r11078,17886l3879581,944271r2374,28618l3885120,1001110r3378,26770l3888490,1027272r-3170,-26508l3882357,972881r-2223,-28276l3878283,915945r-1,-9l3878287,915945r8195,14685l3887773,932642r491,766l3886990,930994r-317,-26085l3886355,880429r5,-222l3886355,879930r49,-1923l3886673,864778r317,-13644l3887943,839095r635,-8829l3888941,832333r188,-2067l3892299,844569r-793,9536l3890714,866024r,15098l3890714,898603r86,2042l3891222,902515r-104,-2397l3903818,955681r-939,-1436l3903024,954887r-11509,-17860l3891505,936544r-749,-1126l3890787,937341r32,50l3891968,957702r1533,22302l3895034,1003103r2299,23895l3893983,1034660r93,820l3897551,1027845r-83,-768l3897568,1026824r-2309,-23471l3893704,980437r-1555,-22126l3890982,938161r336,529l3891288,938161r11094,17859l3907518,979466r2514,11244l3910003,990812r29,133l3907811,998847r2418,-8241l3910448,991574r361,-1237l3910654,989585r-212,794l3902529,955400r1611,2454l3903682,955623r9875,16574l3914794,974082r-35,133l3914795,974276r-3800,15682l4029596,1516076r3379,-12743l4037732,1484295r5550,-17848l4048436,1449393r6343,-17056l4061122,1416077r6740,-15864l4074601,1384744r7136,-14278l4089666,1356188r7533,-13881l4105524,1329612r7929,-13088l4122175,1304229r8721,-11899l4140015,1281225r9514,-10710l4159044,1259409r9911,-9914l4178866,1239580r9911,-9518l4199085,1221337r10704,-9122l4220889,1203489r10704,-7933l4238184,1191082r4539,-34969l4247887,1113241r4370,-43261l4254243,1048541r1588,-21840l4257023,1004873r1192,-21827l4261790,894147r3972,-86915l4268542,764370r2781,-42862l4274500,677852r3575,-43259l4282048,590540r4766,-44846l4291978,500451r5561,-47228l4304292,405202r6752,-49609l4318988,304000r8739,-53181l4329713,238913r1589,-13891l4334480,195257r3177,-31353l4341232,131758r1986,-15081l4345205,101993r2780,-13891l4350766,75402r3177,-10715l4357518,55162r2383,-3969l4361490,48018r2384,-3175l4366257,42462r4369,-3572l4375790,36112r4767,-2778l4386118,31746r5163,-1587l4396842,28968r5959,-397l4408361,28571r5959,l4420278,28968r11916,1985l4444111,33334r12711,3572l4469532,41271r13108,4763l4508062,56352r24627,11113l4556522,76593r11519,4762l4578369,84530r9930,2778l4597435,88896r-3575,16669l4589888,120249r-3575,12303l4582341,143664r-10327,-7144l4561289,129377r-11122,-5556l4544606,121043r-5958,-2382l4532292,117074r-5958,-1984l4519979,113899r-6356,-1588l4506871,111518r-6753,-794l4493365,110327r-6752,l4478668,110327r-8738,794l4461191,111914r-8341,1588l4456939,113502r4406,-836l4470130,111870r8784,-796l4486901,111074r6788,l4500477,111472r6788,796l4514054,113063r6389,1592l4526832,115848r5989,1990l4539210,119429r5990,2387l4550790,124601r11181,5570l4572752,137333r10382,7161l4582942,144933r8528,7409l4600169,160657r181,-90l4600350,159774r1049,l4601399,159612r1186,l4606536,160403r4623,386l4612273,160567r163,l4612730,160508r736,-734l4614261,158189r1192,-1189l4618633,154622r3179,-2378l4624992,149470r795,-3170l4626979,144714r1193,-792l4629364,142733r1988,-1189l4633339,138770r1987,-2378l4638506,130843r3180,-5548l4643275,122917r1988,-1981l4649237,117369r7155,-5548l4664738,105876r9539,-6341l4684214,93194r8744,-4756l4700510,85268r2782,-1586l4703635,83682r94,-53l4705310,83629r395,l4704520,85212r-4943,3889l4700907,88438r-471,402l4701359,88378r-63335,54211l4640891,140751r6359,-5152l4653609,130843r4770,-4359l4670303,117765r11129,-9115l4703689,90023r10334,-8322l4717601,80116r1584,-452l4744116,56592r24733,-24810l4768885,31745r-4,5l4768885,31746r-34,36l4725316,77601r9773,-4223l4734900,73529r437,-190l4724176,82283r2964,-2167l4734294,74964r15501,-12286l4757744,56733r7154,-4755l4771258,47618r2782,-792l4776665,46078r157,-45l4776805,46076r-2353,5893l4766945,57509r-11853,8311l4740078,76109r-17779,12664l4703334,104207r-9877,7915l4683579,120829r-9877,9102l4663825,139429r-9483,10289l4645255,160799r-5926,7123l4633402,174254r-5531,5936l4621944,185731r-295,-388l4621253,185712r6729,9896l4634729,206720r6350,11113l4647429,229739r5160,11906l4658145,254345r5159,12700l4667670,280539r4366,13493l4676401,307526r3572,13891l4683545,336101r3175,14287l4689101,365073r2778,14684l4694261,394838r1984,14684l4697833,424604r1190,15081l4700214,454766r1587,29766l4702198,513900r-1,31l4702198,513991r-794,29345l4700214,571094r-2778,26965l4694261,623834r-14288,-15465l4666479,592111r-13890,-16655l4639492,558404r-11907,-17844l4615282,522319r-11509,-18638l4592263,484647r-10715,-19431l4571229,444992r-9922,-20223l4551782,403752r-9128,-20621l4533922,362115r-8334,-21810l4518047,318891r55,-96l4518047,318639r1588,-2779l4521222,312685r1191,-3968l4523604,304351r396,-794l4525191,302764r1532,-1149l4526382,300253r-794,-1982l4524000,295098r104,-64l4524000,294826r5160,-3175l4531938,289667r1984,-2381l4536304,284904r793,-1984l4537891,281332r,-906l4537097,279633r-793,-1586l4536408,277969r-104,-208l4537891,276570r794,-1588l4539479,272601r793,-3175l4541066,267442r1191,-1588l4549797,255933r4763,-5557l4558926,245217r10318,-11112l4570832,232120r14684,-14684l4594645,209101r9128,-7937l4612107,193623r8885,-7726l4620867,185734r-8827,7658l4603645,200970r-9195,7977l4585256,217323r-6397,6382l4572463,230087r-1999,1995l4568865,234076r-10394,11168l4554073,250429r-4797,5585l4541680,265985r-1199,1596l4539681,269575r-799,3191l4538082,275159r-799,1596l4535684,277951r799,1596l4537283,280344r,1197l4536483,283136r-799,1995l4533285,287524r-1999,2393l4528488,291912r-5197,3191l4524890,298293r799,1995l4526089,301883r-1599,1197l4523291,303878r-400,797l4521692,309063r-1200,3988l4518893,316242r-1085,1896l4518059,318820r-2469,1952l4512709,323114r-5481,3713l4502104,353609r-5164,27781l4487010,435761r-8342,47624l4475491,502038r-3178,15478l4465560,547678r-5958,28972l4454438,604034r-4766,26194l4445700,656024r-4370,25003l4438550,705633r-3178,24606l4432592,754845r-2781,24606l4425442,831044r-4767,54768l4416703,946534r-5164,70246l4407567,1086650r-735,13414l4412371,1097591r25373,-10708l4489678,1064671r26165,-11105l4542008,1042457r26165,-11899l4593942,1018263r26166,-13088l4645083,991690r25769,-14279l4683538,969875r12290,-7932l4655391,1003588r-41230,42042l4571741,1087676r-43212,42439l4484127,1172950r-44798,42438l4398209,1252977r-2558,40445l4390090,1361681r-3178,34924l4383734,1431527r-3972,34530l4375790,1501381r-7944,56756l4363874,1587905r-3575,29768l4359556,1625729r4485,4609l4371581,1638088r13494,15058l4412856,1684054r27384,32097l4454131,1731605r13890,15851l4473836,1753576r306,-636l4479302,1742218r3969,-10324l4486843,1721569r4762,-7147l4495574,1707274r3572,-7545l4502321,1691787r6350,-16678l4516212,1655255r5557,-19458l4526928,1613560r1985,-8340l4530500,1597676r3572,-11913l4538438,1573056r1984,-7545l4542804,1555981r2778,-11913l4547169,1535332r2382,-8736l4551535,1521434r1985,-5162l4554710,1511506r397,-4368l4555504,1502770r397,-2779l4558679,1493637r1588,-4367l4563045,1484504r397,-1191l4563442,1482519r-1588,-5163l4562251,1476562r,-1190l4564632,1472592r6350,-7942l4577730,1455518r2381,-3972l4581698,1447972r1588,-4367l4585270,1438442r4763,-9530l4595986,1418588r5557,-10716l4602733,1403897r397,-1983l4603130,1401121r2382,-4370l4608290,1392382r2778,-4365l4614243,1383256r8335,-15097l4630912,1353876r7938,-14286l4643613,1333223r4365,-5959l4650756,1322504r3969,-4764l4659488,1312181r6350,-5954l4666112,1306678r83,-76l4665685,1305762r173,-142l4665701,1305397r-334,274l4662042,1301022r-3818,9154l4657429,1309918r-88,216l4655673,1309576r-678,997l4654483,1310071r-305,460l4653432,1309782r-455,l4652169,1309782r-403,394l4651362,1310966r,1181l4650620,1311784r,329l4648248,1310927r-1419,-354l4646519,1310573r-807,787l4644904,1312936r-1614,2363l4642483,1318062r-807,397l4641272,1319246r-536,l4639550,1319246r-2372,-791l4634015,1317658r-2768,-1192l4628480,1314885r-2768,-394l4620863,1313372r-175,-39l4620687,1313332r-115,-27l4619386,1309738r-1312,-1051l4617459,1308206r-3,-16l4617409,1308153r-1498,-7254l4615037,1296772r14,-42l4615037,1296666r3559,-11489l4619386,1284781r1186,-396l4621363,1284781r791,396l4622945,1285573r790,-396l4623735,1284781r1186,-3170l4626503,1282404r,-1982l4626107,1278045r-395,-2377l4625712,1274875r395,-396l4626503,1273291r791,-1585l4628084,1268536r2372,-4358l4632433,1260216r319,351l4632773,1260541r23,-47l4632802,1260501r1574,-2139l4635593,1255210r1623,-3150l4637621,1247727r812,-3938l4639244,1240245r2840,-7483l4642895,1229217r1218,-3938l4644518,1221735r,-4333l4663992,1206375r1510,-2931l4666909,1200711r48,-215l4667617,1196874r-64,63l4662765,1206485r-18860,10968l4643905,1221132r-397,3573l4642315,1228672r-794,3573l4638738,1239785r-794,3571l4637149,1247326r-398,4366l4635161,1254866r-1192,3175l4631982,1260820r-4442,-5093l4621104,1248452r-5491,-5407l4610122,1238411r145,-90l4610122,1238197r33490,-21246l4643612,1216032r682,-1019l4644294,1214662r1582,-2376l4647478,1210040r523,-1566l4648799,1205689r1197,-6365l4650794,1195744r798,-3581l4651592,1184605r399,-7957l4651193,1173465r399,-2784l4651592,1168692r609,-1012l4652201,1167547r658,-1097l4653986,1162327r798,-2785l4654784,1156361r399,-4774l4655183,1148803r798,-3183l4656380,1144026r798,-1593l4657577,1140840r-399,-1593l4656779,1137255r-399,-796l4656960,1135495r-14,-29l4658132,1133484r791,-1185l4660151,1131067r-180,-179l4657178,1128500r,-398l4657178,1127704r559,-279l4657737,1127148r,-397l4658527,1126355r3559,-2377l4666435,1121997r899,-1201l4667553,1120139r,-1592l4667553,1116954r1197,-3583l4670346,1109791r798,-3581l4670346,1103026r,-1595l4670745,1099841r798,-1989l4671942,1096259r798,-2786l4672740,1090289r,-5970l4671942,1078349r,-2389l4672740,1073174r1197,-5969l4676730,1057654r7581,-23897l4685251,1031296r64,-384l4684312,1033467r17992,-104777l4702322,928872r30,-181l4703939,945353r,6l4703939,945360r,16668l4703542,978697r-1124,15373l4705931,987382r3118,-8942l4709134,978197r-1582,9505l4706384,995503r670,-2338l4707852,988787r1596,-8357l4710246,970481r399,-10348l4711443,950184r1197,-9551l4713837,932674r798,-3184l4716231,927102r8,18l4716250,927102r1977,4753l4718227,936212r-1,15l4718226,936255r-399,5970l4717130,948835r-880,8369l4716240,957264r-9,84l4715041,964325r-1953,11495l4709529,998000r-9093,49906l4696482,1075254r-4349,26537l4690552,1114864r-2372,11887l4685017,1138240r-3163,11095l4681550,1150280r-32,113l4680628,1153153r-5891,18352l4671574,1182988r-3097,12018l4671329,1190576r3975,-4762l4683650,1175496r9141,-9523l4701933,1156846r10731,-7936l4722600,1140972r9936,-6748l4742472,1128667r200,308l4743217,1128667r5144,7973l4754296,1146210r5935,10364l4766166,1168133r5539,12356l4777640,1194042r5935,14748l4789510,1223939r-29,14l4795620,1222031r149,-30l4795798,1221993r1891,-393l4798049,1221456r1581,-655l4800396,1220801r383,l4800728,1220840r51,l4799261,1221945r-2697,2032l4791083,1227004r15,40l4790489,1227413r1267,2847l4791542,1230388r44,143l4819948,1214054r8368,-2380l4870441,1195051r1578,-836l4828958,1211278r1041,-601l4829289,1210958r35641,-20555l4901363,1169850r38016,-21740l4958784,1136241r19800,-12259l4959534,1150579r-30957,15472l4893651,1183506r-21043,10898l4873012,1194243r-7353,3902l4893275,1183903r35070,-17456l4959429,1150975r14347,-6745l4984934,1139861r-1,1l4984934,1139861r-10319,9533l4970646,1152966r-5953,3969l4957946,1160903r-8731,4366l4948789,1165458r-346,484l4950008,1165258r-124046,172575l4826001,1337962r22,72l4825803,1338341r-101,141l4833488,1369962r8346,32943l4849386,1436240r7154,33735l4862899,1503710r5962,33339l4874425,1569990r3974,32149l4881976,1633096r2782,29766l4885951,1691438r397,26195l4886348,1717703r,12630l4886348,1730392r-397,11500l4885158,1753392r-794,10706l4882776,1774409r-1190,9120l4879204,1792650r-2381,7534l4876816,1800163r-7,22l4851373,1727158r-15501,-42467l4819577,1639843r-17488,-46436l4783409,1546177r-19872,-47229l4753601,1475531r-10148,-22604l4634153,1605806r-128643,180039l4511678,1791837r14287,13077l4512075,1804121r-14288,-1189l4493559,1802571r-27011,37802l4467800,1841205r8160,5422l4488660,1853747r8731,5142l4459687,1849975r-14007,19604l4446250,1870531r793,2381l4447043,1876087r-3171,4365l4441890,1883627r-1189,2381l4437133,1896327r-3567,9921l4429602,1914582r-4757,9128l4419692,1932441r-5154,7937l4403439,1957046r-11099,16271l4392155,1972483r-565,826l4390979,1970558r-2207,3156l4388772,1972629r-754,1077l4388018,1970927r,-785l4387979,1970142r-792,l4385997,1971730r-1585,1984l4382826,1976889r-204,-1122l4382065,1976883r-794,-4368l4381271,1970530r-209,-209l4378862,1972524r-2775,3174l4371727,1982445r-3964,5953l4365781,1989985r-793,794l4364466,1990518r-261,261l4363411,1990382r-1190,-397l4361030,1988397r,-794l4360236,1984029r-1587,-4764l4357458,1975294r-794,-1985l4355474,1972118r8334,-3176l4371349,1965766r7144,-3574l4385240,1957825r-397,-14691l4384049,1937179r-793,-4765l4382065,1928047r-794,-3574l4380080,1922091r-170,-283l4381018,1924106r639,2986l4382324,1929080r558,2776l4382931,1932043r46,287l4383118,1933033r74,636l4383696,1936805r765,5953l4384843,1957437r,5l4378340,1961807r-6886,3572l4364186,1968553r-8033,3175l4356075,1971485r-631,243l4355194,1970967r-7448,1995l4337015,1976124r-11525,2372l4302041,1982844r-23847,3954l4253950,1991937r-6359,791l4241629,1993123r-5564,791l4230501,1993914r-5564,-791l4219373,1992728r-10731,-1581l4197911,1988379r-8457,-2492l4195379,1987964r7527,1985l4210434,1991536r7923,1191l4224523,1993378r1252,131l4233703,1994303r9911,-794l4254713,1992320r15857,-3173l4286427,1985974r31316,-5552l4317758,1980430r40,-7l4343550,1994712r11031,5871l4356196,2001441r11496,5552l4379584,2012942r10703,4759l4400594,2020874r4361,1190l4410108,2022857r-6,35l4410108,2022893r-3169,19052l4403373,2058615r-3169,15082l4396638,2086796r-3565,11096l4389507,2108219r-3566,9918l4381583,2126873r-7923,17076l4364548,2161829r-4755,9907l4354643,2182866r-5546,12329l4343946,2209063r-1981,5548l4340381,2220953r-4358,15853l4332061,2255829r-4358,21485l4323741,2301477r-4358,25426l4311460,2381328r-7924,54828l4296009,2487735r-6339,43650l4284916,2563916r-5943,35705l4273823,2633363r-5151,32956l4264314,2697271r-4754,30969l4255995,2758013r-3170,29375l4249656,2815974r-5151,57963l4239751,2933470r-3962,62309l4231846,3062963r15134,-9076l4262459,3045161r15478,-7933l4293120,3030615r295,-129l4294416,3032708r6143,13643l4307702,3062615r6747,16658l4321196,3095931r-10,14l4321196,3095973r-49212,61511l4222771,3219393r6,-123l4222771,3219278r2778,-56715l4228724,3105452r2360,-41678l4230603,3064103r-2271,40157l4225164,3161345r-2772,56689l4179622,3271951r-43165,53513l4092895,3378578r-22177,26156l4051771,3426361r-2720,3104l4048810,3431593r-37150,41800l3992886,3494492r-19174,20302l3954538,3534699r-19574,19905l3915391,3573712r-19973,18711l3895414,3592377r-3470,3969l3891993,3596744r4024,-4238l3896021,3592560r341,-374l3904460,3693396r1343,10238l3908978,3734194r2778,28972l3916916,3821509r5556,59532l3925250,3912395r3175,32545l3930013,3960418r5159,43261l3943507,4079484r1191,5556l3945491,4089406r1985,7541l3949063,4104488r397,4365l3949857,4114410r1191,l3951842,4114807r793,1190l3953429,4117982r1191,3175l3955414,4128301r793,8731l3957398,4146954r,9923l3957795,4174340r1191,793l3960970,4175530r1191,1588l3964145,4179102r-97,776l3964120,4179949r-769,6119l3963351,4189024r794,2778l3966526,4202518r1985,10716l3970495,4225141r-108,171l3970495,4225960r-722,1130l3970109,4234741r386,9206l3970495,4262360r-378,35621l3971109,4298833r395,-36083l3971504,4244494r-395,-9128l3970714,4226635r1975,-3969l3974665,4218300r1580,-4762l3977826,4208775r3555,-12700l3984147,4183772r2371,-11906l3988888,4159960r1976,-11113l3992049,4136941r2370,-22622l3995605,4090903r395,-24209l3996395,4041294r,-27385l3997185,3977000r1185,-37307l3999556,3903181r2370,-36513l4004692,3830155r3160,-36115l4011408,3757527r3556,-36116l4023261,3649180r8692,-71835l4040645,3504717r8297,-72628l4071462,3406294r22125,-26169l4137047,3326974r43065,-53563l4222782,3219437r-35,775l4223508,3219251r-6735,147230l4213603,3439081r-3565,72641l4206076,3584363r-5150,73037l4195775,3730835r-3565,36915l4188644,3805460r-7924,71053l4177155,3914223r-3566,37709l4170816,3990436r-1189,18259l4169231,4027748r-396,18657l4168835,4064664r396,17863l4170024,4099992r-346,775l4169741,4101787r4971,-10926l4190996,4057137r16680,-33327l4225548,3991277r17872,-32137l4186707,4084992r13814,-25839l4216407,4030578r15092,-25797l4243810,3983746r5957,-8334l4254533,3968665r-5957,17066l4241030,3996843r-9134,15081l4221173,4030974r-12312,22622l4194961,4079790r-15092,28972l4171906,4124677r76,709l4171976,4125398r6,56l4171426,4126581r12,369l4172005,4125793r792,23817l4173985,4168663r1189,9924l4176362,4188907r1981,11909l4180720,4215106r1981,6748l4185078,4227808r3170,5160l4191813,4238128r3962,4764l4199737,4247655r9112,9130l4213207,4261945r4754,5954l4221923,4273456r3566,7542l4228658,4288540r2773,8733l4233016,4307196r1585,11115l4232535,4320035r4160,4144l4249379,4339186r3567,3949l4247793,4365644r-1189,l4245811,4364854r-2774,l4233127,4364459r-10306,-395l4211723,4364064r-11496,395l4188732,4365644r-11891,1185l4164949,4368803r-12287,1975l4140770,4373542r-7928,2369l4125311,4377096r-7927,790l4114257,4378214r7023,-370l4128814,4376654r67,26l4129050,4376654r7914,3173l4145671,4383000r7519,3569l4161501,4390138r7519,4363l4176143,4399261r7124,4759l4189994,4409572r6332,5950l4202263,4421867r5936,6743l4213739,4436145r4353,7536l4222446,4452010r4353,8329l4230361,4469857r3561,11898l4236693,4492861r1978,10311l4241046,4513484r791,10709l4242629,4533315r791,9518l4243418,4542861r2,30l4242627,4552016r-396,8728l4241437,4569473r-1189,8331l4238265,4586136r-1586,8332l4234299,4602403r-4210,12636l4228778,4618983r-25,67l4228748,4619066r-303,829l4222841,4635244r-6727,16657l4209386,4669749r-7123,18244l4195535,4707427r-6332,21417l4186037,4739949r-2770,11105l4180892,4763349r-2374,12691l4176225,4788753r393,608l4180198,4794517r6764,11899l4193328,4819107r2771,7014l4350736,4726738r-2571,-19281l4355613,4710849r1445,11826l4366240,4716773r-1061,-594l4356870,4711421r-1257,-572l4353309,4691994r-1978,-18635l4349352,4654328r-791,-18635l4348561,4626971r396,-9119l4349352,4609129r1187,-8326l4351726,4592080r1979,-7929l4355683,4576221r2769,-7533l4361618,4561155r3956,-6740l4369927,4547674r4748,-6740l4380610,4534987r6330,-5947l4396436,4536176r9496,7930l4415032,4552432r9496,9119l4434024,4571067r9100,10308l4452620,4592080r8705,10705l4470820,4614680r9101,12291l4488253,4638357r44094,-28339l4514467,4629068r-17880,19447l4495677,4649464r1653,2485l4500700,4657255r5392,-5116l4519609,4639416r8524,-7149l4530586,4625878r4755,-9525l4539700,4607622r5151,-8335l4549606,4591747r5548,-6747l4560305,4579047r5944,-5954l4572193,4568728r5944,-4366l4584477,4560393r6340,-3175l4596761,4554837r7132,-1984l4610630,4551662r6736,-1190l4624102,4549678r7133,397l4638367,4550472r7133,1190l4653425,4552853r7133,1984l4668086,4556425r7529,2778l4683540,4561981r7529,3572l4698598,4569125r8321,3572l4722770,4581825r15453,9922l4754074,4602065r15850,11907l4785774,4625878r15850,13097l4806754,4643436r231,-81l4806764,4643445r9918,8627l4831739,4665566r14662,13493l4874931,4706841r26549,26590l4946653,4779866r-15850,-794l4914953,4777485r-15850,-1588l4884045,4773119r-15850,-3175l4852741,4766372r-15850,-4763l4821833,4757244r-15850,-5160l4790529,4747322r-30908,-11113l4728317,4724303r-30908,-11906l4685374,4708027r-751,322l4667198,4716272r-17821,7923l4631951,4733305r-17821,9507l4596309,4753112r-17426,10695l4570171,4768957r-7018,3861l4564988,4776841r5935,14273l4576462,4805784r5144,14273l4586354,4834727r4352,13877l4594663,4862481r3561,13877l4600993,4889838r2770,13480l4605346,4916402r1582,12688l4593476,4914023r-14640,-16255l4564592,4881908r-15430,-16255l4533731,4849397r-15827,-15859l4501682,4818471r-14305,-13311l4479876,4807777r-35642,12676l4437105,4822830r-20593,6734l4397502,4835902r-17425,4754l4377305,4841844r-2376,1189l4373119,4844390r1241,1785l4380313,4855309r5556,9134l4391822,4874372r10716,20651l4412460,4915277r9128,19459l4428335,4952607r5556,15489l4441829,4994307r6747,26608l4455322,5047920r5557,27005l4466435,5101931r3969,27005l4473976,5156338r3175,27403l4479532,5211143r1190,27403l4481516,5265948r,27005l4481119,5320356r-1190,27402l4477944,5375161r-2778,27005l4469213,5394223r-7541,-9531l4445401,5361261r-18654,-28594l4405316,5299705r-21828,-36537l4360469,5224249r-23812,-40905l4313241,5141247r-21828,-42096l4269981,5057849r-9525,-20254l4251328,5018135r-8731,-19460l4234263,4980804r-7144,-17871l4220769,4946253r-5159,-15885l4210847,4916071r-1065,-4029l4203274,4903982r-9946,12692l4183779,4930159r-18699,26970l4148858,4981901r-5848,46754l4136660,5084976r-5953,57511l4125548,5200791r-5557,59494l4115229,5319382r-4763,59494l4106498,5437577r-3572,58304l4099751,5552202r-2778,54734l4094988,5659688r-1984,49975l4092210,5757258r,44025l4092210,6200686r-397,27764l4091019,6256610r-1190,56718l4089829,6341885r,28557l4090226,6397809r1984,27367l4093004,6438661r1984,13486l4096576,6464839r2381,12692l4101735,6489430r2381,11502l4110070,6523539r5953,20625l4121579,6564392r1984,9519l4125945,6583430r1190,9519l4128723,6602071r2778,27764l4132295,6642924r396,12692l4132691,6667911r,11106l4132295,6689726r-794,10312l4130310,6709954r-1190,9122l4127135,6728199r-1587,7932l4123166,6744064r-2778,7536l4117610,6758342r-2778,6346l4110863,6770638r-3572,5156l4103323,6780950r-4366,4363l4094194,6789676r-4762,3966l4084273,6796815r-5160,3173l4073160,6801971r-5953,2380l4060857,6806334r-6350,1586l4047760,6808714r-6747,1190l4033472,6810300r-229,l4026328,6810300r-223,l4017994,6810300r-217,l4009846,6809903r-16655,-1983l3987242,6807523r-6741,-397l3966336,6806732r-16208,395l3932269,6807524r-18257,l3894565,6807920r-14684,l3879872,6807920r-98,l3865498,6807126r-14276,-793l3836946,6804746r-13483,-2381l3810376,6799985r-5948,-1984l3798480,6796414r-5949,-2381l3786979,6791256r-5155,-2380l3776669,6785702r-4362,-3174l3767548,6778957r-3966,-3967l3760013,6771022r-2247,-3091l3756849,6766671r-3175,-4759l3753669,6761899r-1,-2l3753387,6761166r-1697,-4410l3749705,6751203r-1984,-5950l3746927,6738907r-397,-6742l3746530,6732141r,-7115l3746530,6725000r397,-7539l3747720,6709526r7535,-13886l3761996,6681357r6345,-14679l3775083,6652395r11896,-30153l3798480,6591693r10707,-32137l3819101,6527023r9517,-33327l3837739,6459973r7931,-34914l3853205,6390145r7535,-35707l3867481,6317937r5552,-36501l3878981,6244142r5156,-37691l3888895,6168364r3966,-37691l3897223,6092188r3569,-38088l3904361,6015219r3173,-38881l3910310,5937854r4362,-77763l3918637,5783122r3569,-76175l3928551,5557373r3173,-67050l3935689,5423669r5156,-66653l3946349,5291326r-8445,9666l3927560,5312494r-10742,11105l3905280,5334704r-11140,10312l3905678,5306148r12334,-37678l3931141,5230395r13129,-37679l3957684,5156037r5368,-64445l3968503,5026154r-309,116l3961436,5028258r-11132,3181l3949906,5033825r,1590l3949906,5037403r-1590,1988l3944341,5040584r-2386,795l3940365,5042174r-6361,4771l3927643,5050523r-5963,3181l3914921,5056090r-6758,2385l3901404,5060463r-13914,2386l3873973,5065632r795,-3579l3871587,5062849r795,-1988l3872382,5059668r-397,-398l3871190,5058873r-1591,l3868407,5059270r-2386,1193l3866817,5058078r795,-1988l3868009,5054499r,-397l3867612,5054102r-2386,-398l3862443,5054102r-5565,397l3851709,5055294r-1988,398l3848926,5055294r-771,-2313l3847269,5054122r-25015,30560l3795651,5115638r-27795,31750l3739665,5179138r-28986,30956l3680899,5240654r-29779,29369l3636825,5285104r-14294,14288l3594737,5325982r-27001,25400l3540339,5375592r-54795,48816l3456956,5450601r-29780,27782l3415661,5489892r-32559,32148l3368014,5537121r-14295,15478l3340219,5566887r-12309,13493l3323940,5584746r-3177,4366l3316395,5595859r-5161,6747l3308057,5606574r-3574,3969l3304881,5612131r,1587l3304086,5616099r-1985,2778l3297733,5625227r-5956,7144l3284630,5639912r-7544,7541l3263983,5660549r,1985l3264380,5664915r397,1984l3263983,5670074r-4765,3969l3256439,5676821r-1588,2779l3248895,5690315r-5956,9525l3236586,5708968r-6750,8732l3215938,5734765r-14691,17066l3194497,5760562r-6750,8335l3186953,5764928r-3112,3456l3171687,5807921r-15058,47201l3142759,5902719r-13473,47597l3115813,5995931r-13473,42837l3088470,6079623r-14662,40854l3058353,6160538r-15058,40855l3010008,6288655r-6736,17849l2984251,6356085r-9114,23402l2966022,6402096r-16643,40457l2947001,6448900r-1981,5553l2942246,6463576r-2774,9519l2937887,6477855r-2774,5949l2935906,6484201r,397l2936302,6486978r-396,2776l2935113,6492927r-2774,8330l2927980,6511173r-5151,11503l2917677,6533385r-9906,19039l2908167,6554407r792,1984l2909752,6558374r,3966l2905789,6568290r-1585,3966l2902223,6575430r-4359,12692l2893108,6600418r-4755,11503l2882805,6623027r-5944,11106l2870917,6645636r-13077,21419l2845160,6688474r-1189,-3967l2840801,6689267r792,-3173l2840801,6685300r-793,l2839216,6686094r-1189,1983l2834064,6694423r,-2776l2833668,6688870r,-2380l2833272,6686490r-397,l2830101,6689663r-2773,3967l2822176,6702753r-5152,7536l2815836,6712669r-1585,793l2813458,6713462r-793,-793l2811620,6711622r-132,253l2811591,6711594r-511,-512l2810684,6707909r-396,-3173l2809099,6697596r-792,-3173l2807514,6693233r-793,-793l2806325,6691250r-792,-1587l2804344,6688474r-793,-2380l2807118,6675384r-397,-5156l2820591,6633736r19417,-32921l2841990,6599228r396,-396l2842782,6598832r793,793l2843575,6600815r396,1190l2843971,6602401r1189,-396l2845952,6600815r5944,-10710l2852293,6593675r3170,-6743l2858237,6579793r2774,-6743l2861803,6570273r1189,-1983l2864757,6565639r287204,-788437l3151217,5770881r-794,-3175l3150026,5766515r-794,-793l3148835,5764531r-794,-1587l3147246,5761356r-794,-1984l3151614,5749450r,-4366l3169085,5712143r5559,-7143l3179806,5697856r1880,-2255l3243467,5525998r-2118,-1180l3240536,5524024r-814,l3239316,5524024r-814,1984l3238096,5528389r-1627,3969l3235655,5536327r-406,1191l3234842,5538311r-2034,397l3231181,5538311r-3660,-1984l3223454,5533946r-2441,-794l3218980,5533152r-5288,-1191l3212066,5526802r-2034,-1191l3206778,5509339r2034,-16272l3210032,5491876r813,-793l3211659,5491876r813,397l3213692,5492273r407,l3214099,5491083r407,-4763l3216946,5487114r-813,-3175l3215726,5480764r-407,-2778l3214913,5476795r406,-794l3215726,5474017r,-1984l3216133,5466873r2440,-9128l3221013,5450204r407,-3968l3222234,5442267r,-5160l3222234,5431551r,-5556l3222234,5420042r1626,-12700l3224267,5400992r,-6350l3223860,5388689r-1626,-5557l3223860,5378370r814,-4366l3225081,5370035r,-4762l3224674,5355748r-407,-5160l3224267,5345032r-1627,-10319l3221013,5322807r-1626,-4366l3218980,5314870r-407,-3572l3218980,5308123r407,-6747l3218980,5297407r-407,-5556l3217760,5285898r-814,-4763l3216946,5276373r,-2382l3217353,5271213r-407,-2381l3215726,5266451r-813,-1985l3214913,5262879r406,-3175l3215726,5257322r1627,-2381l3217353,5254147r-407,-793l3213692,5251766r-406,-397l3213286,5250972r813,-1984l3216946,5244226r3254,-5954l3221013,5235891r407,-2381l3221013,5231525r-406,-2778l3221013,5222794r407,-5953l3221420,5210491r-813,-1984l3220200,5208110r-813,-397l3219387,5204935r,-2778l3219387,5199379r,-2779l3219387,5192235r-814,-4366l3217353,5179138r-2034,-8335l3214913,5166835r-407,-3969l3214506,5154135r407,-13097l3215145,5138014r-8340,15311l3194123,5175550r-13872,21828l3165984,5219206r-15457,21432l3134278,5262069r-16646,20637l3100590,5302947r-17438,19844l3065317,5341841r-17834,17859l3029252,5377163r-17439,16272l2993979,5408119r-17835,13494l2959102,5433916r19816,-47625l2992394,5355731r15060,-33337l3024099,5287866r9116,-18256l3041934,5252147r9512,-17859l3061354,5216825r9908,-17065l3081170,5183488r10305,-15875l3101779,5152928r11097,-13493l3123181,5126735r10700,-11907l3139430,5110066r5152,-5160l3149734,5100541r5549,-3572l3160435,5093397r5549,-3175l3170740,5087444r5548,-2381l3181440,5083475r5153,-1190l3191745,5081491r5152,l3202049,5081888r4756,1587l3211957,5085063r4756,2381l3219507,5089076r2320,-14714l3223860,5062456r1221,-3969l3225894,5056106r,3175l3225487,5069203r-1627,15478l3223324,5091615r1175,882l3225487,5069203r814,-3572l3225857,5093517r368,277l3228234,5095638r914,-32388l3229555,5043406r4067,-15478l3237282,5009672r-1627,26590l3234028,5054916r,3571l3234842,5048566r813,-12304l3236469,5024753r1220,-13097l3238909,4982287r1627,-14287l3241756,4954903r1220,-11113l3244196,4939028r1221,-3572l3247857,4943393r-1627,13891l3244603,4978318r-2847,27385l3239316,5038644r-1627,36115l3237282,5094206r,11083l3240096,5108875r4756,6350l3237282,5119934r,13960l3238096,5154135r813,20637l3240943,5194616r1220,19050l3242976,5232319r,17860l3242570,5268038r-814,35719l3241349,5322410r,19844l3241349,5350192r407,21828l3242163,5392657r407,18257l3242976,5413692r814,2381l3245010,5420042r813,3572l3245823,5425995r407,2381l3247450,5428376r814,1191l3249077,5430361r407,1190l3249890,5435123r814,4763l3249890,5445045r-813,5159l3247857,5459333r3254,793l3252331,5460920r1627,1191l3252737,5464889r,1984l3252737,5468064r1627,5953l3255585,5479176r406,5160l3255991,5489495r-194,2653l3309965,5343445r-27341,86916l3255680,5517674r-18929,61478l3244601,5559621r17040,-41251l3241431,5579453r-15851,44028l3222410,5633000r1188,-1190l3231128,5609201r10303,-29748l3260452,5524319r22587,-67430l3294531,5423571r10699,-30145l3314741,5368040r3963,-9916l3322666,5349795r-3170,19039l3290568,5449749r-22191,63068l3242619,5587386r-24613,74614l3219115,5660153r2779,-2779l3224674,5654199r7147,-8334l3245718,5633165r12309,-10716l3263983,5616496r6353,-6350l3277086,5603002r7544,-8731l3292572,5584746r9132,-8731l3320763,5556965r9530,-9128l3339028,5538312r8338,-9525l3354911,5519658r7941,-5159l3369999,5508546r6353,-5556l3383102,5496243r13897,-14685l3404543,5474017r8736,-8334l3427970,5449411r16280,-17860l3450206,5424011r5559,-6350l3460529,5412501r5162,-3968l3476412,5399008r6353,-5954l3489912,5385514r9132,-9525l3505795,5368845r6750,-6747l3516118,5358526r4391,-3038l3527457,5347406r2161,-3961l3532001,5341460r2082,-1761l3680050,5169919r15298,-28088l3706469,5128337r4765,-6747l3716397,5114447r1589,-1588l3719177,5112859r397,l3719972,5113653r397,1587l3720369,5116034r397,397l3721163,5116431r1191,-1588l3723525,5112838r165277,-366765l3889554,4743367r2780,-6747l3898688,4721539r3178,-9128l3905440,4701298r3971,-13890l3912589,4677089r3574,-10319l3918546,4661214r2780,-5953l3922914,4650498r1192,-5556l3924900,4639783r794,-2779l3928872,4629464r2780,-4763l3934829,4619542r794,-1191l3935623,4617161r-397,-2382l3934432,4611207r,-1190l3934829,4609223r1588,-3572l3943963,4596523r7546,-10716l3951633,4585621r-314,-606l3951944,4583952r-201,-411l3951155,4584549r-9914,-20234l3931327,4544081r-4362,-9919l3923396,4524244r-3172,-9919l3917448,4504406r-1983,-9918l3915068,4484966r,-5158l3915465,4475444r396,-5158l3917051,4465922r1190,-5158l3920224,4456400r1586,-4364l3924189,4447275r2776,-4761l3930138,4437753r3569,-4364l3937672,4429024r14276,-48403l3952857,4381303r199,-680l3956210,4383004r3154,1191l3962912,4384989r2865,721l3967381,4385389r-1415,l3962398,4384599r-3964,-1185l3954471,4381045r-3568,-2369l3946543,4374727r-3567,-3949l3939012,4365644r-3568,-5529l3938219,4358931r-1982,-2370l3938219,4356166r793,l3939012,4354982r-397,-1580l3937426,4349848r3171,395l3941390,4349848r396,-790l3940994,4339186r,-4344l3940994,4333657r396,-395l3944561,4333262r2072,258l3953032,4333253r,-953l3954223,4332300r274,l3954620,4332300r,705l3957795,4332300r,475l3959624,4331682r792,-789l3960416,4330498r5550,-5924l3966610,4324146r-3403,-1864l3959324,4319552r-349,7686l3958975,4330353r-407,1168l3954497,4332300r-55,-44l3954223,4332300r-2381,-1985l3949063,4327934r-1002,-891l3945542,4324901r-1221,-779l3942286,4323733r-408,l3940657,4323344r-1628,l3937808,4322954r-1628,-1168l3934144,4313219r-2849,-2725l3927631,4291024r692,842l3928028,4290230r99,124l3926044,4279572r,-10407l3929523,4265162r5025,-4003l3945757,4252353r5734,-4825l3945790,4252139r-11555,8727l3929055,4264832r-3586,3967l3925469,4246983r398,-2777l3925939,4244135r105,-737l3926441,4243001r397,l3928028,4243001r794,793l3929616,4244191r236,-236l3929852,4243016r,-10312l3930013,4232864r,-976l3931779,4233654r-333,-5314l3929852,4221994r-797,-5553l3928656,4214458r,-2380l3929055,4208508r-399,-3967l3928258,4194625r797,-18246l3929453,4160513r,-7536l3929055,4144647r-399,-9123l3927859,4124815r-1593,-11503l3925469,4101016r-1196,-24989l3923078,4063730r-797,-12296l3920687,4039931r-2391,-10709l3918695,4020099r,-9123l3918296,4002646r-797,-9123l3914710,3974881r-1195,-9917l3912319,3953858r-3586,-20229l3904748,3911020r-2390,-8727l3901162,3895154r-1195,-6743l3899568,3882064r-797,-13486l3897974,3860645r-1593,-9916l3894388,3838433r-1992,-9123l3891200,3820187r-796,-4760l3890404,3809477r-399,-3966l3888810,3801147r-1196,-4363l3886419,3794008r,-6743l3886419,3782505r1195,-5157l3887614,3775762r-1195,-794l3885622,3773382r-2391,-1587l3882833,3771002r,-793l3883231,3766639r1992,-10313l3886817,3744426r797,-4759l3887614,3735700r-1594,-5156l3885622,3725784r-797,-11503l3884427,3702778r-1196,-12693l3882036,3686119r-399,-1587l3881239,3683739r-1196,-4760l3879645,3673822r-398,-5949l3878848,3661923r-1195,-11900l3875262,3638124r-4782,-21816l3871027,3615816r-101,-463l3870314,3615905r30,186l3849212,3634782r-21132,18293l3806150,3670573r-20902,16600l3784619,3687674r1,-1l3784619,3687673r111,-514l3787001,3676568r3175,-11899l3796922,3640871r8335,-23798l3814782,3592085r10319,-24592l3836610,3542108r12303,-25384l3862407,3491339r4,156l3862422,3491474r-15,-614l3863300,3489249r-758,-34462l3862542,3453993r,-32147l3862542,3421053r,-12700l3862542,3407560r397,-11501l3863733,3387731r1191,-5157l3864924,3382180r396,6343l3865717,3408353r-8,338l3865718,3409148r-397,15476l3865321,3432562r,6759l3866114,3460740r794,20638l3867201,3482550r762,-1524l3867971,3481160r27,-57l3867963,3480511r872,-1748l3866908,3444071r-1054,-31608l3865717,3408715r8,-124l3865717,3408353r397,-6742l3866142,3402138r8,-132l3870420,3476369r718,-1292l3871152,3475282r904,-1668l3870083,3435339r-794,-19446l3868496,3396059r-1588,-38470l3867305,3351236r-4,-97l3867261,3351829r-1966,-52121l3863722,3247579r-1180,-52533l3862542,3194901r,-51590l3871670,3263952r,35314l3871884,3315700r1,35l3871671,3299266r,-35314l3872068,3227442r793,-34128l3874052,3163944r1191,-11109l3876036,3143310r84,455l3876157,3143310r2694,15134l3878081,3183137r-1155,37037l3876157,3267574r,56544l3876199,3327656r9436,121048l3894619,3434379r9986,-16321l3925377,3385424r22370,-32238l3970916,3321742r23568,-31047l4018851,3260445r25166,-29062l4067899,3204515r47,-1148l4068863,3202414r1517,-25416l4071173,3150428r3567,-112241l4079497,2928722r1983,-54326l4084254,2820447r3568,-54345l4091390,2711364r4361,-55515l4100111,2599511r4757,-57873l4110814,2482948r6343,-61060l4124292,2359170r7929,-64309l4140546,2227489r3171,-28116l4146888,2166840r5550,-71010l4156006,2061326r1585,-16260l4159970,2029202r2378,-14277l4165123,2001441r265,-1322l4162845,1997427r-13880,-13480l4135086,1971259r-14673,-12291l4106136,1947867r-15069,-11102l4076394,1926853r-11342,-6565l4072020,1935695r7135,17050l4085894,1969795r6342,16653l4097785,2003498r5550,16653l4107695,2036011r4361,16257l4115623,2067732r2775,15463l4120380,2097858r1585,13886l4122758,2125611r-8720,-11884l4105317,2102621r-9117,-11495l4087083,2080420r-9117,-10309l4068849,2059802r-19027,-19825l4030399,2020944r-20216,-18239l3990363,1985655r-20613,-16653l3948742,1953142r-21009,-15068l3905931,1922611r-21009,-14275l3841319,1879391r-2518,-1634l3842149,1885828r18653,48062l3879852,1984336r9128,25024l3897712,2034781r8334,25422l3914380,2085624r7541,25424l3929065,2136461r6747,25034l3942162,2186520r5953,24622l3952480,2235369r4763,23830l3960418,2282230r2381,22646l3964783,2326726r794,21451l3965577,2368435r-397,9931l3964387,2387900r-1191,9535l3962005,2406573r-17462,-17083l3927477,2372009r-17462,-18667l3893346,2334672r-16669,-19865l3860405,2294147r-15478,-20644l3829052,2252447r-15478,-21444l3798890,2209156r-15082,-22239l3769521,2164673r-5077,-7837l3766952,2188978r1998,41298l3770948,2272374r1198,42531l3772146,2314986r,42064l3772146,2357122r-799,42134l3770947,2419926r-1200,20661l3768311,2458753r-160,2035l3766952,2480674r-3,30l3766948,2480712r-491,3982l3764555,2500145r-2397,18670l3759761,2537492r-2797,17877l3755338,2563275r4226,11514l3763540,2587495r3578,12706l3770299,2613305r2783,13104l3775865,2639912r1987,13899l3779840,2668503r-29022,-21443l3718218,2623629r-34589,-25413l3646656,2570817r-38564,-28986l3589009,2526740r-11969,-9764l3568912,2538488r-10342,26966l3537886,2616212r-20684,47608l3498904,2707855r-15780,38159l3482993,2746331r,-1l3483003,2746012r1184,-37798l3485380,2668900r1591,-79804l3489137,2439185r-13434,-13718l3458210,2407594r-16698,-18668l3430367,2375890r-167,571l3420347,2408627r-9853,29777l3401035,2465377r-9065,24613l3383693,2511021r-8277,17062l3371869,2535225r-3547,6348l3365169,2547126r-3153,3967l3362010,2551067r-22,28l3358839,2537203r-2755,-14294l3353723,2507431r-2362,-16674l3349393,2473688r-1574,-17897l3345876,2437788r-19,-176l3345857,2437610r-6,-48l3344670,2418097r-607,-12389l3342704,2378050r-2,-78l3342702,2377971r-14,-765l3341915,2335963r,-99l3341915,2292276r,-116l3342150,2265164r-8230,9244l3325629,2283689r-8639,18842l3304236,2328337r-13153,25404l3264378,2405743r-13551,26992l3236079,2462016r-5580,12345l3214158,2508461r-7972,15855l3198613,2540174r-13950,27744l3182670,2572675r-1594,3567l3179083,2582979r-2391,6740l3175097,2593285r-2391,3964l3173503,2598043r797,1584l3174300,2602006r-1196,1982l3171112,2610330r-3588,6740l3162742,2624217r-4385,7935l3149589,2644853r1195,1588l3151581,2648425r399,1588l3152379,2652790r-3189,4366l3147596,2659531r-1196,2773l3143211,2671826r-3188,8333l3136436,2688484r-3986,7917l3127667,2704341r-5182,7535l3112521,2727346r-10363,14276l3102143,2741555r-48,65l3101315,2738121r-2345,3501l3098959,2741549r-47,71l3098514,2738841r,-394l3097749,2738064r-772,386l3095781,2739242r-1196,1983l3092991,2744398r-12,-70l3092944,2744397r-796,-4760l3091750,2738447r,-791l3091397,2737656r-798,l3087809,2741225r-3985,4759l3078215,2753802r92,274l3078834,2753551r397,1193l3074068,2759502r,788l3078835,2755908r5579,2380l3085211,2759082r,1588l3085211,2762653r,1985l3086804,2765034r-398,2781l3087203,2767417r1195,-1193l3089195,2765432r399,l3089992,2765432r398,792l3091187,2766224r797,398l3092781,2766622r2789,3970l3097164,2772975r1594,1191l3099555,2774959r1195,794l3102743,2775753r1195,l3105930,2776547r3586,1985l3110712,2779325r5180,11907l3116290,2792026r-797,-398l3115095,2790835r398,1191l3115493,2796393r-1992,795l3112306,2797982r-1196,1191l3110712,2800760r-797,3175l3109516,2805522r-796,1988l3108720,2815843r398,2382l3109118,2820210r,794l3108321,2821798r-1195,1985l3106727,2825370r-398,1985l3105930,2831721r-398,1190l3103540,2834103r,793l3103540,2834897r,1190l3103938,2837675r,397l3103141,2838470r-398,396l3101149,2838866r-797,-396l3100352,2838866r2391,3176l3102743,2842439r-797,l3098758,2841645r-3586,-794l3093977,2840454r-797,397l3093180,2841645r-399,794l3091984,2844027r-1992,1191l3088797,2846805r398,1985l3089195,2849981r-398,396l3087601,2851172r-398,396l3086406,2852759r-399,1985l3085609,2858317r-1195,3572l3084015,2863873r-797,795l3081226,2866653r-3586,1983l3073257,2870623r-4782,1586l3062897,2874195r-4782,396l3054529,2874988r-1195,-397l3052138,2873797r797,-794l3055326,2871417r4383,-399l3065686,2868240r6375,-6351l3055326,2871417r-1195,397l3061303,2865859r7969,-4764l3076444,2855141r3587,-3175l3083617,2848393r-5180,3969l3075648,2854744r-2391,1190l3067678,2858713r-5180,3573l3052537,2869033r-5180,2384l3045569,2870843r-2205,1452l3037508,2875509r6982,6209l3051232,2888860r6742,7932l3063923,2905123r5156,8723l3073838,2923372r3966,10312l3081769,2945197r3173,11514l3087153,2965241r555,2131l3087716,2967410r2,9l3087833,2967932r2259,10131l3091285,2987964r1192,9931l3092477,2997952r,9460l3092477,3007469r,9076l3092477,3016605r-793,9128l3090494,3034449r-1189,8740l3087322,3051914r-2380,8332l3082563,3068573r-5949,16665l3069872,3101903r-7139,17056l3054802,3136422r-7536,19035l3039731,3175293r-4165,11622l3046376,3182395r11100,-4006l3069369,3174783r11496,-3204l3092758,3168776r11892,-2003l3116939,3164769r12289,-1602l3141517,3161565r12289,-1203l3179177,3158761r25371,-401l3229522,3158360r25768,401l3305635,3160362r24974,400l3355187,3161164r24182,-402l3402758,3159962r8855,-630l3419120,3147249r13472,-20650l3446064,3106744r13472,-18665l3473008,3069811r13869,-17076l3500349,3036851r14264,-15090l3528482,3007463r13868,-12311l3555822,2983635r7133,-5560l3569691,2973312r11095,17469l3591880,3009846r11491,20254l3614466,3051544r10698,22238l3635467,3097610r9906,23827l3654882,3145661r8718,25017l3671128,3195300r6340,25020l3679458,3228048r5429,2029l3690852,3232853r5964,3963l3701986,3241575r5567,5948l3713120,3254265r4374,7532l3722663,3270520r3977,9911l3730616,3291136r2783,3172l3734990,3297876r1591,3569l3736978,3305410r,4362l3736581,3314132r-1193,4363l3733797,3323251r-2386,4758l3728628,3333163r-3181,5156l3721868,3343472r-8351,11102l3703179,3366469r-11930,12288l3678257,3390568r,30406l3678257,3421671r-796,-4772l3676352,3411218r-2296,-7836l3668732,3420481r-6350,17846l3655238,3455777r-7143,17055l3640157,3489886r-8334,17054l3622694,3523994r-9525,15864l3603248,3556119r-9922,16261l3582610,3588244r-10716,15468l3560385,3618783r-11113,15071l3537366,3648528r-11906,15071l3513157,3677480r-12304,14278l3475850,3719521r-25400,26176l3424653,3771079r-25400,24590l3373456,3819069r-25003,22210l3324243,3862299r3960,-17847l3332559,3825811r5147,-19037l3343250,3787340r5544,-19037l3355129,3748473r6732,-19830l3369385,3708019r7523,-20227l3384828,3667565r8315,-20623l3401459,3626715r9107,-20227l3420069,3585864r4332,-9219l3393812,3597224r-28232,19825l3342516,3633305r-9543,7137l3325815,3646390r11134,-21411l3352855,3595638r20280,-36082l3396596,3519113r13122,-21411l3423238,3475498r13917,-22601l3451868,3430297r15111,-21806l3482487,3386291r15508,-21805l3513503,3343868r16303,-19824l3545712,3305410r15906,-17048l3569570,3280431r8351,-7135l3585476,3265763r7555,-6741l3600984,3253471r7556,-5948l3616095,3242368r1096,-577l3593436,3241679r-18027,-172l3560577,3250898r-15453,10324l3529671,3273135r-15454,11913l3498368,3298152r-15850,13501l3466668,3326345r-15057,14694l3435762,3356129r-15850,15881l3389402,3403775r-30907,32562l3300248,3499877r-28530,30181l3245170,3558254r-13076,13105l3219415,3583670r-12284,11120l3195640,3605115r14265,-36536l3226151,3528470r18227,-42492l3263794,3441897r21000,-45665l3306984,3349775r23378,-46858l3342249,3279885r12283,-23032l3366114,3236176r-22423,-1308l3302464,3232466r-41228,-2804l3219612,3225658r-40831,-4005l3137157,3216842r-41228,-6004l3054305,3204427r-23425,-3870l3028627,3207824r-3173,12290l3023075,3232020r-2776,12684l3015143,3270500r-4362,26568l3001263,3353781r-9122,61452l2983813,3479899r-8725,67844l2967553,3617571r-7932,71812l2952879,3761988r-6345,71811l2940982,3906007r-5156,71018l2931860,4045663r-3569,66257l2925911,4174606r-1586,58719l2923928,4287680r,406667l2923928,4722119r-1189,28566l2921945,4809007r-396,28566l2921549,4866139r793,28566l2923928,4922477r794,11506l2925911,4944695r1983,10316l2929481,4965326r4759,19838l2938999,5004208r5155,17853l2949310,5039121r5155,17061l2958828,5071655r-322,804l2961946,5087460r1578,7541l2964313,5102938r2366,17860l2967862,5137863r789,16272l2968651,5168819r,317l2968868,5168515r,11106l2968470,5190330r-795,9915l2967051,5208034r-257,3504l2967676,5212429r846,976l2968651,5213270r-103,165l2970416,5215591r3130,3163l2976677,5221916r3523,3953l2980982,5228241r1566,1977l2982939,5236147r-4696,1582l2975895,5234962r-1566,-791l2973546,5234566r-1174,-1581l2971590,5233380r,1582l2971590,5235752r,395l2971198,5236147r-1565,1186l2966502,5237333r-1957,l2962980,5237333r-1566,791l2960631,5239705r-782,1186l2958675,5241682r-2349,1581l2955152,5244449r-14,22l2955619,5244139r133,-265l2958136,5242287r1988,-1190l2955752,5252203r-1988,5156l2951380,5262118r-2783,5157l2945815,5271637r-2333,2911l2942617,5275668r-3002,4277l2939563,5279819r-38,52l2939889,5280422r,395l2939242,5280600r-41,45l2940076,5281228r-3760,3716l2932557,5288288r-4178,2972l2925729,5293146r-1377,1099l2924750,5293848r1,-6l2924398,5294093r-946,955l2920712,5296630r-1275,572l2921173,5296625r-5167,2379l2915447,5299329r1942,-669l2921026,5297407r-5253,2506l2910924,5302838r-5253,2506l2900418,5307851r-5658,1671l2888699,5311193r-6465,1253l2876576,5313282r3474,-1796l2867319,5317648r-14710,5556l2838297,5329157r-8551,3202l2842657,5333920r12727,1985l2861350,5337492r5568,1588l2872884,5341064r5569,2381l2883623,5345430r5568,3175l2893964,5351780r4773,3175l2903112,5358923r3977,4763l2911066,5368052r3580,5159l2917828,5378767r2386,5953l2922998,5391467r1989,7144l2926578,5406549r1591,7937l2928964,5423217r,9525l2928964,5442664r-398,10716l2926976,5464493r-1591,12303l2923396,5489496r-2386,13097l2917032,5516881r-3579,15081l2898737,5584747r-8353,26987l2882032,5639119r-9148,27781l2863737,5693887r-9944,26591l2843452,5746672r-6761,17066l2830725,5780803r-5170,17463l2820782,5816125r-3580,17463l2813623,5851050r-3182,18257l2807259,5887166r-5966,36513l2795725,5961382r-3580,18653l2787770,5999482r-3977,19447l2778623,6038773r-4773,18653l2769475,6075682r-3580,18654l2762713,6112989r-2784,17859l2757543,6148708r-1591,18256l2754361,6184426r-1193,18257l2752372,6220145r-1193,35719l2751179,6291186r398,34925l2753168,6397152r398,35322l2753168,6468590r-796,36116l2751179,6522962r-1193,18256l2748395,6559871r-1591,19050l2744020,6597178r-2784,19050l2736463,6644009r-5170,25797l2725725,6692428r-3182,10319l2719361,6712669r-3182,9525l2712599,6730925r-3181,7937l2705440,6746403r-3579,7541l2697883,6760691r-3579,5556l2690327,6772200r-3978,5159l2681577,6782122r-3978,3969l2673224,6790456r-4375,3572l2664474,6796806r-4773,3175l2654929,6801966r-4773,1984l2644985,6805538r-4375,1587l2635042,6808316r-4773,794l2625099,6809903r-10739,397l2602428,6809903r-11534,-1587l2578565,6806728r-12330,-2778l2540780,6797997r-27443,-6350l2504587,6791647r-22671,-1587l2471575,6788472r-9943,-1191l2451689,6785297r-9148,-1588l2433791,6781328r-7954,-2778l2418280,6775375r-7557,-3175l2404359,6768231r-5568,-3968l2393223,6759500r-4375,-4762l2384075,6748784r-3182,-6350l2377711,6735687r-1591,-7143l2374132,6721003r-398,-8731l2373336,6702747r796,-9922l2375723,6682506r1988,-11112l2380495,6659090r3580,-13097l2388848,6632500r5170,-15082l2400382,6602337r6761,-16272l2415098,6568206r8750,-17860l2431405,6534471r7159,-15875l2444928,6503515r5568,-15478l2456064,6473352r5170,-15478l2465609,6443190r3978,-15082l2473166,6413424r3580,-15081l2483110,6368577r5170,-30163l2492655,6308252r3977,-30957l2501007,6245942r7955,-65484l2513337,6146326r5966,-35719l2525667,6073698r7556,-38497l2536405,6018532r2784,-16669l2541178,5985195r1193,-17066l2543167,5950269r795,-17065l2544360,5897485r,-34925l2544758,5827238r,-17463l2545553,5792710r796,-16669l2547939,5758578r796,-8731l2549133,5740719r,-8731l2548735,5723256r-796,-8334l2547144,5706587r-1591,-8334l2544360,5690712r-4375,-15875l2536008,5659359r-4773,-14684l2526064,5629594r-4772,-14685l2516121,5599828r-4375,-15081l2507769,5569268r-2784,-16272l2503394,5545059r-796,-8731l2502201,5527596r-398,-8334l2502201,5510134r397,-9128l2504587,5479177r3182,-21034l2510951,5439489r3977,-17065l2519701,5406945r5170,-13890l2530837,5380355r5559,-10698l2535355,5369242r-3976,-1588l2527006,5365273r-4373,-2778l2519452,5360113r-1988,2382l2516669,5364082r-1988,1191l2512296,5362892r-3180,-1588l2503550,5358923r-3181,-794l2497586,5356938r-5168,-3968l2489635,5351382r-398,-397l2488840,5350588r-4373,-19843l2481286,5317251r398,l2482479,5315266r8349,-14287l2495201,5294232r2385,-3175l2500369,5288676r2386,-2382l2505538,5284310r3180,-1587l2511899,5281532r,3572l2514681,5283516r-397,2382l2514284,5286691r397,794l2515477,5287485r1192,l2516938,5287294r-755,-4181l2515394,5281128r-1183,-1589l2511449,5239433r1,-4l2511449,5239425r95,-1371l2514211,5199327r789,-3177l2515394,5195753r394,-397l2515797,5195359r18,-18l2517006,5195738r793,795l2518579,5197312r365,-368l2518944,5195356r789,-12707l2519779,5182705r5,-73l2521706,5184940r,-7453l2521311,5169545r-394,-7147l2520917,5159221r,-2383l2521311,5152470r395,-5162l2522100,5134601r2761,-21840l2527228,5093701r789,-9928l2528412,5073449r394,-11913l2528806,5048432r,-14295l2529201,5018650r1577,-30973l2531173,4972191r394,-15090l2531173,4942409r-789,-13898l2531962,4917789r789,-11118l2533934,4895949r,-11118l2533934,4861799r395,-13104l2534723,4834797r-789,-25811l2532356,4780396r-789,-10722l2531173,4760144r,-8736l2531567,4743863r789,-17075l2532356,4716861r-394,-12707l2531567,4689065r-394,-11913l2531173,4666431r394,-6354l2531962,4652929r,-5559l2531173,4641414r-789,-4765l2530384,4633075r394,-8339l2531567,4618780r1184,-6354l2532751,4610838r-395,-1986l2531567,4607264r-1972,-2780l2529201,4604087r,-1588l2530384,4598528r3156,-12707l2537090,4571923r789,-5957l2538273,4561201r-394,-6353l2537879,4548494r394,-13898l2539062,4519904r395,-15090l2539062,4499255r-394,-2382l2538273,4496078r,-6353l2538273,4483371r395,-6750l2539062,4469473r-394,-11118l2538668,4447236r-1184,-20649l2536696,4406336r-789,-9927l2535512,4386084r1184,-27399l2538668,4313814r3156,-53211l2544947,4207159r-9773,21118l2524448,4249740r-10727,20667l2513585,4270647r-95,183l2502001,4291123r-11489,19895l2478627,4330913r-12282,19497l2454460,4369908r-25355,37403l2403354,4444714r-26148,36607l2351463,4516824r-156,1432l2351460,4518042r-1988,18253l2346689,4554945r-6760,38094l2336350,4613673r-3181,22618l2330783,4660893r-795,13095l2328795,4687876r-1566,46883l2325657,4786976r-795,56387l2324464,4902927r-397,62344l2324464,5029997r398,65521l2325657,5161832r1192,66315l2328439,5294462r1590,64329l2332016,5421929r2385,60755l2337183,5539866r3180,53608l2343145,5643110r25438,371283l2371763,6065618r3180,52813l2376533,6145037r1590,26208l2380508,6197056r2782,25811l2384482,6235177r1988,12310l2390842,6270518r4372,21841l2400381,6312610r9142,37327l2413498,6367012r2782,17075l2419857,6411487r2385,24619l2423832,6459138r397,20252l2424229,6479428r,42l2423832,6498120r-796,7936l2422639,6514389r-1591,7540l2419855,6528674r-1590,6746l2416674,6541372r-1988,5556l2412698,6552086r-2386,4762l2407528,6561213r-2783,3968l2401564,6568752r-3182,3175l2394804,6574704r-3579,2381l2387822,6578971r-160,89l2387660,6579061r-14,8l2386104,6579839r-2417,1207l2383682,6581047r-12,6l2379295,6582244r-4771,1190l2370150,6584228r-5170,396l2360209,6584624r-5568,l2349472,6584228r-5169,-397l2337145,6584228r-8716,790l2310155,6587796r-20271,2383l2279153,6590973r-10334,397l2268788,6591369r-38,1l2260400,6590973r-8748,-396l2239949,6521793r11238,67989l2251023,6589745r12105,71375l2264210,6663444r-715,-160l2269542,6698941r2991,4994l2274514,6706714r396,1985l2274514,6710286r-396,794l2272533,6711477r-793,794l2268570,6712271r-3171,-1191l2262625,6710683r-2377,l2257870,6710683r-793,397l2255888,6712271r-1188,l2253907,6712668r-1981,794l2250340,6713462r-9114,-9924l2238452,6702744r-1189,-397l2224186,6682895r-5945,-9924l2215467,6667810r-2774,-5160l2208730,6651137r-3963,-10718l2201201,6628907r-3170,-11115l2197634,6614219r397,-794l2198031,6613028r396,l2198823,6613028r1189,794l2201201,6613822r396,l2201597,6613425r-396,-2382l2196842,6597546r2774,1191l2196445,6591195r-3170,-8734l2190897,6574919r-1981,-5955l2188123,6564200r-1585,-5954l2183368,6544749r-3963,-25010l2176235,6497906r-3567,-22628l2169894,6462575r-3170,-14291l2163554,6432008r-3171,-16673l2155232,6380402r-2774,-17467l2149684,6346262r-3567,-16276l2142550,6314901r-396,-12306l2140569,6289892r-1189,-11909l2137002,6266074r-4359,-25804l2130266,6225582r-2774,-15482l2121944,6181915r-6737,-30964l2111640,6139042r-2378,-9924l2107281,6119988r-1189,-8734l2102922,6092596r-2378,-10718l2097374,6068778r-4360,-16276l2089448,6039799r-2774,-12306l2083900,6012408r-1189,-5955l2080730,6000499r-1982,-5161l2077559,5990971r-1585,-8733l2075578,5975489r-793,-7939l2074389,5965962r-396,-1985l2072408,5962786r-2378,-2382l2069634,5959611r-397,-1985l2069237,5953259r,-15085l2069237,5922295r,-7542l2068841,5909592r-1981,-6749l2066067,5895301r-1981,-15482l2062500,5863146r-2377,-17467l2058934,5839725r-1189,-1985l2057349,5836549r-215,-1221l2055917,5835572r-4349,-5556l2048405,5830016r-15420,-21034l2022704,5784375r-395,-2381l2022704,5781200r791,-397l2025077,5780803r395,l2025868,5780406r,-396l2025472,5778819r-3163,-7541l2024286,5771278r-2372,-4365l2019146,5762547r-3163,-3572l2015192,5757388r-791,-1588l2013610,5753022r-1186,-2778l2010447,5746275r-1581,-3969l2004517,5728019r-3559,-12700l1998981,5709366r-2372,-6747l1993446,5695872r-3559,-7541l1985933,5679600r-4349,-9128l1974071,5651818r-3953,-9525l1966164,5633165r-4745,-7937l1957070,5617290r-1977,-7540l1953116,5603003r-2768,-6747l1947580,5589906r-6721,-13494l1937300,5568871r-3558,-8334l1925438,5546249r-9489,-15478l1911995,5524818r-3163,-4763l1906855,5514896r-2372,-4366l1900133,5500212r-2767,-5954l1893412,5487511r-4745,-8731l1884713,5472827r-3558,-5953l1879573,5462905r-1581,-4763l1877596,5456952r-1186,-1588l1874038,5452983r-2373,-2381l1870479,5448617r-1977,-4762l1867316,5440283r-1186,-4366l1865734,5434727r-790,-397l1863758,5434330r-2768,l1860594,5433933r,-794l1859408,5430361r-1186,-8731l1856245,5411708r-791,-3969l1854268,5404564r-2372,-3175l1849523,5398214r-3953,-7541l1841220,5382339r-5140,-7938l1833312,5371623r-790,-397l1832126,5370830r-2767,-2779l1827777,5364479r-2372,-3968l1823032,5356542r-3954,-5556l1815124,5345429r-8698,-9525l1798518,5326776r-4349,-4762l1790610,5316854r-3163,-3968l1783493,5306536r-8319,-13299l1774423,5294234r-5169,-396l1766868,5295820r-17497,-3567l1733862,5281948r-796,-1586l1733066,5279173r398,-792l1734259,5277588r398,-1189l1734657,5275606r-795,-396l1729488,5272039r1193,-1585l1729488,5269661r-1989,-396l1724318,5268472r-3181,-396l1719944,5267679r-796,-1189l1717160,5265301r-1591,-1189l1710400,5261338r-7953,-6738l1694891,5248655r-3579,-2775l1687335,5243106r-4374,-2774l1677394,5238350r-5965,-2774l1665862,5232405r-12328,-7134l1647172,5221704r-5965,-2775l1634844,5216551r-2784,-793l1628879,5215362r-3977,-3567l1620926,5208624r-3977,-2774l1612177,5203868r-9057,-3925l1595620,5214941r-17435,33282l1559957,5281109r-18227,32887l1523898,5346486r-8718,16641l1506859,5379768r-7925,16245l1491009,5412654r-7133,17038l1477140,5446333r-5944,17037l1466045,5480011r-5152,17435l1457327,5514879r2378,-16245l1461290,5480804r1981,-18622l1464460,5442767r2774,-41999l1469611,5355599r4359,-95885l1476347,5210186r3170,-49923l1480487,5146905r-333,-110l1477768,5146398r-2784,-792l1469417,5142831r-5965,-3171l1457487,5136490r-2386,l1454306,5136490r-1193,396l1451124,5136490r-2783,-1189l1445557,5133319r-2784,-1189l1438001,5130544r-4772,-1189l1424481,5127374r-8749,-1586l1411756,5124599r-4772,-1189l1399031,5119843r-13123,-6341l1370001,5105575r-17497,-9512l1338682,5088518r125,264l1342734,5098720r3534,10336l1349803,5119790r2749,10734l1313279,5114224r4713,38959l1322705,5191745r4320,37766l1330559,5267277r3142,36972l1335665,5341220r1178,36971l1337236,5396876r,17889l1337236,5433449r-786,17890l1335665,5470023r-1178,18287l1332916,5506597r-1964,18685l1328988,5543569r-2749,18684l1323098,5580142r-1701,10116l1333531,5641100r11524,50816l1368897,5794739r24239,107190l1405851,5957906r13510,57565l1428103,6049216r11524,47639l1451548,6144098r11126,44861l1473403,6232232r10331,41288l1492873,6312029r3179,11910l1498437,6334658r4370,16674l1507576,6368006r1589,9925l1511947,6389444r397,l1512742,6389841r397,794l1515126,6393414r1192,4764l1518305,6404530r3576,16277l1525457,6440657r7153,44067l1538570,6523630r1987,2382l1542146,6527203r2385,2382l1546517,6534349r2384,13498l1550491,6556184r1192,6352l1564399,6608191r5960,21438l1575525,6651861r11523,44860l1592611,6719350r6358,22232l1605724,6763020r7550,21041l1613269,6784057r6,16l1608909,6780506r3570,10304l1612472,6790797r8,24l1610890,6788043r-1589,-1588l1608904,6786455r-398,l1608506,6786466r366,l1611927,6797297r1744,4232l1615658,6805896r-4,-3l1615659,6805905r-1192,-794l1610890,6801142r-1986,-1588l1608109,6799157r-398,l1607711,6799516r99,47l1609907,6801151r3774,3969l1622484,6835414r724,1448l1625472,6841387r3698,7387l1631157,6852744r795,2382l1631555,6855919r,1191l1630760,6857507r-795,397l1628777,6857509r,395l1628358,6857507r18,l1626786,6856713r-2,-1l1625738,6856085r-939,-563l1620030,6852347r-5563,-3573l1611685,6847981r-1589,-397l1608506,6847981r-795,-397l1606917,6847584r-1193,l1604532,6847584r-1192,l1601353,6846790r-3179,-4763l1595392,6837660r-4768,-9129l1587842,6825355r-2384,-1191l1577112,6807890r-7947,-16672l1561614,6774150r-6755,-17466l1549295,6738425r-4769,-18259l1539758,6702304r-4372,-18260l1534989,6678487r,-1588l1534994,6676894r,-23l1535391,6676474r1192,794l1537775,6678856r1188,791l1538963,6679281r,-397l1538566,6675312r-5564,-22626l1533020,6652706r-13,-51l1536168,6656207r-3563,-13444l1528631,6628870r-3577,-12702l1523465,6610610r-398,-4366l1521875,6598305r-1987,-9129l1515517,6566947r-5564,-40488l1505185,6491131r-2385,-17465l1499621,6454613r-3576,-20641l1491674,6410553r-6756,-38504l1476970,6331958r-7948,-40091l1465048,6272020r-4870,-18712l1459706,6254251r-1190,1588l1456928,6256236r-1587,397l1450975,6257427r-3572,795l1446213,6259413r-794,1191l1443831,6261398r-793,1191l1441450,6263383r-1190,794l1440235,6264161r-25,17l1433463,6259816r-3125,391l1430323,6260195r-59,8l1407587,6242711r-9946,-11927l1393265,6224821r-3979,-6360l1388093,6216473r,-1590l1389286,6214485r796,-397l1390877,6214088r,-398l1390877,6213292r-397,-1590l1384512,6204546r2785,-397l1383318,6200173r-3978,-3577l1374964,6193415r-1194,-1988l1372577,6190235r-1990,-3181l1368200,6184272r-5172,-7156l1353878,6163202r-7559,-12722l1341943,6144120r-4377,-6361l1331997,6131001r-5570,-7156l1319663,6115496r-6763,-8746l1298976,6088066r-6764,-9541l1285449,6069381r-6763,-7951l1275105,6057852r-3183,-3180l1267944,6046721r-3979,-7156l1259191,6032807r-4774,-6361l1244073,6012930r-5968,-7554l1232138,5997028r-11936,-14312l1206278,5966814r-5172,-5168l1196332,5956478r-3581,-4770l1189171,5946540r-6764,-10337l1178031,5929843r-5570,-7156l1165300,5913941r-5570,-6758l1154956,5900822r-2387,-3976l1149784,5892473r-2387,-3180l1144214,5886510r-2785,-2783l1139440,5882137r-2785,-5168l1135064,5873391r-1989,-4770l1132677,5867030r-594,-593l1131888,5866339r-1985,l1127522,5866339r-397,-397l1127090,5865838r-381,l1126311,5865440r-397,-1192l1124720,5861067r-2785,-9938l1118354,5840395r-1989,-4373l1114774,5832842r-3183,-3578l1108806,5825686r-5570,-9144l1098064,5806604r-5967,-9939l1089312,5793485r-1194,-795l1087323,5791894r-2387,-3577l1082151,5784341r-2387,-4373l1076581,5774800r-17903,-26636l1049925,5735443r-7957,-13119l1039581,5717951r-3182,-5963l1028840,5695688r-9549,-21069l1009345,5651163r-20688,-50090l979507,5577618r-7957,-19878l971806,5558013r-41,-143l965554,5549908r-7128,-9139l952090,5531630r-5940,-8742l947477,5524542r-1327,-1966l958866,5538541r-1156,-7788l957324,5523355r,-6620l957324,5510419r-61,-244l957423,5509142r-819,-2251l956117,5510115r-3123,-8750l952063,5498857r-13454,-26896l944289,5480993r-4489,-8978l945157,5480537r-11681,-30086l939474,5462460r-3951,-9991l923717,5430961r-13273,-23865l896781,5383628r-12882,-21479l872578,5344250r-8978,-13523l874315,5339065r3572,3573l882253,5347403r3969,5161l891381,5359314r4366,7544l900906,5375196r10319,19058l922337,5415694r12303,24617l959583,5493672r858,-2572l962828,5487127r2387,-3974l967601,5479577r2785,-3179l973568,5473617r3580,-2782l980728,5468451r4376,-1589l989082,5464875r3978,-1192l997435,5462888r5171,-1192l1006982,5461299r9945,-397l1017589,5460927r634,-25l1028519,5461299r11088,1589l1050299,5464478r10692,2781l1071287,5470438r9900,3974l1090691,5478385r9108,4768l1106927,5487127r6733,5562l1120788,5498253r7524,6357l1135440,5511763r7128,8344l1149696,5528451r7128,9139l1164348,5547126r7128,9934l1185732,5578119r13860,22252l1213056,5623417r13860,23841l1239985,5671496r24552,46489l1287109,5760501r9900,18676l1306513,5795865r-13525,-10331l1277873,5775601r-15912,-10331l1245254,5754939r-34209,-21854l1174847,5711230r-36596,-22648l1102052,5665138r-17900,-12317l1066252,5640503r-16707,-11921l1035794,5617862r343744,519318l1379142,6137180r-1584,396l1376370,6137973r-792,396l1374468,6138647r188,282l1376157,6138554r796,-398l1378146,6137759r1592,-398l1380136,6137361r1591,398l1381826,6137894r93,23l1385094,6142285r1984,2779l1388621,6146994r7826,5474l1403211,6158431r6365,5963l1409621,6164445r79,74l1415653,6171269r5953,7147l1427560,6186357r5164,6770l1439017,6201366r11537,15107l1450536,6216477r42,55l1447419,6217322r2737,3126l1450134,6220448r47,54l1448991,6220502r-1191,l1447403,6220899r-397,397l1447403,6222091r1561,2731l1452145,6228399r-13,6l1452166,6228443r-1985,794l1448594,6229237r-1588,l1446610,6229634r,794l1449785,6235193r2867,4462l1453339,6240723r3978,5566l1459361,6248914r-6632,-25717l1449153,6210495r-3974,-11512l1442397,6183106r-2782,-15084l1436436,6153732r-3179,-14687l1426104,6109275r-8742,-31358l1416414,6073913r-41454,-153123l1374444,5919141r-639,-2617l1304927,5662108r55,-187l1304954,5661819r-3457,11745l1295607,5692646r-5891,19082l1288930,5691056r-1178,-21070l1286574,5648917r-1964,-21865l1280683,5583323r-2251,-18717l1277277,5560337r-332,-2705l1179534,5197054r-355,324l1179143,5197246r-4725,3946l1167279,5207152r-7932,5960l1151415,5219073r-8329,5165l1134361,5229801r-9121,5166l1115721,5239735r-9518,4371l1096288,5248875r-20227,8344l1054645,5265166r-21813,7153l1010226,5279074r-22606,5960l964221,5290994r-23003,4769l918215,5300134r-23002,4371l872607,5308081r-12253,2009l866776,5310090r-6,41l866776,5310131r-1586,10341l862810,5330415r-56,312l861224,5339165r-2695,8880l858838,5348366r-256,909l868525,5360890r10470,13494l889867,5388671r10067,15478l910001,5420421r10067,16272l930135,5454155r9665,17860l934266,5463820r4343,8141l857840,5350662r-2565,9185l851706,5369790r-3569,9944l844172,5388881r-4759,9944l835051,5408370r-5156,9546l824740,5427859r-11501,19091l801342,5466041r-13483,18693l773583,5503428r-15070,17898l742651,5540019r-16260,17500l709339,5575417r-17846,17103l673251,5609622r-18242,16705l636371,5642634r-19035,16307l598300,5674452r-19431,15114l560230,5704680r-38467,28238l484882,5759566r-35691,24660l415880,5806896r-58692,38182l365912,5826781r11897,-23070l392879,5775868r17449,-31423l430156,5710237r21811,-36594l475761,5635458r24984,-38980l526522,5556702r26966,-38981l580851,5479536r13484,-18695l608214,5443340r13484,-17900l635181,5408734r13087,-15512l661751,5377709r13087,-14319l687528,5350264r12293,-12331l711775,5327490r-575,62l711272,5327490r-14358,1651l719123,5318412r11042,-5833l731210,5311840r1436,-749l733380,5310557r-1437,767l741857,5304165r9915,-5966l760496,5294222r4759,-1989l769617,5291040r-329,179l769938,5291040r-19251,10521l743103,5305632r6917,-3611l769230,5291808r216,-49l785355,5282650r22606,-12715l829774,5256822r21813,-13510l873796,5229801r21417,-14304l917026,5200794r21416,-14702l959858,5170595r20623,-15894l1001105,5139204r20226,-16292l1041161,5106621r18640,-15895l1077251,5074435r17451,-15497l1111359,5044633r15467,-13510l1133254,5026292r-99,-368l1133149,5025929r-42535,-153367l1092640,4872562r209,172l1093790,4872734r4698,3976l1098638,4876661r-5078,-4339l1091588,4872322r-31721,-118859l1058278,4750268,962027,4394103r46435,32544l1020368,4457206r11112,32147l1042593,4522690r10715,33735l1063230,4591350r9922,35718l1082677,4662787r5975,24157l1085453,4670724r-6350,-30559l1071960,4608018r-7938,-33337l1064468,4576321r-386,-1617l1072825,4606856r7550,29770l1087131,4664015r5515,23503l1088232,4663977r-6350,-28575l1073547,4604843r-8731,-32941l1054100,4537771r-11112,-34925l1031478,4468318r-12303,-34528l1019178,4433792r-1,-2l1019534,4434071r-98,-257l1008856,4426507r-8334,-20268l991394,4386369r-9128,-19076l973535,4349409r-9525,-17883l954087,4314834r-10318,-15896l933053,4284234r817,3052l942635,4299167r10372,15787l962981,4331529r9575,17760l981333,4367049r9176,18943l999685,4405725r8378,20128l961386,4393491r-103,-379l946150,4382394r-8731,38152l932656,4439224r-5159,18281l922337,4476184r-5953,17486l910828,4511951r-5953,17089l894556,4513938r-11112,-15102l872728,4483735r-12303,-14705l864394,4457505r1190,-6756l867569,4440814r2381,-27819l873522,4378023r2381,-18281l878284,4340269r2778,-19076l884237,4303309r3175,-17486l891381,4271119r1984,-7154l895747,4257607r2381,-5564l900906,4247274r2381,-4371l906462,4240121r2778,-2385l912812,4236147r3175,-795l919162,4235352r5557,397l929481,4237339r5159,1589l939403,4242108r5556,3576l950119,4250453r4762,4769l960041,4261184r4762,5961l969963,4273901r4762,7153l979091,4288208r9525,16294l997347,4321590r7938,17884l1012825,4356960r6747,17486l1025128,4392330r5160,15896l1034256,4423328r2382,13115l1038225,4447173r-10319,-6756l1018778,4415777r-8334,-23050l1001316,4371664r-7938,-18678l985044,4335500r-7541,-14307l970360,4308873r-671,-1091l970104,4308464r7077,12332l984651,4335117r8256,17504l1000771,4371318r9043,21084l1018070,4415475r9043,24665l1026773,4439871r9492,26468l1045802,4495315r9538,30168l1064082,4557635r9538,33343l1082759,4625512r8743,36518l1099847,4699740r31791,148455l1148726,4926393r18280,79388l1158287,5009946r98,457l1164503,5007679r7138,-2782l1178384,5003308r6742,-1192l1186321,5002116r-2028,-1572l1193042,5000544r14316,5549l1229229,5016001r24122,11150l1254763,5020007r4713,-19479l1268116,5004901r7854,5565l1283825,5016032r7462,6360l1298356,5029151r6676,7155l1311708,5043860r6284,8348l1322442,5058514r3419,1481l1365229,5076642r20281,7927l1406188,5092892r20679,7530l1447943,5107160r9941,3567l1467826,5114294r14615,5700l1483084,5111131r2377,-24169l1487443,5062793r2773,-23774l1492990,5016039r3566,-21792l1500123,4972058r3962,-20603l1508840,4931644r4755,-19415l1519143,4894003r5944,-16641l1531823,4861909r3170,-7924l1538560,4847249r3962,-6735l1546088,4834174r3963,-5547l1553617,4823080r4359,-4359l1561939,4813967r3962,-3566l1569468,4806835r4358,-2774l1577789,4801288r3962,-1585l1585714,4797722r3963,-793l1594035,4796137r3567,-396l1601564,4795741r3963,l1609489,4796533r3963,793l1617414,4798911r3567,1584l1624943,4802476r3567,1982l1632076,4807231r7925,5943l1647134,4820306r6736,8321l1660606,4837344r6340,9905l1672890,4857551r5548,11490l1683985,4880532r4756,12679l1693496,4905890r3962,13075l1701024,4932040r3171,13472l1706968,4958983r1585,13472l1710138,4985926r793,13471l1711327,5012473r-396,13075l1709742,5037831r-1981,12283l1655059,4968492r1189,9510l1656447,4982780r4871,9429l1661318,4996575r,5556l1662108,5008084r1582,6747l1664876,5021975r2372,7541l1670306,5041023r104932,205253l1776809,5247466r-637,635l1790252,5275643r9057,13430l1808798,5301773r9490,11906l1827777,5326379r9885,11907l1846360,5350589r8699,11906l1862967,5375195r7512,12303l1877596,5400198r6722,11907l1890644,5424805r6326,13097l1908832,5463699r11862,26590l1933346,5518071r13048,28575l1951534,5558156r14630,31750l1980002,5619275r6722,13890l1992655,5645468r1977,3969l1996609,5652215r3954,4763l2003726,5662137r1977,3175l2007284,5668884r1582,-397l2010052,5668487r791,1191l2012820,5671265r2767,4763l2018751,5682378r3163,7541l2025077,5697856r4745,13891l2031008,5711350r1581,l2034171,5711350r2372,794l2038125,5716509r790,2778l2040102,5721669r1979,2445l2040705,5712693r-793,-9924l2039516,5689272r-1585,-36919l2035949,5557477r-2378,-90907l2032779,5433621r-1189,-11115l2030797,5415757r1982,8337l2035949,5451485r-1189,-9528l2036036,5453886r-87,-2401l2036648,5459605r-612,-5718l2036742,5473318r792,10718l2038327,5494755r792,14688l2039516,5524131r1189,28979l2043082,5596380r1586,41682l2043479,5590823r-1585,-46843l2041101,5520955r-1189,-23024l2037931,5474509r-1283,-14904l2037138,5464188r2378,21436l2041101,5507855r1585,22231l2044668,5574150r1981,44858l2048234,5663072r1982,44858l2052063,5737545r1575,2108l2053386,5736115r-2378,-33743l2049819,5675378r-1981,-60340l2046253,5554698r-1585,-30170l2043082,5494755r-2774,-30170l2037138,5434415r-7529,-53592l2029391,5377852r-99,-673l2019753,5318045r-9141,-58738l2006638,5229938r-3577,-29369l1999881,5171200r-2385,-29765l1995907,5112066r,-14288l1995509,5083094r15037,88666l2009398,5153358r-1189,-17467l2008209,5120012r,-14688l2009398,5093018r1189,-9924l2013757,5103736r-396,7146l2013361,5120012r396,21040l2015342,5168046r2774,31758l2021683,5235928r467,4256l2218969,6400734r31,-204l2219152,6399545r-107,-627l2223021,6372332r3977,-26587l2229781,6317969r2784,-27777l2235348,6261622r2386,-28174l2239722,6204084r1591,-29760l2242903,6144563r1193,-30157l2245687,6053297r1193,-62299l2246880,5928302r-1193,-63489l2244892,5801720r-1989,-63490l2240915,5675138r-4772,-125392l2230974,5428322r-2783,-78171l2225805,5272773r-1193,-77775l2223021,5117620r-1988,-154755l2219442,4885487r-1590,-77775l2217454,4782317r-397,-22618l2216261,4718430r114,-185l2216363,4717607r-211,346l2206627,4733828r8740,-28616l2215367,4707608r757,-2270l2215729,4691437r-792,-13935l2214145,4662771r-1980,-14332l2210581,4632911r-2377,-15925l2205036,4599468r-3564,-18314l2198304,4568015r-3960,-12740l2189592,4542535r-4752,-13139l2174544,4504314r-5148,-12740l2165039,4479231r-3960,-12740l2157911,4453751r-2376,-11944l2154743,4435437r-396,-6370l2154347,4428797r,-6101l2154347,4422444r,-5720l2154347,4416487r398,-6353l2155937,4403780r1193,-5559l2159117,4391867r2385,-6353l2164257,4379616r3951,-34954l2168251,4344679r8,-66l2171438,4345804r1590,795l2175016,4347393r3974,3177l2183363,4352952r4769,2383l2192902,4356923r11129,2383l2207608,4359306r8745,l2225097,4358909r6891,-345l2231987,4358564r-6597,328l2216659,4359288r-8732,l2204355,4359288r-11113,-2374l2188480,4355332r-4763,-2373l2179351,4350585r-3968,-3164l2173398,4346630r-1587,-792l2168636,4344652r-1588,-791l2165857,4342674r-1190,791l2163079,4343861r-1191,-396l2160301,4342278r-1191,-2373l2157523,4337136r-1588,-5934l2155141,4326060r-2381,791l2151569,4327247r-1587,l2149188,4327247r,-2374l2149188,4323687r-397,-792l2146410,4320127r-2381,-3165l2143235,4314193r-794,-2373l2142044,4309446r-397,-2373l2142441,4307468r3175,-791l2151569,4310237r1191,-791l2152882,4309263r-1105,718l2145740,4306453r-3220,784l2141715,4306845r403,-5096l2142923,4297438r2012,-8232l2147350,4289598r,-1960l2149362,4288422r805,-392l2150570,4287638r402,-784l2150972,4285286r2415,784l2155400,4286462r402,l2157009,4284110r805,-2743l2159022,4279799r402,-1176l2159594,4278457r-87,-261l2161492,4278196r1587,l2165299,4278799r4527,-476l2170209,4278263r-3114,-2720l2161925,4269586r397,l2162720,4269586r-792,-1186l2161551,4268400r-797,792l2160360,4269584r,743l2161952,4272706r1989,3172l2163918,4275886r23,37l2162746,4276319r-1195,l2159957,4276715r-791,393l2159166,4277464r398,396l2159540,4277884r19,18l2159161,4278298r-399,1188l2157567,4281070r-797,2771l2155575,4286217r-398,l2153185,4285821r-2376,-787l2150809,4286584r-14,29l2150777,4286648r-366,729l2150409,4287379r-13,26l2149998,4287801r-797,396l2147228,4287412r,1947l2147209,4289356r,29l2144833,4288991r-1983,8299l2142054,4301651r-398,5155l2141634,4306789r-2,17l2123307,4292948r-3984,-5147l2115737,4282654r-3187,-5543l2109363,4271567r-398,-1979l2108965,4268400r797,-792l2109764,4267608r57,-57l2111015,4267551r1137,-377l2112152,4266420r-398,-1188l2106973,4258501r100,-16l2107035,4258431r2286,-379l2106575,4254542r-3187,-3167l2100201,4248207r-1196,-1188l2098607,4245436r-1593,-1980l2095420,4240684r-4382,-6335l2085859,4220887r-3984,-11878l2079087,4203466r-2789,-5939l2073111,4191192r-4382,-6731l2064745,4176147r-3984,-8315l2053192,4150015r-7569,-17421l2041241,4124675r-3984,-7127l2036062,4110025r-1594,-6731l2032476,4096959r-2788,-6335l2023712,4077162r-2789,-7126l2018135,4061721r-6374,-14650l2004191,4031234r-3187,-5939l1999013,4019752r-1992,-4356l1995825,4010249r-2788,-10294l1991045,3993620r-2789,-7127l1984671,3977386r-2789,-6731l1979890,3964320r-1195,-3959l1977898,3955610r-796,-2772l1975110,3949671r-1594,-2772l1972720,3944524r-1196,-4752l1971126,3935417r398,-4355l1971126,3930270r-398,-1188l1966744,3927894r,-396l1966346,3926706r,-2771l1967142,3915224r797,-9898l1967939,3901367r-797,-3168l1965947,3894636r-1195,-3564l1962760,3882362r-1593,-9503l1958776,3863357r-1195,-2376l1956784,3859397r-398,-396l1954793,3855438r-797,-3960l1952004,3842768r-451,-1794l1941118,3870015r-11509,30135l1918099,3930682r-11906,29739l1894287,3989763r-12304,29343l1869680,4047259r-12303,27756l1859728,4021040r2352,-53975l1864431,3913487r2352,-53578l1868742,3832524r1361,-23081l1869607,3809731r-1361,22569l1866239,3859709r-2407,53627l1861424,3966962r-2407,54024l1856610,4075010r-1551,4093l1854886,4081840r2393,-6339l1855683,4112746r-2393,36849l1850498,4186048r-3190,36850l1843319,4259747r-4786,35660l1832551,4331464r-3590,17831l1825372,4367125r,-11095l1824973,4341766r-2393,-35264l1815002,4209822r-4387,-57057l1806228,4091746r-3590,-63793l1801442,3996255r-1595,-31698l1799049,3933255r-399,-31302l1798650,3871443r245,-17968l1775068,3868142r-34147,19889l1706376,3907920r-35736,19491l1650200,3937987r-15728,25531l1621738,3983392r-13131,19875l1595078,4023142r-13131,19079l1568418,4060904r-13927,18682l1540564,4097473r-14723,17887l1511516,4132452r-15121,16298l1481274,4164650r-15519,15104l1449839,4194859r-16315,13515l1448247,4167034r14325,-41736l1478489,4082368r15916,-43327l1506574,4007206r-20172,8909l1449475,4030833r-36927,14320l1393886,4051517r-17868,6365l1357753,4063848r-17868,5569l1322415,4074588r-17868,5171l1287076,4083737r-17074,3978l1285091,4077373r15485,-11138l1316062,4054302r14691,-12332l1345047,4029639r14692,-13126l1373636,4002988r13897,-14320l1401033,3974348r13898,-14320l1441931,3929399r26206,-30628l1494344,3867744r51618,-63247l1572168,3773073r26206,-30629l1611875,3727329r13500,-14718l1638875,3698689r4187,-4311l1643624,3693222r20294,-40942l1685007,3612530r21886,-38954l1728778,3536211r13927,-22657l1754642,3494475r11142,-15900l1775732,3465458r4377,-5168l1784486,3455520r4377,-3975l1792842,3448365r3582,-2385l1800403,3444390r3581,-795l1807565,3443198r4377,397l1815922,3444788r3979,2782l1824278,3450750r4377,3975l1832634,3459893r4377,5565l1841786,3472215r9948,15900l1855976,3495529r3667,-3287l1864384,3488102r-5156,-13824l1852126,3469896r-2459,-9845l1855669,3464736r-4479,-12008l1856831,3465643r861,672l1873666,3479161r-5806,-18099l1863891,3444790r6765,9913l1872646,3459064r2388,5948l1878860,3475633r12151,-10042l1903575,3455654r1105,-6146l1908273,3432520r3993,-16986l1916658,3398944r3992,-16195l1924643,3367742r4392,-13431l1934226,3342460r4392,-11455l1943808,3320734r4791,-9481l1954189,3302957r5590,-7506l1964970,3288735r5589,-5135l1976149,3278860r5590,-3555l1987728,3272146r5989,-1581l1999307,3268985r5590,-395l2005230,3268612r193,-14l2011376,3268995r6350,1588l2023679,3272170r5953,2778l2034792,3278519r5953,4762l2046698,3288043r5159,5555l2057414,3299947r5556,6746l2067732,3314233r1429,2308l2072773,3322313r4392,8692l2082355,3340091r3993,9874l2090508,3359695r2958,-7773l2096638,3343587r3567,-7540l2104170,3328906r4360,-6351l2112891,3316603r4360,-5954l2122008,3305887r1071,-1070l2126678,3301154r5079,-3977l2136445,3293998r5469,-3181l2146992,3288433r5860,-1591l2158321,3285253r5859,-795l2164182,3284543r639,-85l2164828,3284792r5786,-334l2175046,3284458r4432,395l2184313,3285646r4834,1187l2193982,3288020r4432,1980l2203651,3291584r4432,2376l2217753,3299503r9669,6731l2237091,3314153r9267,9106l2253207,3330781r833,1060l2252477,3329814r-6729,-7539l2236644,3313144r-9500,-7935l2223814,3302838r-5806,-4106l2208463,3293174r-4375,-2382l2198918,3289205r-4375,-1986l2189771,3286029r-4773,-1191l2180226,3284044r-4375,-397l2171476,3283647r-6761,397l2164706,3283764r-101,6l2163022,3234947r-1980,-48825l2155897,3081316r-4354,-101640l2147980,2878851r-3166,-101648l2142835,2672393r-396,-53614l2142043,2563618r,-56749l2142043,2448101r396,-60349l2143231,2324583r,-28208l2142835,2264609r-1081,-63516l2141647,2194856r,-28l2141647,2161810r-24714,3767l2090343,2169970r-26988,2394l2036368,2175155r-27385,2395l1981599,2178750r-27385,1596l1926433,2180747r-27384,400l1871664,2181147r-27781,l1816499,2180747r-55166,-1997l1746923,2178215r1843,7580l1751937,2202476r6342,33702l1763431,2269087r4361,32594l1771359,2331901r3171,27827l1778890,2406638r4360,35748l1788403,2478523r5946,35744l1800691,2549995r12684,71065l1819320,2656832r5946,36129l1830419,2729109r1982,17873l1834382,2765257r1190,18273l1837157,2801804r793,18669l1838346,2838749r,18670l1837950,2876089r-397,18662l1835968,2913813r-1982,19069l1831608,2951955r-3171,19458l1824869,2990847r-6342,-13093l1812582,2964669r-5946,-13111l1801483,2937646r-5549,-13898l1791178,2909052r-9513,-29784l1772548,2849077r-8720,-30986l1756297,2786310r-7531,-31778l1733703,2689791r-7531,-32165l1718641,2626226r-8324,-31376l1702390,2564287r-9117,-29771l1683760,2505932r-20215,-57605l1642537,2391135r-21007,-57246l1600918,2276692r-20215,-57168l1570794,2190575r-7335,-22372l1552180,2167574r-48816,-2795l1518049,2154397r17065,-11980l1551533,2132177r-8882,-28628l1534327,2074168r-8720,-29788l1558506,2026508r32899,-17077l1624701,1993148r33691,-15092l1633817,1989573r5549,1589l1644123,1992751r5153,2382l1654032,1997517r4360,3176l1663149,2003871r4360,2780l1672265,2011019r3964,3972l1680193,2019360r7927,9531l1695652,2039615r5994,9675l1720852,2040227r33337,-15568l1788717,2009091r35322,-14770l1859758,1980349r36116,-13972l1932386,1954402r18653,-5988l1968899,1942825r18653,-5190l2005411,1932845r17860,-4391l2041130,1924462r17463,-3593l2076452,1917277r17066,-2795l2097672,1913899r-1186,-4491l2094086,1900677r-2400,-7540l2088487,1885199r-3200,-6746l2084487,1871706r-800,-5556l2082887,1859800r-2000,-5953l2076887,1841544r-1600,-6747l2073287,1827257r-5599,-13495l2062088,1799076r-2800,-5159l2057288,1788757r-1200,-4366l2055288,1780025r-2000,-9129l2052089,1764942r-2000,-6350l2047289,1750654r-2000,-6351l2043289,1738350r-400,-3572l2042489,1730808r-1200,-3175l2040089,1724855r-1600,-2382l2037689,1720886r-800,-5160l2036889,1712551r9,-85l2036898,1711562r382,-3788l2036489,1706597r-3599,-1191l2032890,1705010r-400,-794l2032614,1703476r-117,-230l2032897,1700869r1201,-7524l2035298,1684632r342,-3386l2035289,1678814r-1200,-3175l2033290,1672066r-1200,-7541l2030890,1656190r-1600,-8335l2028490,1645077r-1200,-1191l2026890,1643489r-800,-3572l2025290,1636742r-800,-3969l2024090,1628804r-1200,-6351l2020890,1616896r-3600,-11113l2013291,1595463r-1200,-5556l2010091,1583953r-2400,-13891l2004491,1547041r-3200,-28577l1998491,1489887r46,-56l1998494,1489392r271,-336l1998736,1488720r-144,96l1998371,1489089r-9,-120l1997578,1489491r-794,793l1995990,1491871r-1190,1190l1993609,1493855r-5953,-3174l1984878,1491871r-19845,-12694l1960667,1474417r-3968,-4760l1953127,1464500r-1717,-2788l1949951,1459343r-1122,-2243l1948761,1456963r793,-1190l1949951,1455377r1191,-793l1951936,1454187r,-397l1951562,1453043r-23,-46l1947173,1446253r2381,-397l1946380,1442287r-3175,-3174l1940029,1436336r-1587,-1587l1938045,1433559r-1191,-2777l1934870,1428006r-4366,-5554l1928955,1419163r-1626,-3452l1924551,1409368r-4366,-11506l1917804,1392307r-1801,-3370l1914628,1386359r-1375,-2575l1911454,1380409r-4366,-6746l1902325,1366128r-3969,-8325l1898356,1357802r-5567,-13604l1891212,1340360r-945,-2178l1887243,1331220r-3968,-8722l1878909,1314963r-1442,-2595l1876925,1311393r-2382,-3171l1874543,1308221r-1191,-7140l1871368,1294336r-2381,-6348l1866208,1282036r-5556,-13093l1860417,1268415r-2940,-6613l1855328,1256432r-1026,-2564l1847555,1239586r-8335,-15072l1835648,1218958r-2381,-5553l1831283,1209044r-1588,-4363l1827940,1199201r-1420,-4433l1825879,1192844r-1343,-4023l1821823,1183062r-463,-983l1820444,1180064r-3052,-6709l1814217,1167011r-2779,-6345l1809851,1157099r-794,-4363l1807866,1149960r-2381,-3171l1803501,1144805r-794,-1985l1802129,1140317r-613,-2656l1800722,1134089r-793,-3966l1799929,1128933r-794,-396l1797944,1127743r-2381,-397l1795166,1127346r-397,-793l1794769,1126552r,-2778l1794372,1115442r,-9916l1793578,1101161r-793,-2379l1791197,1095609r-1722,-3100l1789213,1092039r-3034,-7580l1786038,1084105r-2779,-8331l1779688,1067048r-1588,-2778l1776909,1063479r-396,-397l1774925,1059908r-1588,-3571l1772431,1053318r-284,-948l1771354,1050628r-1192,-2636l1767781,1041646r-105,-185l1764606,1036093r-6350,-10710l1751906,1015070r-2645,-4295l1748730,1009913r-2778,-5553l1740793,993253r-2618,-7234l1734046,974611r-3642,-10738l1726108,951207r-4792,-14368l1717377,925028r-7938,-25386l1702692,876636r-2778,-9917l1697929,858786r-794,-6346l1696738,848473r1985,3966l1703485,867511r-1190,-5551l1702295,861959r7938,23006l1718964,907575r17463,44426l1750807,988910r3083,7914l1756266,1002430r16277,38420l1769700,1032800r-1919,-5434l1765697,1022389r-5060,-12079l1749127,979767r-11906,-30939l1725711,918682r-11510,-30543l1703486,856803r-9923,-28163l1692770,821500r-734,-4118l1691265,813057r1108,7670l1691787,818463r593,3322l1687297,805904r-1213,7577l1684099,823392r-2381,10308l1679733,844007r-5953,22201l1666239,889202r-8335,23787l1648379,937568r-10716,24976l1626153,987917r-11907,26165l1601149,1040248r-13495,26575l1573763,1093386r-15082,26565l1543599,1146520r-15082,26157l1512642,1198439r-15876,24974l1480890,1248786r-15478,23790l1449933,1295972r-15876,22600l1419372,1340383r-15082,20209l1390002,1380017r-13891,17840l1363013,1414505r-12303,15065l1338803,1443049r-10716,11499l1318165,1464458r-9129,7930l1302051,1477815r-159,123l1301906,1477812r1971,-17347l1306655,1443390r2381,-17075l1313005,1409642r3572,-16680l1320546,1376682r4366,-16676l1329675,1343725r5159,-15889l1340391,1311959r11113,-31373l1363807,1249211r13098,-30579l1390399,1188065r13891,-30170l1432470,1096739r13891,-30578l1459458,1035572r13098,-30973l1484859,973230r3969,-12707l1493194,945434r4763,-17472l1502323,908505r9922,-42885l1522961,821146r49215,-29781l1594798,777864r21036,-12309l1663332,743192r-47667,22250l1594578,777677r-22678,13418l1522859,820517r-174,725l1473501,850585r-25385,15068l1422334,880721r-26575,14672l1369183,910064r-26575,13879l1315240,937028r-26575,11896l1262486,960424r-13089,5154l1236308,970337r-12296,4361l1211319,978664r-12296,4362l1186330,986198r-11502,2379l1162532,990956r-11106,2380l1139526,994525r-10709,397l1117711,995318r-9916,-396l1097879,994525r-8726,-1189l1079633,991353r12296,-14275l1104225,963596r12693,-13482l1129610,937028r13090,-13085l1155789,911254r13089,-12293l1182364,887065r27368,-24188l1237498,839878r28161,-22205l1294218,795863r57116,-43221l1408848,709024r28162,-21810l1465171,664612r27369,-22999l1519908,617822r19436,-17051l1558383,584910r17452,-13879l1584165,565083r7932,-5948l1600427,554377r7140,-4758l1615103,546050r6743,-3569l1628985,540498r6347,-1982l1641678,537326r6346,-793l1654371,537326r5949,1190l1666270,540895r5156,3569l1676583,548429r4759,5551l1686102,559532r4363,7930l1694432,575789r3570,9517l1701571,596409r3967,11896l1707918,621390r3173,14672l1713471,651923r2776,17448l1706331,689197r-9265,20069l1697196,709801r-87,216l1697121,710064r92,-211l1697196,709792r9525,-20346l1716643,669881r2382,21912l1721009,716444r-51,24l1721009,717109r-19447,9128l1701410,725687r-12855,5713l1688068,732587r-793,317l1685840,736924r146,351l1686084,737510r,635l1685992,738035r-313,770l1686361,740616r1048,3915l1829479,1070235r11524,28927l1851732,1128883r10333,29322l1871999,1188308r9140,30104l1890279,1248926r7550,31705l1904982,1311936r30,-4992l1899175,1281373r-7581,-31859l1882418,1218853r-9176,-30254l1863268,1158344r-10374,-29466l1842122,1099012r-11570,-29067l1906755,1244735r-1,218l1906740,1247296r74541,171220l1980453,1417279r408,938l1981306,1418883r2464,3149l1988449,1428006r3805,4803l1995593,1437025r,-1912l1997181,1439144r,733l2000301,1443379r-3810,-25329l1996091,1409322r-139,-5900l1984083,1338412r-6747,-34199l1970192,1270011r25099,99967l1995291,1369627r2,15l1995293,1369399r150,1181l1995601,1371212r-2309,-16657l1987692,1320025r-2000,-16271l1983692,1289066r-800,-12307l1982892,1276737r,-9903l1987293,1276737r1600,8715l1990093,1296938r4000,31670l1999294,1369003r6401,47918l2012895,1464839r4001,25345l2021296,1515925r4801,26138l2031297,1568201r6001,25346l2043699,1619288r6400,25742l2055700,1669583r4800,24158l2065701,1717502r4400,23762l2073352,1756117r-3145,-14541l2065842,1717719r-5160,-23857l2055919,1669607r-5556,-24652l2044013,1619110r-6350,-25845l2031709,1567817r-5159,-26243l2021787,1515332r-4365,-25845l2013453,1464039r-7144,-48109l2007252,1419761r-547,-3694l2128107,1910408r7251,-694l2135773,1901845r397,-15481l2136170,1870882r-397,-15878l2134977,1839126r-2387,-35332l2130203,1763698r-1193,-39700l2128214,1683902r,-39700l2128612,1604899r398,-39700l2131397,1485800r1989,-79395l2134579,1366707r796,-39695l2135773,1286522r-398,-40104l2134977,1205927r-1591,-40476l2129805,1082479r-3182,-81000l2124634,921688r-1592,-80585l2122247,757740r398,-42873l2122645,671200r795,-44858l2124634,579500r1193,-47636l2127816,481845r398,-18657l2128214,442545r,-45651l2128214,373870r398,-22628l2129407,330997r1533,-17207l2119599,336506r-11097,25003l2085912,411118r-22590,50006l2051433,485730r-11493,24606l2027258,534546r-12682,23415l2001101,580583r-6737,11113l1987230,602808r-7134,10319l1972170,623445r-7530,9922l1957110,643289r-8719,9525l1940465,661545r-9115,9128l1922631,679405r,-1l1928179,666308r5549,-13494l1938484,638526r4359,-14684l1947599,608761r3963,-15081l1955129,577408r3567,-15875l1965433,528196r6341,-33735l1984060,425405r6341,-33734l1997534,358334r3567,-16272l2005064,325790r4360,-15478l2013783,294834r4359,-14684l2023691,265862r5548,-13890l2034788,239272r6341,-12700l2047866,214269r7133,-10716l2062926,193234r5944,-8334l2074022,177756r4756,-6747l2082741,164659r6341,-11906l2093838,143625r3567,-7937l2100575,129735r1586,-1588l2103350,126956r1981,-1190l2106916,125369r3171,397l2113654,127750r3963,2778l2123165,134497r14268,11509l2158041,162675r5152,4763l2168345,172200r4359,5159l2177856,182519r4360,5556l2186179,194028r3963,6350l2194105,206728r-9511,12303l2175479,232922r-8719,13890l2158865,260647r313,52l2158709,261534r-222,396l2161226,262313r,5474l2160206,269122r-1104,1463l2162028,270260r3581,-397l2166220,269904r371,-41l2172505,270256r5915,786l2183940,273005r6309,1572l2196557,277326r6703,2750l2215869,286356r-1005,-23260l2214347,260494r-1191,-21173l2213950,221742r397,-7989l2214744,206162r1190,-6392l2217522,194177r1191,-5593l2221094,184189r1984,-4394l2225857,176998r2329,-1758l2228950,174663r-95,54l2225696,177105r-2765,2787l2220957,184271r-2369,4379l2217403,194223r-1579,5573l2214639,206165r-395,7564l2213849,221691r-788,17483l2214244,260234r-5,-16l2214244,260305r-4344,-14331l2205557,232439r-5529,-13137l2194105,207360r13,-17l2194105,207318r8293,-11538l2211480,184639r9082,-10344l2230434,164746r9872,-9549l2250573,146046r10267,-7957l2271370,130510r526,-379l2271788,130504r-12769,44079l2259174,174656r21,-73l2265149,177361r6350,2779l2278246,183711r7541,3969l2301663,197999r17916,11816l2319857,207072r811,-4003l2322697,199866r3651,-4404l2330811,189858r5274,-5205l2341359,179049r5680,-4404l2351502,171442r2028,-801l2355153,169841r811,l2355763,170237r334,l2355305,171825r-2374,3572l2352459,175712r-669,917l2352931,175397r792,-794l2346600,184525r-6727,10319l2327165,215313r296,148l2327032,216013r429,218l2326611,217346r849,-1092l2337383,223794r435,290l2337834,224040r-336,-224l2327606,216276r261,-354l2327389,215562r6747,-9039l2339693,198662r5159,-7860l2350409,182548r3175,-3537l2356759,175473r5556,-6681l2363109,168399r4763,-2358l2376206,162111r-365,397l2376278,162300r-6790,7491l2372237,167613r3572,-4324l2384144,154643r4763,-4716l2392875,146389r3969,-1965l2398829,143245r1587,-393l2400021,148012r-3562,3572l2390128,156346r-7519,7144l2373508,172222r-5144,5159l2364011,182541r-4749,5953l2354514,194844r-4353,6747l2346204,208735r-4353,7541l2338901,224044r9595,7292l2358021,239670r9526,7938l2376279,255942r8334,8335l2392948,273008r7541,8731l2407633,290867r7144,9525l2421127,309520r6351,9525l2433431,328967r5953,9922l2444147,348811r5556,9921l2454069,369051r4763,10319l2462801,389688r3572,10716l2469945,411516r6747,21829l2482249,455569r4762,23019l2491377,501607r3175,23812l2496934,549231r1984,24210l2500506,597650r1587,25003l2502887,647259r1587,50403l2504871,748462r1191,50799l2506856,825058r1191,25400l2509237,875461r1985,25400l2513206,925864r3172,24976l2516381,950867r-8,-28l2506024,917926r-9958,-36512l2485709,842123r-10756,-41274l2452248,712743r-11951,-45641l2427550,621462r-13145,-46037l2400861,530578r-7170,-22225l2386122,486128r-7170,-21431l2370587,443266r-7967,-20241l2354254,402785r-8365,-19447l2336727,365082r-9162,-18256l2318005,329363r-9162,-16272l2299670,298834r-3721,6343l2291596,313512r-3957,7540l2287243,321846r-395,1588l2286848,325418r-792,2381l2286056,329387r-761,763l2285424,330347r1148,777l2286572,331716r671,449l2287243,333752r,794l2285661,336927r-977,1470l2303576,347649r-1,l2303576,347649r-11082,-3550l2281412,340943r621,-441l2281499,340336r-1049,784l2280449,341121r859,172l2278538,342881r3561,5556l2281297,349242r5706,3243l2291956,356140r2286,1625l2296528,360201r1524,2031l2298814,364263r-19,20l2298813,364327r-879,874l2296528,366699r-58,-43l2296426,366699r-6365,-4349l2285287,358396r-5714,-3549l2279322,356281r-882,2942l2277117,361324r-70,55l2276955,361534r-2374,1985l2272206,365106r39,-267l2271825,365106r2077,-13454l2273144,351247r-103,-49l2273035,351241r377,172l2271448,364157r-7463,4123l2263922,368175r-112,64l2264284,369069r7541,-4365l2271817,364744r8,-5l2269438,376648r-1665,7479l2267063,387321r-6,22l2267051,387367r-973,3330l2264284,396844r-3175,9920l2254759,427397r-3572,12697l2247615,455172r-1984,9126l2244043,476202r-1587,13888l2241265,506358r-2381,37298l2236899,583732r-3969,79358l2231740,695626r-1191,23808l2226977,774984r-2381,50789l2222611,872991r-396,46027l2222215,965443r396,48011l2224993,1120608r1984,65862l2228565,1251537r3969,128171l2234518,1443589r1191,63886l2236106,1572553r,65474l2235312,1690804r-397,27777l2234518,1747151r397,27778l2235709,1803103r1984,26982l2238487,1843179r1984,13094l2242853,1882063r2381,18252l2247290,1915389r1406,291l2261793,1919273r12700,3992l2278122,1924847r124,-661l2280231,1916257r2381,-7533l2287772,1892469r2778,-8326l2292534,1876214r1588,-8327l2294916,1860355r3175,-4758l2300472,1850046r1985,-5550l2304044,1839342r3175,-13084l2308203,1822915r8150,-41140l2316745,1775506r793,-4758l2319126,1766387r1001,-3666l2358320,1569901r13137,-27327l2381446,1520523r1559,-6230l2370464,1542452r-12594,26647l2357751,1569705r-30431,61988l2298074,1691695r-13833,29007l2271199,1748518r-11856,27020l2248672,1801764r-3952,-69141l2242744,1691298r-1581,-45697l2239977,1596725r,-50067l2239977,1520829r1186,-25431l2241953,1469569r1186,-25430l2245115,1418311r1976,-24635l2249462,1368642r3162,-23839l2256181,1321359r4347,-23046l2264876,1276456r5533,-20664l2275942,1236322r3162,-9536l2282661,1218045r3161,-8741l2290170,1200562r3557,-7548l2297679,1185465r4347,-7152l2306769,1171559r4347,-6357l2316254,1159242r4742,-5959l2326529,1148516r5138,-4769l2337595,1139773r6719,7551l2351033,1155270r6718,7945l2364075,1171559r12252,17083l2387393,1206523r11066,18674l2408734,1244269r10276,18675l2420834,1266539r7889,15548l2429065,1275924r794,-5949l2430041,1270612r83,-638l2432137,1277224r7479,-12948l2447961,1252792r7948,-9901l2460678,1238535r3974,-3961l2464532,1235868r429,-419l2465005,1234976r437,-384l2469732,1188979r9,208l2469759,1188979r406,10401l2470165,1199478r,10306l2470165,1209978r-141,3426l2469759,1220185r-373,10298l2474190,1226654r5166,-3564l2485317,1219525r5961,-1980l2497239,1215169r5563,-1584l2508763,1212793r295,l2509059,1212793r5953,l2519377,1212793r4763,396l2528505,1214377r4366,792l2537634,1216357r4365,1980l2551127,1222297r9129,5544l2568987,1233386r8731,7525l2586846,1248831r8335,9109l2603912,1267841r8334,10299l2620581,1289230r7937,12278l2636853,1314182r7540,13067l2652331,1340720r7143,13858l2666618,1369228r6747,14657l2680112,1399329r6350,15048l2692415,1430217r5556,15842l2703528,1462297r5159,15842l2713450,1494377r4365,15445l2721784,1525664r3572,15842l2728531,1557348r2381,15049l2733024,1583839r667,3609l2733690,1587445r,2l2733026,1586191r-10859,-20526l2709450,1543882r-13512,-22574l2681235,1498733r-14704,-22179l2650635,1453982r-16294,-21388l2617651,1411211r-17486,-20199l2582282,1371605r-8743,-9503l2564002,1353391r-9140,-8716l2545324,1336757r-9538,-7926l2526646,1321310r-9537,-6733l2507571,1307845r-9935,-5941l2488099,1295964r-9935,-4753l2468878,1286969r-9479,11351l2459381,1298515r1259,l2460640,1300104r-1094,l2456357,1336619r-253,-500l2456064,1336619r-2588,-5682l2452702,1329413r28,-112l2452702,1329240r3362,-15155l2458777,1299951r-12562,15148l2446353,1315359r-14288,18082l2432086,1333144r-383,492l2431688,1333850r370,-400l2432065,1333443r-1,12l2432035,1333680r13921,-17699l2446016,1316097r89,-116l2452653,1328913r50,97l2452660,1329175r-4226,16424l2443389,1362184r-5433,16586l2432523,1395356r-287,-511l2432065,1395356r-79,-140l2431964,1395281r101,168l2430161,1400663r-4316,12882l2418847,1431705r532,-3652l2418852,1429307r-281,1845l2417696,1433505r-4396,27858l2409004,1487163r-729,4465l2402954,1522680r-5916,30586l2397313,1554212r-6747,34189l2383422,1622589r-5556,26237l2371515,1673474r-6350,23057l2358418,1719588r-14685,45319l2336589,1789555r-7938,25045l2325873,1825333r-7541,28223l2311188,1879792r-5557,23850l2304838,1908014r-397,3180l2304441,1916362r-397,5565l2303647,1924709r-1191,3578l2304044,1929082r397,795l2304838,1931864r,1590l2304479,1938122r770,459l2309021,1940829r9922,7185l2328865,1955998r4762,4791l2337596,1965180r3969,4391l2345533,1974760r4366,5589l2353471,1985538r3175,5589l2359821,1997115r3175,6387l2365377,2009490r2778,6387l2370537,2022663r2381,7585l2373089,2030866r1038,3759l2377284,2028229r14684,-28555l2406652,1972705r7541,-13088l2422131,1947322r7143,-11898l2436815,1923922r7938,-10708l2452293,1903299r7541,-9519l2467374,1884658r7938,-7932l2482853,1869587r7540,-6346l2493181,1861151r-1376,-7339l2486687,1833209r-5119,-20208l2476056,1793189r-6299,-20207l2463458,1753170r-12993,-39623l2423299,1634300r-12993,-39624l2397313,1554656r6300,-31699l2409125,1491655r5118,-30510l2418968,1431428r7087,-17827l2432354,1395374r6693,12682l2445347,1421127r5512,13471l2455977,1448070r4725,14264l2465426,1476598r3937,13868l2472907,1505523r3149,14265l2479206,1535241r2756,14660l2484324,1565354r1969,15454l2487868,1595865r3150,31302l2492593,1658470r1574,31699l2494955,1721471r394,31699l2495349,1814982r291,44326l2498331,1857292r7143,-4760l2513015,1848963r7938,-3173l2528493,1843807r7144,-793l2543178,1843014r3968,396l2550718,1844204r3572,793l2557862,1846583r3572,1190l2565006,1849756r7144,4760l2579293,1860465r6326,5656l2587949,1849426r4337,-24630l2597806,1800167r5520,-23835l2611212,1777126r7491,1589l2625800,1780702r7097,2780l2639994,1786660r5915,3973l2653006,1795002r5520,4767l2664834,1804934r5914,5561l2676268,1816454r5126,6356l2686914,1829563r4731,7150l2696771,1843864r4337,7945l2701875,1853153r1388,-2161l2706431,1846234r3563,-4759l2713558,1837906r3168,-3568l2720290,1831562r3563,-1983l2727417,1827596r3564,-1586l2734941,1824821r3563,-397l2742068,1824027r283,29l2742607,1824027r3940,396l2750488,1824820r3546,1586l2757974,1827596r3940,1586l2765855,1831165r6665,4942l2777962,1828269r7154,-8321l2788692,1815590r3577,-3170l2796243,1809646r3576,-3170l2803793,1804099r3974,-2378l2811741,1800136r3974,-1585l2819291,1797363r3974,-793l2827637,1795778r3974,-397l2835982,1795381r3974,397l2848301,1797363r8345,2773l2865389,1803703r3772,1635l2874404,1757795r6738,-64298l2887483,1628404r2775,-32546l2892636,1562915r1981,-32943l2896203,1497029r1982,-32943l2898977,1430746r3964,-129369l2905319,1238256r2774,-62693l2910867,1113257r3171,-62710l2917605,988217r3964,-63103l2925928,861218r5153,-65086l2937026,729854r6341,-67864l2950502,591744r7530,-71834l2967148,445299r9512,-77390l2979831,339731r2774,-31353l2985347,271422r-8203,11934l2972668,289869r-19825,26575l2932224,342621r-21809,26972l2887814,396167r-22998,26575l2841025,449316r-23394,25782l2793840,499689r-22998,24591l2726829,569100r-39652,39663l2653870,640891r-39255,38473l2624528,644857r13482,-44820l2654663,545698r19826,-60288l2685195,453282r11499,-32127l2708193,387441r12688,-33317l2733966,320807r13085,-32921l2760929,255362r14275,-30938l2789478,194280r14275,-28954l2811287,151840r7533,-13089l2825958,126059r7534,-11899l2841422,102261r7137,-10709l2856093,81239r7930,-9519l2871160,62994r7534,-7933l2886228,47525r7534,-6743l2901296,35626r7533,-4759l2915967,27297r7533,-2380l2931034,22934r7137,-793l2941740,22537r3569,l2948877,23331r3966,793l2956411,25710r3569,1190l2963548,28883r3569,1984l2973858,36023r6741,6346l2987736,49905r4666,6709l2993647,54520r1983,-4400l2998405,46920r3172,-3199l3004353,41321r3172,-2400l3010696,37321r2776,-800l3016644,36521r1982,1600l3016644,41321r4758,l3020212,42121r-1189,800l3019023,43721r793,800l3021798,45720r4361,800l3026159,46521r-2379,2799l3022988,50120r,400l3023384,51320r1189,1600l3026952,54520r2398,1209l3029477,55634r-103,-62l3033733,52397r4360,-2778l3042849,46841r5153,-2381l3053154,42476r4931,-2117l3058346,40245r14,-4l3058703,40094r9869,-2823l3069459,37013r36,-6l3069800,36919r11891,-1984l3083102,34707r10566,-1735l3093955,32954r22,-3l3096180,32817r10585,-653l3119862,31760r149,4l3120136,31760r14268,397l3148276,32951r14268,1587l3177209,35729r13872,2381l3205349,40094r27744,5556l3259648,51207r23780,5159l3304435,61128r18231,3572l3322558,65277r108,22l3320373,77753r4737,764l3330661,79317r5551,800l3342159,82117r6344,1600l3354847,86517r2673,1110l3357760,87657r1135,541l3361587,89316r2875,1536l3366047,91607r928,587l3368327,92916r4463,2606l3365980,91232r-8354,-3969l3358589,87546r-593,-283l3364749,89248r7547,2381l3380241,94804r8341,3969l3397719,103535r9533,5160l3416785,114648r9931,6350l3446577,134491r20258,14685l3486697,164257r18530,14574l3506771,177599r2385,-1982l3511142,174031r1192,-1189l3516308,172049r2782,-396l3521076,171653r1192,396l3523063,171653r397,-793l3524653,166104r397,-397l3525845,165707r3179,397l3532407,166479r-190,-189l3532609,166092r-5,-5l3862418,1r-1,l3862419,xe" fillcolor="#8496b0" stroked="f">
            <v:stroke joinstyle="round"/>
            <v:formulas/>
            <v:path arrowok="t" o:connecttype="custom" o:connectlocs="677317,1583985;1216086,1536846;688544,1448249;1746990,1399689;1597380,1300954;875157,1270973;232268,1253534;397643,1436134;1019126,1374481;422123,1384646;896730,1241207;1171178,1360781;841728,1092622;791836,1012485;1704636,920851;1655323,1037266;888002,1022042;1033853,819966;1315890,606223;1642374,572618;1329001,556494;755188,443205;926852,387880;1443844,357848;630746,213060;846737,96861;803534,92252;839017,86134;1641875,44058;1357749,44366;1210352,98386;1355319,442230;1277191,448388;1603547,312916;1703580,94262;1744607,392401;1836404,356390;1595104,914080;1595887,1337491;1545314,1656944;1206642,1716520;1193350,1557568;1489366,1368307;1457250,1032789;1261147,727442;1165749,945658;1118931,1555846;956044,1796111;908219,1895012;700864,1620583;605244,2043525;411113,1634915;353726,1547686;632652,1453068;841300,1300727;688035,1299970;684691,650801;700137,376560;631952,163668;816714,73656;865627,107495;992959,427529;1073607,536387" o:connectangles="0,0,0,0,0,0,0,0,0,0,0,0,0,0,0,0,0,0,0,0,0,0,0,0,0,0,0,0,0,0,0,0,0,0,0,0,0,0,0,0,0,0,0,0,0,0,0,0,0,0,0,0,0,0,0,0,0,0,0,0,0,0,0"/>
          </v:shape>
        </w:pict>
      </w:r>
      <w:r>
        <w:rPr>
          <w:rFonts w:hint="eastAsia"/>
        </w:rPr>
        <w:pict>
          <v:rect id="_x0000_s1082" style="position:absolute;left:0;text-align:left;margin-left:-17.7pt;margin-top:-11.6pt;width:75.9pt;height:849.35pt;z-index:251651584;mso-width-relative:page;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" fillcolor="#adb9ca" stroked="f" strokeweight="1pt">
            <v:path arrowok="t"/>
          </v:rect>
        </w:pict>
      </w:r>
    </w:p>
    <w:p w:rsidR="00A3731E" w:rsidRDefault="00354A7F">
      <w:pPr>
        <w:rPr>
          <w:rFonts w:hint="eastAsia"/>
        </w:rPr>
      </w:pPr>
      <w:r>
        <w:rPr>
          <w:rFonts w:hint="eastAsia"/>
        </w:rPr>
        <w:lastRenderedPageBreak/>
        <w:pict>
          <v:rect id="_x0000_s1111" style="position:absolute;left:0;text-align:left;margin-left:-17.2pt;margin-top:-10.4pt;width:73.7pt;height:849.35pt;z-index:251665920;mso-width-relative:page;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" fillcolor="#adb9ca" stroked="f" strokeweight="1pt">
            <v:path arrowok="t"/>
          </v:rect>
        </w:pict>
      </w:r>
    </w:p>
    <w:p w:rsidR="00A3731E" w:rsidRDefault="00354A7F">
      <w:pPr>
        <w:rPr>
          <w:rFonts w:hint="eastAsia"/>
        </w:rPr>
      </w:pPr>
      <w:r>
        <w:rPr>
          <w:rFonts w:hint="eastAsia"/>
        </w:rPr>
        <w:pict>
          <v:rect id="_x0000_s1115" style="position:absolute;left:0;text-align:left;margin-left:122.3pt;margin-top:5pt;width:422.25pt;height:148.7pt;z-index:251666944;mso-width-relative:page;mso-height-relative:page" filled="f" stroked="f">
            <v:path arrowok="t"/>
            <v:textbox style="mso-fit-shape-to-text:t">
              <w:txbxContent>
                <w:p w:rsidR="00A3731E" w:rsidRDefault="00197683">
                  <w:pPr>
                    <w:pStyle w:val="a7"/>
                    <w:snapToGrid w:val="0"/>
                    <w:spacing w:line="360" w:lineRule="auto"/>
                    <w:ind w:firstLineChars="0"/>
                    <w:textAlignment w:val="baseline"/>
                    <w:rPr>
                      <w:rFonts w:ascii="微软雅黑" w:eastAsia="微软雅黑" w:hAnsi="微软雅黑" w:cs="Times New Roman"/>
                      <w:b/>
                      <w:bCs/>
                      <w:kern w:val="24"/>
                      <w:sz w:val="22"/>
                      <w:szCs w:val="22"/>
                    </w:rPr>
                  </w:pPr>
                  <w:r>
                    <w:rPr>
                      <w:rFonts w:ascii="微软雅黑" w:eastAsia="微软雅黑" w:hAnsi="微软雅黑" w:cs="Times New Roman" w:hint="eastAsia"/>
                      <w:b/>
                      <w:bCs/>
                      <w:kern w:val="24"/>
                      <w:sz w:val="22"/>
                      <w:szCs w:val="22"/>
                    </w:rPr>
                    <w:t>项目二：</w:t>
                  </w:r>
                  <w:r>
                    <w:rPr>
                      <w:rFonts w:ascii="Microsoft YaHei UI" w:eastAsia="Microsoft YaHei UI" w:hAnsi="Microsoft YaHei UI"/>
                      <w:b/>
                      <w:bCs/>
                      <w:color w:val="000000"/>
                      <w:sz w:val="22"/>
                      <w:szCs w:val="22"/>
                      <w:lang w:val="zh-CN"/>
                    </w:rPr>
                    <w:t>电商平台</w:t>
                  </w:r>
                  <w:r>
                    <w:rPr>
                      <w:rFonts w:ascii="Microsoft YaHei UI" w:eastAsia="Microsoft YaHei UI" w:hAnsi="Microsoft YaHei UI" w:hint="eastAsia"/>
                      <w:b/>
                      <w:bCs/>
                      <w:color w:val="000000"/>
                      <w:sz w:val="22"/>
                      <w:szCs w:val="22"/>
                    </w:rPr>
                    <w:t>app</w:t>
                  </w:r>
                  <w:r>
                    <w:rPr>
                      <w:rFonts w:ascii="微软雅黑" w:eastAsia="微软雅黑" w:hAnsi="微软雅黑" w:cs="Times New Roman" w:hint="eastAsia"/>
                      <w:b/>
                      <w:bCs/>
                      <w:kern w:val="24"/>
                      <w:sz w:val="22"/>
                      <w:szCs w:val="22"/>
                    </w:rPr>
                    <w:tab/>
                  </w:r>
                </w:p>
                <w:p w:rsidR="00A3731E" w:rsidRDefault="00197683">
                  <w:pPr>
                    <w:pStyle w:val="a7"/>
                    <w:snapToGrid w:val="0"/>
                    <w:spacing w:line="360" w:lineRule="auto"/>
                    <w:ind w:firstLineChars="0"/>
                    <w:textAlignment w:val="baseline"/>
                    <w:rPr>
                      <w:rFonts w:ascii="微软雅黑" w:eastAsia="微软雅黑" w:hAnsi="微软雅黑" w:cs="Times New Roman"/>
                      <w:kern w:val="24"/>
                      <w:sz w:val="22"/>
                      <w:szCs w:val="22"/>
                    </w:rPr>
                  </w:pPr>
                  <w:r>
                    <w:rPr>
                      <w:rFonts w:ascii="微软雅黑" w:eastAsia="微软雅黑" w:hAnsi="微软雅黑" w:cs="Times New Roman" w:hint="eastAsia"/>
                      <w:kern w:val="24"/>
                      <w:sz w:val="22"/>
                      <w:szCs w:val="22"/>
                    </w:rPr>
                    <w:t>项目周期：两个月</w:t>
                  </w:r>
                </w:p>
                <w:p w:rsidR="00A3731E" w:rsidRDefault="00197683">
                  <w:pPr>
                    <w:pStyle w:val="a7"/>
                    <w:snapToGrid w:val="0"/>
                    <w:spacing w:line="360" w:lineRule="auto"/>
                    <w:ind w:firstLineChars="0"/>
                    <w:textAlignment w:val="baseline"/>
                    <w:rPr>
                      <w:rFonts w:ascii="微软雅黑" w:eastAsia="微软雅黑" w:hAnsi="微软雅黑" w:cs="Times New Roman"/>
                      <w:kern w:val="24"/>
                      <w:sz w:val="22"/>
                      <w:szCs w:val="22"/>
                    </w:rPr>
                  </w:pPr>
                  <w:r>
                    <w:rPr>
                      <w:rFonts w:ascii="微软雅黑" w:eastAsia="微软雅黑" w:hAnsi="微软雅黑" w:cs="Times New Roman" w:hint="eastAsia"/>
                      <w:kern w:val="24"/>
                      <w:sz w:val="22"/>
                      <w:szCs w:val="22"/>
                    </w:rPr>
                    <w:t>技术范围：Vue.js，Node.js，</w:t>
                  </w:r>
                  <w:proofErr w:type="spellStart"/>
                  <w:r>
                    <w:rPr>
                      <w:rFonts w:ascii="微软雅黑" w:eastAsia="微软雅黑" w:hAnsi="微软雅黑" w:cs="微软雅黑" w:hint="eastAsia"/>
                      <w:sz w:val="22"/>
                      <w:szCs w:val="22"/>
                      <w:shd w:val="clear" w:color="auto" w:fill="FFFFFF"/>
                    </w:rPr>
                    <w:t>WebPack</w:t>
                  </w:r>
                  <w:proofErr w:type="spellEnd"/>
                </w:p>
                <w:p w:rsidR="00A3731E" w:rsidRDefault="00197683">
                  <w:pPr>
                    <w:pStyle w:val="a7"/>
                    <w:snapToGrid w:val="0"/>
                    <w:spacing w:line="360" w:lineRule="auto"/>
                    <w:ind w:firstLineChars="0"/>
                    <w:textAlignment w:val="baseline"/>
                    <w:rPr>
                      <w:rFonts w:ascii="微软雅黑" w:eastAsia="微软雅黑" w:hAnsi="微软雅黑" w:cs="Times New Roman"/>
                      <w:kern w:val="24"/>
                      <w:sz w:val="22"/>
                      <w:szCs w:val="22"/>
                    </w:rPr>
                  </w:pPr>
                  <w:r>
                    <w:rPr>
                      <w:rFonts w:ascii="微软雅黑" w:eastAsia="微软雅黑" w:hAnsi="微软雅黑" w:cs="Times New Roman" w:hint="eastAsia"/>
                      <w:kern w:val="24"/>
                      <w:sz w:val="22"/>
                      <w:szCs w:val="22"/>
                    </w:rPr>
                    <w:t>项目地址：。。。。。。。。。。。</w:t>
                  </w:r>
                </w:p>
                <w:p w:rsidR="00A3731E" w:rsidRDefault="00197683">
                  <w:pPr>
                    <w:pStyle w:val="a7"/>
                    <w:snapToGrid w:val="0"/>
                    <w:spacing w:line="360" w:lineRule="auto"/>
                    <w:ind w:firstLineChars="0"/>
                    <w:textAlignment w:val="baseline"/>
                    <w:rPr>
                      <w:rFonts w:ascii="微软雅黑" w:eastAsia="微软雅黑" w:hAnsi="微软雅黑" w:cs="Times New Roman"/>
                      <w:kern w:val="24"/>
                      <w:sz w:val="22"/>
                      <w:szCs w:val="22"/>
                    </w:rPr>
                  </w:pPr>
                  <w:r>
                    <w:rPr>
                      <w:rFonts w:ascii="微软雅黑" w:eastAsia="微软雅黑" w:hAnsi="微软雅黑" w:cs="Times New Roman" w:hint="eastAsia"/>
                      <w:kern w:val="24"/>
                      <w:sz w:val="22"/>
                      <w:szCs w:val="22"/>
                    </w:rPr>
                    <w:t>负责职位：WEB前端</w:t>
                  </w:r>
                </w:p>
                <w:p w:rsidR="00A3731E" w:rsidRDefault="00197683">
                  <w:pPr>
                    <w:pStyle w:val="a7"/>
                    <w:snapToGrid w:val="0"/>
                    <w:spacing w:line="360" w:lineRule="auto"/>
                    <w:ind w:firstLineChars="0"/>
                    <w:textAlignment w:val="baseline"/>
                    <w:rPr>
                      <w:rFonts w:ascii="微软雅黑" w:eastAsia="微软雅黑" w:hAnsi="微软雅黑" w:cs="Times New Roman"/>
                      <w:kern w:val="24"/>
                      <w:sz w:val="22"/>
                      <w:szCs w:val="22"/>
                    </w:rPr>
                  </w:pPr>
                  <w:r>
                    <w:rPr>
                      <w:rFonts w:ascii="微软雅黑" w:eastAsia="微软雅黑" w:hAnsi="微软雅黑" w:cs="Times New Roman" w:hint="eastAsia"/>
                      <w:kern w:val="24"/>
                      <w:sz w:val="22"/>
                      <w:szCs w:val="22"/>
                    </w:rPr>
                    <w:t>项目描述：主要使用node.js加express框架搭建后台</w:t>
                  </w:r>
                  <w:proofErr w:type="spellStart"/>
                  <w:r>
                    <w:rPr>
                      <w:rFonts w:ascii="微软雅黑" w:eastAsia="微软雅黑" w:hAnsi="微软雅黑" w:cs="Times New Roman" w:hint="eastAsia"/>
                      <w:kern w:val="24"/>
                      <w:sz w:val="22"/>
                      <w:szCs w:val="22"/>
                    </w:rPr>
                    <w:t>api</w:t>
                  </w:r>
                  <w:proofErr w:type="spellEnd"/>
                  <w:r>
                    <w:rPr>
                      <w:rFonts w:ascii="微软雅黑" w:eastAsia="微软雅黑" w:hAnsi="微软雅黑" w:cs="Times New Roman" w:hint="eastAsia"/>
                      <w:kern w:val="24"/>
                      <w:sz w:val="22"/>
                      <w:szCs w:val="22"/>
                    </w:rPr>
                    <w:t>接口，使用</w:t>
                  </w:r>
                  <w:proofErr w:type="spellStart"/>
                  <w:r>
                    <w:rPr>
                      <w:rFonts w:ascii="微软雅黑" w:eastAsia="微软雅黑" w:hAnsi="微软雅黑" w:cs="Times New Roman" w:hint="eastAsia"/>
                      <w:kern w:val="24"/>
                      <w:sz w:val="22"/>
                      <w:szCs w:val="22"/>
                    </w:rPr>
                    <w:t>redis</w:t>
                  </w:r>
                  <w:proofErr w:type="spellEnd"/>
                  <w:r>
                    <w:rPr>
                      <w:rFonts w:ascii="微软雅黑" w:eastAsia="微软雅黑" w:hAnsi="微软雅黑" w:cs="Times New Roman" w:hint="eastAsia"/>
                      <w:kern w:val="24"/>
                      <w:sz w:val="22"/>
                      <w:szCs w:val="22"/>
                    </w:rPr>
                    <w:tab/>
                  </w:r>
                  <w:r>
                    <w:rPr>
                      <w:rFonts w:ascii="微软雅黑" w:eastAsia="微软雅黑" w:hAnsi="微软雅黑" w:cs="Times New Roman" w:hint="eastAsia"/>
                      <w:kern w:val="24"/>
                      <w:sz w:val="22"/>
                      <w:szCs w:val="22"/>
                    </w:rPr>
                    <w:tab/>
                  </w:r>
                  <w:r>
                    <w:rPr>
                      <w:rFonts w:ascii="微软雅黑" w:eastAsia="微软雅黑" w:hAnsi="微软雅黑" w:cs="Times New Roman" w:hint="eastAsia"/>
                      <w:kern w:val="24"/>
                      <w:sz w:val="22"/>
                      <w:szCs w:val="22"/>
                    </w:rPr>
                    <w:tab/>
                  </w:r>
                  <w:r>
                    <w:rPr>
                      <w:rFonts w:ascii="微软雅黑" w:eastAsia="微软雅黑" w:hAnsi="微软雅黑" w:cs="Times New Roman" w:hint="eastAsia"/>
                      <w:kern w:val="24"/>
                      <w:sz w:val="22"/>
                      <w:szCs w:val="22"/>
                    </w:rPr>
                    <w:tab/>
                  </w:r>
                  <w:r>
                    <w:rPr>
                      <w:rFonts w:ascii="微软雅黑" w:eastAsia="微软雅黑" w:hAnsi="微软雅黑" w:cs="Times New Roman" w:hint="eastAsia"/>
                      <w:kern w:val="24"/>
                      <w:sz w:val="22"/>
                      <w:szCs w:val="22"/>
                    </w:rPr>
                    <w:tab/>
                    <w:t>进行数据存储，前后端交互用RSA进行数据加密，前端使用vue.js</w:t>
                  </w:r>
                  <w:r>
                    <w:rPr>
                      <w:rFonts w:ascii="微软雅黑" w:eastAsia="微软雅黑" w:hAnsi="微软雅黑" w:cs="Times New Roman" w:hint="eastAsia"/>
                      <w:kern w:val="24"/>
                      <w:sz w:val="22"/>
                      <w:szCs w:val="22"/>
                    </w:rPr>
                    <w:tab/>
                  </w:r>
                  <w:r>
                    <w:rPr>
                      <w:rFonts w:ascii="微软雅黑" w:eastAsia="微软雅黑" w:hAnsi="微软雅黑" w:cs="Times New Roman" w:hint="eastAsia"/>
                      <w:kern w:val="24"/>
                      <w:sz w:val="22"/>
                      <w:szCs w:val="22"/>
                    </w:rPr>
                    <w:tab/>
                  </w:r>
                  <w:r>
                    <w:rPr>
                      <w:rFonts w:ascii="微软雅黑" w:eastAsia="微软雅黑" w:hAnsi="微软雅黑" w:cs="Times New Roman" w:hint="eastAsia"/>
                      <w:kern w:val="24"/>
                      <w:sz w:val="22"/>
                      <w:szCs w:val="22"/>
                    </w:rPr>
                    <w:tab/>
                  </w:r>
                  <w:r>
                    <w:rPr>
                      <w:rFonts w:ascii="微软雅黑" w:eastAsia="微软雅黑" w:hAnsi="微软雅黑" w:cs="Times New Roman" w:hint="eastAsia"/>
                      <w:kern w:val="24"/>
                      <w:sz w:val="22"/>
                      <w:szCs w:val="22"/>
                    </w:rPr>
                    <w:tab/>
                    <w:t>加YDUI框架，再通过</w:t>
                  </w:r>
                  <w:proofErr w:type="spellStart"/>
                  <w:r>
                    <w:rPr>
                      <w:rFonts w:ascii="微软雅黑" w:eastAsia="微软雅黑" w:hAnsi="微软雅黑" w:cs="Times New Roman" w:hint="eastAsia"/>
                      <w:kern w:val="24"/>
                      <w:sz w:val="22"/>
                      <w:szCs w:val="22"/>
                    </w:rPr>
                    <w:t>webview</w:t>
                  </w:r>
                  <w:proofErr w:type="spellEnd"/>
                  <w:r>
                    <w:rPr>
                      <w:rFonts w:ascii="微软雅黑" w:eastAsia="微软雅黑" w:hAnsi="微软雅黑" w:cs="Times New Roman" w:hint="eastAsia"/>
                      <w:kern w:val="24"/>
                      <w:sz w:val="22"/>
                      <w:szCs w:val="22"/>
                    </w:rPr>
                    <w:t>打包成app程序。</w:t>
                  </w:r>
                </w:p>
              </w:txbxContent>
            </v:textbox>
          </v:rect>
        </w:pict>
      </w:r>
    </w:p>
    <w:p w:rsidR="00A3731E" w:rsidRDefault="00A3731E">
      <w:pPr>
        <w:rPr>
          <w:rFonts w:hint="eastAsia"/>
        </w:rPr>
      </w:pPr>
    </w:p>
    <w:p w:rsidR="00A3731E" w:rsidRDefault="00A3731E">
      <w:pPr>
        <w:rPr>
          <w:rFonts w:hint="eastAsia"/>
        </w:rPr>
      </w:pPr>
    </w:p>
    <w:p w:rsidR="00A3731E" w:rsidRDefault="00A3731E">
      <w:pPr>
        <w:rPr>
          <w:rFonts w:hint="eastAsia"/>
        </w:rPr>
      </w:pPr>
    </w:p>
    <w:p w:rsidR="00A3731E" w:rsidRDefault="00A3731E">
      <w:pPr>
        <w:rPr>
          <w:rFonts w:hint="eastAsia"/>
        </w:rPr>
      </w:pPr>
    </w:p>
    <w:p w:rsidR="00A3731E" w:rsidRDefault="00A3731E">
      <w:pPr>
        <w:rPr>
          <w:rFonts w:hint="eastAsia"/>
        </w:rPr>
      </w:pPr>
    </w:p>
    <w:p w:rsidR="00A3731E" w:rsidRDefault="00A3731E">
      <w:pPr>
        <w:rPr>
          <w:rFonts w:hint="eastAsia"/>
        </w:rPr>
      </w:pPr>
    </w:p>
    <w:p w:rsidR="00A3731E" w:rsidRDefault="00A3731E">
      <w:pPr>
        <w:rPr>
          <w:rFonts w:hint="eastAsia"/>
        </w:rPr>
      </w:pPr>
    </w:p>
    <w:p w:rsidR="00A3731E" w:rsidRDefault="00A3731E">
      <w:pPr>
        <w:rPr>
          <w:rFonts w:hint="eastAsia"/>
        </w:rPr>
      </w:pPr>
    </w:p>
    <w:p w:rsidR="00A3731E" w:rsidRDefault="00A3731E">
      <w:pPr>
        <w:rPr>
          <w:rFonts w:hint="eastAsia"/>
        </w:rPr>
      </w:pPr>
    </w:p>
    <w:p w:rsidR="00A3731E" w:rsidRDefault="00A3731E">
      <w:pPr>
        <w:rPr>
          <w:rFonts w:hint="eastAsia"/>
        </w:rPr>
      </w:pPr>
    </w:p>
    <w:p w:rsidR="00A3731E" w:rsidRDefault="00A3731E">
      <w:pPr>
        <w:rPr>
          <w:rFonts w:hint="eastAsia"/>
        </w:rPr>
      </w:pPr>
    </w:p>
    <w:p w:rsidR="00A3731E" w:rsidRDefault="00A3731E">
      <w:pPr>
        <w:rPr>
          <w:rFonts w:hint="eastAsia"/>
        </w:rPr>
      </w:pPr>
    </w:p>
    <w:p w:rsidR="00A3731E" w:rsidRDefault="00A3731E">
      <w:pPr>
        <w:rPr>
          <w:rFonts w:hint="eastAsia"/>
        </w:rPr>
      </w:pPr>
    </w:p>
    <w:p w:rsidR="00A3731E" w:rsidRDefault="00A3731E">
      <w:pPr>
        <w:rPr>
          <w:rFonts w:hint="eastAsia"/>
        </w:rPr>
      </w:pPr>
    </w:p>
    <w:p w:rsidR="00A3731E" w:rsidRDefault="00A3731E">
      <w:pPr>
        <w:rPr>
          <w:rFonts w:hint="eastAsia"/>
        </w:rPr>
      </w:pPr>
    </w:p>
    <w:p w:rsidR="00A3731E" w:rsidRDefault="00354A7F">
      <w:pPr>
        <w:rPr>
          <w:rFonts w:hint="eastAsia"/>
        </w:rPr>
      </w:pPr>
      <w:r>
        <w:rPr>
          <w:rFonts w:hint="eastAsia"/>
        </w:rPr>
        <w:pict>
          <v:rect id="_x0000_s1135" style="position:absolute;left:0;text-align:left;margin-left:123.95pt;margin-top:5.25pt;width:422.25pt;height:148.7pt;z-index:251673088;mso-width-relative:page;mso-height-relative:page" filled="f" stroked="f">
            <v:path arrowok="t"/>
            <v:textbox style="mso-fit-shape-to-text:t">
              <w:txbxContent>
                <w:p w:rsidR="00A3731E" w:rsidRDefault="00197683">
                  <w:pPr>
                    <w:ind w:firstLineChars="200" w:firstLine="440"/>
                    <w:rPr>
                      <w:rFonts w:ascii="微软雅黑" w:eastAsia="微软雅黑" w:hAnsi="微软雅黑" w:cs="微软雅黑"/>
                      <w:b/>
                      <w:sz w:val="22"/>
                      <w:szCs w:val="22"/>
                      <w:shd w:val="clear" w:color="auto" w:fill="FFFFFF"/>
                    </w:rPr>
                  </w:pPr>
                  <w:r>
                    <w:rPr>
                      <w:rFonts w:ascii="微软雅黑" w:eastAsia="微软雅黑" w:hAnsi="微软雅黑" w:cs="微软雅黑" w:hint="eastAsia"/>
                      <w:b/>
                      <w:sz w:val="22"/>
                      <w:szCs w:val="22"/>
                      <w:shd w:val="clear" w:color="auto" w:fill="FFFFFF"/>
                    </w:rPr>
                    <w:t>项目三  ：Markdown-Edit 编辑器</w:t>
                  </w:r>
                </w:p>
                <w:p w:rsidR="00A3731E" w:rsidRDefault="00197683">
                  <w:pPr>
                    <w:pStyle w:val="a7"/>
                    <w:snapToGrid w:val="0"/>
                    <w:spacing w:line="360" w:lineRule="auto"/>
                    <w:ind w:firstLineChars="0"/>
                    <w:textAlignment w:val="baseline"/>
                    <w:rPr>
                      <w:rFonts w:ascii="微软雅黑" w:eastAsia="微软雅黑" w:hAnsi="微软雅黑" w:cs="Times New Roman"/>
                      <w:kern w:val="24"/>
                      <w:sz w:val="22"/>
                      <w:szCs w:val="22"/>
                    </w:rPr>
                  </w:pPr>
                  <w:r>
                    <w:rPr>
                      <w:rFonts w:ascii="微软雅黑" w:eastAsia="微软雅黑" w:hAnsi="微软雅黑" w:cs="Times New Roman" w:hint="eastAsia"/>
                      <w:kern w:val="24"/>
                      <w:sz w:val="22"/>
                      <w:szCs w:val="22"/>
                    </w:rPr>
                    <w:t>项目周期：</w:t>
                  </w:r>
                  <w:r>
                    <w:rPr>
                      <w:rFonts w:ascii="微软雅黑" w:eastAsia="微软雅黑" w:hAnsi="微软雅黑" w:cs="Times New Roman"/>
                      <w:kern w:val="24"/>
                      <w:sz w:val="22"/>
                      <w:szCs w:val="22"/>
                    </w:rPr>
                    <w:t>一</w:t>
                  </w:r>
                  <w:r>
                    <w:rPr>
                      <w:rFonts w:ascii="微软雅黑" w:eastAsia="微软雅黑" w:hAnsi="微软雅黑" w:cs="Times New Roman" w:hint="eastAsia"/>
                      <w:kern w:val="24"/>
                      <w:sz w:val="22"/>
                      <w:szCs w:val="22"/>
                    </w:rPr>
                    <w:t>个月</w:t>
                  </w:r>
                </w:p>
                <w:p w:rsidR="00A3731E" w:rsidRDefault="00197683">
                  <w:pPr>
                    <w:pStyle w:val="a7"/>
                    <w:snapToGrid w:val="0"/>
                    <w:spacing w:line="360" w:lineRule="auto"/>
                    <w:ind w:firstLineChars="0"/>
                    <w:textAlignment w:val="baseline"/>
                    <w:rPr>
                      <w:rFonts w:ascii="微软雅黑" w:eastAsia="微软雅黑" w:hAnsi="微软雅黑" w:cs="Times New Roman"/>
                      <w:kern w:val="24"/>
                      <w:sz w:val="22"/>
                      <w:szCs w:val="22"/>
                    </w:rPr>
                  </w:pPr>
                  <w:r>
                    <w:rPr>
                      <w:rFonts w:ascii="微软雅黑" w:eastAsia="微软雅黑" w:hAnsi="微软雅黑" w:cs="Times New Roman" w:hint="eastAsia"/>
                      <w:kern w:val="24"/>
                      <w:sz w:val="22"/>
                      <w:szCs w:val="22"/>
                    </w:rPr>
                    <w:t>技术范围：Node.js，Nw.js，Express.</w:t>
                  </w:r>
                  <w:proofErr w:type="gramStart"/>
                  <w:r>
                    <w:rPr>
                      <w:rFonts w:ascii="微软雅黑" w:eastAsia="微软雅黑" w:hAnsi="微软雅黑" w:cs="Times New Roman" w:hint="eastAsia"/>
                      <w:kern w:val="24"/>
                      <w:sz w:val="22"/>
                      <w:szCs w:val="22"/>
                    </w:rPr>
                    <w:t>js</w:t>
                  </w:r>
                  <w:proofErr w:type="gramEnd"/>
                </w:p>
                <w:p w:rsidR="00A3731E" w:rsidRDefault="00197683">
                  <w:pPr>
                    <w:pStyle w:val="a7"/>
                    <w:snapToGrid w:val="0"/>
                    <w:spacing w:line="360" w:lineRule="auto"/>
                    <w:ind w:firstLineChars="0"/>
                    <w:textAlignment w:val="baseline"/>
                    <w:rPr>
                      <w:rFonts w:ascii="微软雅黑" w:eastAsia="微软雅黑" w:hAnsi="微软雅黑" w:cs="Times New Roman"/>
                      <w:kern w:val="24"/>
                      <w:sz w:val="22"/>
                      <w:szCs w:val="22"/>
                    </w:rPr>
                  </w:pPr>
                  <w:r>
                    <w:rPr>
                      <w:rFonts w:ascii="微软雅黑" w:eastAsia="微软雅黑" w:hAnsi="微软雅黑" w:cs="Times New Roman" w:hint="eastAsia"/>
                      <w:kern w:val="24"/>
                      <w:sz w:val="22"/>
                      <w:szCs w:val="22"/>
                    </w:rPr>
                    <w:t>项目地址：github.com/</w:t>
                  </w:r>
                  <w:proofErr w:type="spellStart"/>
                  <w:r>
                    <w:rPr>
                      <w:rFonts w:ascii="微软雅黑" w:eastAsia="微软雅黑" w:hAnsi="微软雅黑" w:cs="Times New Roman" w:hint="eastAsia"/>
                      <w:kern w:val="24"/>
                      <w:sz w:val="22"/>
                      <w:szCs w:val="22"/>
                    </w:rPr>
                    <w:t>helpcode</w:t>
                  </w:r>
                  <w:proofErr w:type="spellEnd"/>
                  <w:r>
                    <w:rPr>
                      <w:rFonts w:ascii="微软雅黑" w:eastAsia="微软雅黑" w:hAnsi="微软雅黑" w:cs="Times New Roman" w:hint="eastAsia"/>
                      <w:kern w:val="24"/>
                      <w:sz w:val="22"/>
                      <w:szCs w:val="22"/>
                    </w:rPr>
                    <w:t>/Markdown-Edit</w:t>
                  </w:r>
                </w:p>
                <w:p w:rsidR="00A3731E" w:rsidRDefault="00197683">
                  <w:pPr>
                    <w:pStyle w:val="a7"/>
                    <w:snapToGrid w:val="0"/>
                    <w:spacing w:line="360" w:lineRule="auto"/>
                    <w:ind w:firstLineChars="0"/>
                    <w:textAlignment w:val="baseline"/>
                    <w:rPr>
                      <w:rFonts w:ascii="微软雅黑" w:eastAsia="微软雅黑" w:hAnsi="微软雅黑" w:cs="Times New Roman"/>
                      <w:kern w:val="24"/>
                      <w:sz w:val="22"/>
                      <w:szCs w:val="22"/>
                    </w:rPr>
                  </w:pPr>
                  <w:r>
                    <w:rPr>
                      <w:rFonts w:ascii="微软雅黑" w:eastAsia="微软雅黑" w:hAnsi="微软雅黑" w:cs="Times New Roman" w:hint="eastAsia"/>
                      <w:kern w:val="24"/>
                      <w:sz w:val="22"/>
                      <w:szCs w:val="22"/>
                    </w:rPr>
                    <w:t>责任职责：负责整个项目的开发，和后端Node.js的业务逻辑。</w:t>
                  </w:r>
                </w:p>
                <w:p w:rsidR="00A3731E" w:rsidRDefault="00197683">
                  <w:pPr>
                    <w:pStyle w:val="a7"/>
                    <w:snapToGrid w:val="0"/>
                    <w:spacing w:line="360" w:lineRule="auto"/>
                    <w:ind w:firstLineChars="0"/>
                    <w:textAlignment w:val="baseline"/>
                    <w:rPr>
                      <w:rFonts w:ascii="微软雅黑" w:eastAsia="微软雅黑" w:hAnsi="微软雅黑" w:cs="Times New Roman"/>
                      <w:kern w:val="24"/>
                      <w:sz w:val="22"/>
                      <w:szCs w:val="22"/>
                    </w:rPr>
                  </w:pPr>
                  <w:r>
                    <w:rPr>
                      <w:rFonts w:ascii="微软雅黑" w:eastAsia="微软雅黑" w:hAnsi="微软雅黑" w:cs="Times New Roman" w:hint="eastAsia"/>
                      <w:kern w:val="24"/>
                      <w:sz w:val="22"/>
                      <w:szCs w:val="22"/>
                    </w:rPr>
                    <w:t>项目描述： 跨平台的</w:t>
                  </w:r>
                  <w:proofErr w:type="spellStart"/>
                  <w:r>
                    <w:rPr>
                      <w:rFonts w:ascii="微软雅黑" w:eastAsia="微软雅黑" w:hAnsi="微软雅黑" w:cs="Times New Roman" w:hint="eastAsia"/>
                      <w:kern w:val="24"/>
                      <w:sz w:val="22"/>
                      <w:szCs w:val="22"/>
                    </w:rPr>
                    <w:t>MarkDown</w:t>
                  </w:r>
                  <w:proofErr w:type="spellEnd"/>
                  <w:r>
                    <w:rPr>
                      <w:rFonts w:ascii="微软雅黑" w:eastAsia="微软雅黑" w:hAnsi="微软雅黑" w:cs="Times New Roman" w:hint="eastAsia"/>
                      <w:kern w:val="24"/>
                      <w:sz w:val="22"/>
                      <w:szCs w:val="22"/>
                    </w:rPr>
                    <w:t xml:space="preserve">编辑器，支持Linux / Mac / </w:t>
                  </w:r>
                </w:p>
                <w:p w:rsidR="00A3731E" w:rsidRDefault="00197683">
                  <w:pPr>
                    <w:pStyle w:val="a7"/>
                    <w:snapToGrid w:val="0"/>
                    <w:spacing w:line="360" w:lineRule="auto"/>
                    <w:ind w:firstLineChars="0"/>
                    <w:textAlignment w:val="baseline"/>
                    <w:rPr>
                      <w:rFonts w:ascii="微软雅黑" w:eastAsia="微软雅黑" w:hAnsi="微软雅黑" w:cs="Times New Roman"/>
                      <w:kern w:val="24"/>
                      <w:sz w:val="22"/>
                      <w:szCs w:val="22"/>
                    </w:rPr>
                  </w:pPr>
                  <w:r>
                    <w:rPr>
                      <w:rFonts w:ascii="微软雅黑" w:eastAsia="微软雅黑" w:hAnsi="微软雅黑" w:cs="Times New Roman" w:hint="eastAsia"/>
                      <w:kern w:val="24"/>
                      <w:sz w:val="22"/>
                      <w:szCs w:val="22"/>
                    </w:rPr>
                    <w:tab/>
                  </w:r>
                  <w:r>
                    <w:rPr>
                      <w:rFonts w:ascii="微软雅黑" w:eastAsia="微软雅黑" w:hAnsi="微软雅黑" w:cs="Times New Roman" w:hint="eastAsia"/>
                      <w:kern w:val="24"/>
                      <w:sz w:val="22"/>
                      <w:szCs w:val="22"/>
                    </w:rPr>
                    <w:tab/>
                    <w:t xml:space="preserve">   Windows，在各平台具有一致</w:t>
                  </w:r>
                  <w:proofErr w:type="gramStart"/>
                  <w:r>
                    <w:rPr>
                      <w:rFonts w:ascii="微软雅黑" w:eastAsia="微软雅黑" w:hAnsi="微软雅黑" w:cs="Times New Roman" w:hint="eastAsia"/>
                      <w:kern w:val="24"/>
                      <w:sz w:val="22"/>
                      <w:szCs w:val="22"/>
                    </w:rPr>
                    <w:t>且优秀</w:t>
                  </w:r>
                  <w:proofErr w:type="gramEnd"/>
                  <w:r>
                    <w:rPr>
                      <w:rFonts w:ascii="微软雅黑" w:eastAsia="微软雅黑" w:hAnsi="微软雅黑" w:cs="Times New Roman" w:hint="eastAsia"/>
                      <w:kern w:val="24"/>
                      <w:sz w:val="22"/>
                      <w:szCs w:val="22"/>
                    </w:rPr>
                    <w:t>的表现力。UI采用简</w:t>
                  </w:r>
                </w:p>
                <w:p w:rsidR="00A3731E" w:rsidRDefault="00197683">
                  <w:pPr>
                    <w:pStyle w:val="a7"/>
                    <w:snapToGrid w:val="0"/>
                    <w:spacing w:line="360" w:lineRule="auto"/>
                    <w:ind w:firstLineChars="0"/>
                    <w:textAlignment w:val="baseline"/>
                    <w:rPr>
                      <w:rFonts w:ascii="微软雅黑" w:eastAsia="微软雅黑" w:hAnsi="微软雅黑" w:cs="Times New Roman"/>
                      <w:kern w:val="24"/>
                      <w:sz w:val="22"/>
                      <w:szCs w:val="22"/>
                    </w:rPr>
                  </w:pPr>
                  <w:r>
                    <w:rPr>
                      <w:rFonts w:ascii="微软雅黑" w:eastAsia="微软雅黑" w:hAnsi="微软雅黑" w:cs="Times New Roman" w:hint="eastAsia"/>
                      <w:kern w:val="24"/>
                      <w:sz w:val="22"/>
                      <w:szCs w:val="22"/>
                    </w:rPr>
                    <w:tab/>
                  </w:r>
                  <w:r>
                    <w:rPr>
                      <w:rFonts w:ascii="微软雅黑" w:eastAsia="微软雅黑" w:hAnsi="微软雅黑" w:cs="Times New Roman" w:hint="eastAsia"/>
                      <w:kern w:val="24"/>
                      <w:sz w:val="22"/>
                      <w:szCs w:val="22"/>
                    </w:rPr>
                    <w:tab/>
                    <w:t xml:space="preserve">   洁扁平大量留白的风格，去除繁琐复杂的菜单参Vim命令</w:t>
                  </w:r>
                </w:p>
                <w:p w:rsidR="00A3731E" w:rsidRDefault="00197683">
                  <w:pPr>
                    <w:pStyle w:val="a7"/>
                    <w:snapToGrid w:val="0"/>
                    <w:spacing w:line="360" w:lineRule="auto"/>
                    <w:ind w:firstLineChars="0"/>
                    <w:textAlignment w:val="baseline"/>
                    <w:rPr>
                      <w:rFonts w:ascii="微软雅黑" w:eastAsia="微软雅黑" w:hAnsi="微软雅黑" w:cs="Times New Roman"/>
                      <w:kern w:val="24"/>
                      <w:sz w:val="22"/>
                      <w:szCs w:val="22"/>
                    </w:rPr>
                  </w:pPr>
                  <w:r>
                    <w:rPr>
                      <w:rFonts w:ascii="微软雅黑" w:eastAsia="微软雅黑" w:hAnsi="微软雅黑" w:cs="Times New Roman" w:hint="eastAsia"/>
                      <w:kern w:val="24"/>
                      <w:sz w:val="22"/>
                      <w:szCs w:val="22"/>
                    </w:rPr>
                    <w:tab/>
                  </w:r>
                  <w:r>
                    <w:rPr>
                      <w:rFonts w:ascii="微软雅黑" w:eastAsia="微软雅黑" w:hAnsi="微软雅黑" w:cs="Times New Roman" w:hint="eastAsia"/>
                      <w:kern w:val="24"/>
                      <w:sz w:val="22"/>
                      <w:szCs w:val="22"/>
                    </w:rPr>
                    <w:tab/>
                    <w:t xml:space="preserve">   式操作风格，让用户更加专注于文章内容的编写，同时支持</w:t>
                  </w:r>
                </w:p>
                <w:p w:rsidR="00A3731E" w:rsidRDefault="00197683">
                  <w:pPr>
                    <w:pStyle w:val="a7"/>
                    <w:snapToGrid w:val="0"/>
                    <w:spacing w:line="360" w:lineRule="auto"/>
                    <w:ind w:firstLineChars="0"/>
                    <w:textAlignment w:val="baseline"/>
                    <w:rPr>
                      <w:rFonts w:ascii="微软雅黑" w:eastAsia="微软雅黑" w:hAnsi="微软雅黑" w:cs="Times New Roman"/>
                      <w:kern w:val="24"/>
                      <w:sz w:val="22"/>
                      <w:szCs w:val="22"/>
                    </w:rPr>
                  </w:pPr>
                  <w:r>
                    <w:rPr>
                      <w:rFonts w:ascii="微软雅黑" w:eastAsia="微软雅黑" w:hAnsi="微软雅黑" w:cs="Times New Roman" w:hint="eastAsia"/>
                      <w:kern w:val="24"/>
                      <w:sz w:val="22"/>
                      <w:szCs w:val="22"/>
                    </w:rPr>
                    <w:tab/>
                  </w:r>
                  <w:r>
                    <w:rPr>
                      <w:rFonts w:ascii="微软雅黑" w:eastAsia="微软雅黑" w:hAnsi="微软雅黑" w:cs="Times New Roman" w:hint="eastAsia"/>
                      <w:kern w:val="24"/>
                      <w:sz w:val="22"/>
                      <w:szCs w:val="22"/>
                    </w:rPr>
                    <w:tab/>
                    <w:t xml:space="preserve">   丰富的表情插入，</w:t>
                  </w:r>
                  <w:proofErr w:type="gramStart"/>
                  <w:r>
                    <w:rPr>
                      <w:rFonts w:ascii="微软雅黑" w:eastAsia="微软雅黑" w:hAnsi="微软雅黑" w:cs="Times New Roman" w:hint="eastAsia"/>
                      <w:kern w:val="24"/>
                      <w:sz w:val="22"/>
                      <w:szCs w:val="22"/>
                    </w:rPr>
                    <w:t>让文章</w:t>
                  </w:r>
                  <w:proofErr w:type="gramEnd"/>
                  <w:r>
                    <w:rPr>
                      <w:rFonts w:ascii="微软雅黑" w:eastAsia="微软雅黑" w:hAnsi="微软雅黑" w:cs="Times New Roman" w:hint="eastAsia"/>
                      <w:kern w:val="24"/>
                      <w:sz w:val="22"/>
                      <w:szCs w:val="22"/>
                    </w:rPr>
                    <w:t>更具有丰富多彩的表现力。</w:t>
                  </w:r>
                </w:p>
                <w:p w:rsidR="00A3731E" w:rsidRDefault="00A3731E">
                  <w:pPr>
                    <w:rPr>
                      <w:rFonts w:hint="eastAsia"/>
                    </w:rPr>
                  </w:pPr>
                </w:p>
              </w:txbxContent>
            </v:textbox>
          </v:rect>
        </w:pict>
      </w:r>
    </w:p>
    <w:p w:rsidR="00A3731E" w:rsidRDefault="00A3731E">
      <w:pPr>
        <w:rPr>
          <w:rFonts w:hint="eastAsia"/>
        </w:rPr>
      </w:pPr>
    </w:p>
    <w:p w:rsidR="00A3731E" w:rsidRDefault="00A3731E">
      <w:pPr>
        <w:rPr>
          <w:rFonts w:hint="eastAsia"/>
        </w:rPr>
      </w:pPr>
    </w:p>
    <w:p w:rsidR="00A3731E" w:rsidRDefault="00A3731E">
      <w:pPr>
        <w:rPr>
          <w:rFonts w:hint="eastAsia"/>
        </w:rPr>
      </w:pPr>
    </w:p>
    <w:p w:rsidR="00A3731E" w:rsidRDefault="00A3731E">
      <w:pPr>
        <w:rPr>
          <w:rFonts w:hint="eastAsia"/>
        </w:rPr>
      </w:pPr>
    </w:p>
    <w:p w:rsidR="00A3731E" w:rsidRDefault="00A3731E">
      <w:pPr>
        <w:rPr>
          <w:rFonts w:hint="eastAsia"/>
        </w:rPr>
      </w:pPr>
    </w:p>
    <w:p w:rsidR="00A3731E" w:rsidRDefault="00A3731E">
      <w:pPr>
        <w:rPr>
          <w:rFonts w:hint="eastAsia"/>
        </w:rPr>
      </w:pPr>
    </w:p>
    <w:p w:rsidR="00A3731E" w:rsidRDefault="00A3731E">
      <w:pPr>
        <w:rPr>
          <w:rFonts w:hint="eastAsia"/>
        </w:rPr>
      </w:pPr>
    </w:p>
    <w:p w:rsidR="00A3731E" w:rsidRDefault="00A3731E">
      <w:pPr>
        <w:rPr>
          <w:rFonts w:hint="eastAsia"/>
        </w:rPr>
      </w:pPr>
    </w:p>
    <w:p w:rsidR="00A3731E" w:rsidRDefault="00A3731E">
      <w:pPr>
        <w:rPr>
          <w:rFonts w:hint="eastAsia"/>
        </w:rPr>
      </w:pPr>
    </w:p>
    <w:p w:rsidR="00A3731E" w:rsidRDefault="00A3731E">
      <w:pPr>
        <w:rPr>
          <w:rFonts w:hint="eastAsia"/>
        </w:rPr>
      </w:pPr>
    </w:p>
    <w:p w:rsidR="00A3731E" w:rsidRDefault="00A3731E">
      <w:pPr>
        <w:rPr>
          <w:rFonts w:hint="eastAsia"/>
        </w:rPr>
      </w:pPr>
    </w:p>
    <w:p w:rsidR="00A3731E" w:rsidRDefault="00A3731E">
      <w:pPr>
        <w:rPr>
          <w:rFonts w:hint="eastAsia"/>
        </w:rPr>
      </w:pPr>
    </w:p>
    <w:p w:rsidR="00A3731E" w:rsidRDefault="00A3731E">
      <w:pPr>
        <w:rPr>
          <w:rFonts w:hint="eastAsia"/>
        </w:rPr>
      </w:pPr>
    </w:p>
    <w:p w:rsidR="00A3731E" w:rsidRDefault="00A3731E">
      <w:pPr>
        <w:rPr>
          <w:rFonts w:hint="eastAsia"/>
        </w:rPr>
      </w:pPr>
    </w:p>
    <w:p w:rsidR="00A3731E" w:rsidRDefault="00354A7F">
      <w:pPr>
        <w:rPr>
          <w:rFonts w:hint="eastAsia"/>
        </w:rPr>
      </w:pPr>
      <w:r>
        <w:rPr>
          <w:rFonts w:hint="eastAsia"/>
        </w:rPr>
        <w:pict>
          <v:shape id="_x0000_s1134" style="position:absolute;left:0;text-align:left;margin-left:-12.2pt;margin-top:177.6pt;width:147.95pt;height:154.15pt;z-index:251672064;mso-width-relative:page;mso-height-relative:page;v-text-anchor:middle-center" coordsize="4984934,6857904" o:spt="1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" adj="0,,0" path="m1339539,6097946r-895,597l1338830,6098753r1123,-749l1340749,6098004r886,l1341519,6097946r-1188,l1339539,6097946xm1308212,5649619r-897,3881l1308296,5650121r-84,-502xm1005247,5591127r222,453l1019270,5603524r12580,10259l1031539,5613314r-13157,-10779l1005247,5591127xm981482,5568241r23009,49549l1027906,5668214r12304,25014l1052513,5718242r12303,24220l1070069,5752335r-10993,-22458l1040377,5692508,986109,5572575r-4627,-4334xm979748,5566251r157,235l993740,5596243r-12732,-28446l980998,5567788r-254,-565l980387,5566886r489,1076l980075,5566767r-202,-422l979748,5566251xm978928,5565634r3338,9275l987028,5585232r7541,17867l1002110,5621760r13096,26205l1022416,5661939r-42984,-95926l978928,5565634xm973703,5552824r1007,2714l975673,5557600r979,2785l977397,5562193r252,419l976504,5559330r-831,-1730l974617,5554797r-914,-1973xm965410,5536360r190,571l965663,5537039r-154,-507l965410,5536360xm973802,5534293r377,1900l974472,5536876r-400,-1992l973802,5534293xm959553,5501812r194,776l960465,5504196r13708,31983l965643,5516049r-4378,-10258l959553,5501812xm959140,5500853r-48,267l959546,5502137r-223,-859l959169,5500921r-29,-68xm958371,5497588r-34,126l958850,5499152r,-150l958976,5499503r46,131l959078,5499428r-707,-1840xm2546486,5367654r-795,1191l2545294,5370035r-261,174l2545553,5370036r796,-1588l2546833,5367723r-347,-69xm854545,5344111r2922,4796l857568,5348507r-1192,-1734l854545,5344111xm853771,5342840r449,737l854403,5343767r1406,1457l853771,5342840xm2876713,5308965r-4289,1643l2870936,5311016r-3219,1472l2858573,5316060r-6361,2381l2848634,5319632r795,l2853007,5318838r4373,-1587l2867717,5312488r3975,-1190l2876065,5309313r648,-348xm2879724,5306797r-1147,617l2879497,5307036r99,-104l2879724,5306797xm2866992,5306447r-1190,667l2864046,5308067r2990,-542l2868348,5306694r-2819,640l2866992,5306447xm2889647,5301142r-1830,1096l2886335,5303275r-3799,2660l2885863,5304402r3784,-3260xm2908790,5300245r-1272,129l2905547,5300573r125,18l2908790,5300245xm2915187,5298616r-1911,386l2909762,5300066r4256,-1062l2915187,5298616xm2895494,5296464r241,161l2895839,5296566r-126,-37l2895494,5296464xm2887119,5293997r-8,6l2890568,5295038r-266,279l2890562,5295398r288,-302l2887119,5293997xm2902739,5292418r-3160,2235l2896983,5296110r-1489,1040l2895929,5297461r1207,-848l2902739,5292418xm2520263,5291719r36,35l2520383,5291836r92,-11l2520263,5291719xm2893372,5291218r-706,88l2891751,5291491r-919,154l2890185,5291861r-1563,1089l2891751,5291491r1621,-273xm2914357,5290955r-126,102l2913506,5291578r-204,265l2913899,5291501r250,-297l2914357,5290955xm2894878,5290859r-75,15l2894543,5290927r,94l2894585,5291014r174,-30l2894878,5290859xm2532996,5289284r371,185l2533505,5289882r112,36l2533698,5289945r-158,-478l2532996,5289284xm2532411,5289088r-1515,379l2528955,5290195r2424,-726l2532468,5289107r-57,-19xm2519730,5285534r-302,216l2519287,5287149r168,-116l2519590,5286939r140,-1405xm2928148,5282399r-783,395l2926974,5283584r-783,791l2925800,5285561r-391,2767l2925017,5291491r-340,2064l2925037,5291632r418,-2973l2925805,5286477r137,-958l2926340,5284329r795,-793l2927532,5282743r689,-344l2928148,5282399xm1782597,5281800r-1385,1553l1796937,5307726r13443,20638l1823823,5349001r-2768,-6350l1816311,5335904r-9885,-16272l1796541,5303757r-7908,-12303l1782597,5281800xm2929099,5278403r-168,42l2928194,5279190r-44,55l2928540,5281608r,738l2928724,5282346r,-389l2928379,5280114r91,-82l2928327,5279173r772,-770xm2937932,5276074r-391,790l2939208,5279390r-945,-2200l2938263,5276742r-331,-668xm2932693,5275838r1596,956l2934958,5277194r-1331,-1120l2932693,5275838xm2932062,5275678r,396l2931670,5277260r,395l2930650,5277998r62,-15l2931904,5277587r,-397l2932302,5276000r,-261l2932062,5275678xm2941063,5272911r-782,791l2940281,5274097r,1186l2940658,5277190r388,l2940648,5275207r,-1190l2940648,5273621r711,-710l2941063,5272911xm2551137,5272007r1588,1058l2552725,5273595r-1588,-1588xm2549549,5270420r794,317l2550915,5271651r-18,-53l2550957,5271720r180,288l2551064,5271934r227,458l2551291,5272789r-310,-938l2549549,5270420xm2950847,5248402r-782,395l2948891,5249588r-783,2372l2947716,5252750r-782,1186l2945368,5261052r392,1581l2945368,5264214r,396l2944586,5265005r-1175,791l2943020,5266982r-783,1185l2941846,5270144r,1581l2941482,5272827r359,l2942238,5271637r,-1586l2942635,5268068r795,-1190l2943828,5265688r1192,-793l2945619,5264596r,-202l2945994,5262839r-375,-1555l2947120,5254286r252,-348l2947405,5253789r920,-1224l2948996,5251175r378,-522l2949392,5250616r226,-300l2950122,5249620r87,-90l2950585,5249030r397,-397l2951676,5248402r-829,xm2953711,5246966r-124,250l2953629,5247388r82,-422xm2954794,5244991r-367,557l2954624,5245344r170,-353xm2538437,5236967r,75l2539231,5244986r1984,6751l2543596,5258489r2382,5957l2549550,5269609r-233,l2549319,5269612r-167,l2548756,5270801r-397,1588l2547962,5275964r-397,5560l2547379,5281059r-33,466l2546557,5279539r-1183,-1588l2544190,5275966r-297,-299l2543596,5275964r-1984,8340l2540867,5292881r31329,-3864l2567001,5285899r-357,-298l2565845,5285123r-4769,-3967l2555909,5276794r-4351,-5132l2551534,5272007r-397,-788l2550624,5270201r-555,-692l2549550,5269251r-3572,-5118l2543597,5258227r-2382,-6693l2539231,5244841r-794,-7874xm2937280,5236636r-81,105l2937192,5236758r-4,12l2937280,5236636xm2957202,5206375r1081,1310l2958665,5207975r-1220,-1600l2957202,5206375xm2955677,5205005r-38,99l2955844,5205313r482,l2956330,5205318r112,-313l2956149,5205005r-472,xm1187417,5189359r-64,65l1187445,5189806r67,-61l1187417,5189359xm1196667,5179460r-183,215l1208768,5227847r13028,49142l1228019,5300019r19221,70780l1243980,5357582r-21603,-79638l1209281,5228731r-12614,-49271xm1197745,5177381r-918,1118l1196850,5178594r52,207l1197058,5178644r-81,-316l1197783,5177522r-38,-141xm2931067,5140292r-1190,794l2929752,5141337r1036,-696l2931182,5140641r395,794l2931971,5143023r395,793l2932760,5143816r789,-397l2933606,5143188r-556,278l2932653,5143466r-396,-793l2932243,5142617r-339,-676l2931519,5140404r-56,-112l2931067,5140292xm2938509,5129834r-149,407l2939071,5133101r223,-751l2939143,5131744r-85,282l2938509,5129834xm3222956,5128846r-116,72l3222640,5129042r,7233l3222956,5128846xm3227558,5125983r-1136,707l3225318,5127377r-1051,66048l3225081,5183503r406,-11906l3226301,5149769r1220,-21828l3227558,5125983xm1225579,5083574r396,9537l1225975,5102647r-396,8742l1224389,5120131r-1983,8344l1220026,5137217r-3172,7550l1213681,5153112r-4759,7549l1206301,5164958r200,747l1205869,5166616r9610,36660l1223531,5233430r2289,8530l1236947,5279669r10729,38107l1250855,5348737r3974,31358l1255300,5383978r-420,-3492l1250933,5349057r-3158,-31030l1249072,5322274r-1771,-17628l1245337,5281191r-1963,-23057l1242195,5235077r-1178,-23058l1240625,5189360r-786,-22263l1240625,5145233r785,-21865l1242588,5101901r270,-2458l1225579,5083574xm3848900,5045537r-2822,3426l3840122,5055313r-397,397l3841710,5054519r6353,-7144l3848759,5046526r141,-989xm1236043,5039579r2624,5054l1244219,5056554r2855,7866l1247694,5059761r2237,-14152l1236043,5039579xm1654872,5037287r-606,5695l1651492,5060811r-3566,17434l1643567,5096075r-5151,17434l1632472,5130546r-6340,17037l1619000,5165017r-7133,16641l1611579,5182263r13323,6148l1645183,5197130r18690,7927l1666657,5206246r2784,396l1673417,5207039r4374,792l1680177,5208624r2784,1189l1683359,5208624r795,-793l1685745,5207039r1193,l1690914,5208624r4772,1586l1700458,5212984r5170,3171l1713581,5222100r2386,-2775l1716762,5218136r1989,-1189l1721137,5219325r1988,793l1724318,5220514r6363,1190l1734618,5222264r-2130,-3835l1720626,5196204r-4349,-9128l1712718,5179138r-2372,-6350l1709555,5168819r2373,3969l1719835,5186282r5140,11113l1727743,5203348r3163,5556l1739210,5223191r326,566l1741417,5224478r1140,437l1733279,5209301r-13444,-23019l1717463,5181123r12653,21828l1743163,5223985r960,1530l1746587,5226460r2129,1212l1734860,5205729r-17397,-29766l1713509,5169216r-3558,-6747l1703229,5148182r-448,-1145l1697404,5137609r-7534,-14698l1682733,5108213r-6741,-14698l1669648,5078419r-5948,-15095l1658149,5048228r-3277,-10941xm1222841,5020147r5117,5810l1232307,5032805r18641,6509l1252304,5032451r-20689,-8523l1222841,5020147xm1155684,5011258r-219,111l1155569,5011834r117,-39l1155800,5011757r-116,-499xm1656849,4992440r191,4580l1657040,5005737r-367,8621l1663920,5028533r-3789,-16480l1658154,5002925r-1186,-8334l1656849,4992440xm1708152,4936235r13043,6350l1727269,4945929r,1l1725147,4952903r-3952,15875l1708152,4936235xm1137365,4931843r3653,17489l1154043,5011694r72,-53l1154329,5012618r115,-66l1142457,4955416r-1340,-6045l1137365,4931843xm1117862,4869594r-1828,738l1112880,4871526r-3549,398l1106177,4872322r-307,207l1108843,4872168r3646,-395l1115730,4870591r2025,-789l1117862,4869594xm3980594,4863004r-3088,6174l3972741,4877512r-11118,19050l3948123,4918390r-16279,23416l3913579,4968000r-20251,26988l3884504,5006283r12527,-3073l3898224,5004005r795,796l3899019,5005596r,1193l3899019,5008379r1193,l3906970,5006789r-1193,2783l3907765,5008777r2386,-796l3913729,5005596r3180,-2386l3918499,5002813r1193,-398l3922077,5002018r451,-75l4048325,4921094r158,-404l4048582,4920434r-75061,48359l3973532,4968633r-566,364l3978121,4891631r2473,-28627xm4269800,4850129r-7412,5576l4251654,4864054r-10734,7952l4233914,4877126r48768,10351l4284666,4869209r376,-3085l4282654,4865612r-10693,-3169l4273149,4859670r-1980,-396l4271961,4857293r396,-792l4271961,4856105r-396,-793l4270377,4854916r-1188,-792l4267209,4854124r1980,-2773l4269800,4850129xm1802612,4846541r5928,397l1814864,4847731r5533,2382l1826721,4852891r5928,3175l1838973,4860035r6323,5159l1851225,4869956r6323,6350l1863082,4882656r6323,6747l1875334,4896944r5928,8334l1887586,4913613r5928,9128l1898652,4931869r11857,19844l1921180,4972350r10276,22225l1941337,5017594r9090,23416l1958727,5065219r8300,23813l1973746,5113638r6323,23812l1984812,5160866r4347,22622l1991531,5205713r1581,10319l1993507,5226351r395,9921l1993902,5245797r,9129l1993112,5263657r-791,8334l1990740,5279929r-16204,-25797l1958727,5229129r-30038,-50403l1914066,5153722r-15019,-24209l1884424,5105304r-15414,-23019l1861105,5070775r-8299,-10715l1844506,5048947r-8695,-10715l1827116,5027913r-8695,-9922l1808935,5008466r-9485,-9525l1789174,4989416r-10276,-8334l1767832,4972350r-10672,-7937l1745699,4956475r-12252,-7144l1727269,4945930r,-1l1729494,4938616r4348,-13494l1738189,4912819r4743,-11113l1747675,4891785r5138,-9129l1757556,4874322r5533,-6747l1768622,4862019r5138,-4763l1779688,4853288r5534,-3175l1790755,4848525r5928,-1587l1802612,4846541xm1115865,4846132r-114,58l1115916,4846190r-13,-20l1115865,4846132xm1112485,4846047r-788,398l1111303,4846445r,398l1111320,4846913r764,-372l1112839,4846541r1,-1l1114030,4846540r1124,281l1115687,4846562r-59,-310l1115245,4846445r-1577,-398l1112485,4846047xm1114426,4839023r-758,256l1113668,4840473r789,1991l1115019,4843789r-64,-514l1114824,4842969r-794,-1985l1114030,4839794r397,-133l1114427,4839030r-1,-7xm1112407,4825129r243,1366l1114343,4829133r-1936,-4004xm1111168,4821538r19,111l1111426,4822100r-20,-117l1111168,4821538xm4358107,4782024r-6666,5296l4332185,4802414r5265,2459l4340956,4807879r19673,-6945l4358107,4782024xm3351575,4763991r5580,l3363134,4763991r5979,397l3374694,4765578r6776,1191l3387848,4768356r7175,1985l3401799,4772722r6378,3175l3414554,4779072r6378,3969l3426911,4787406r5979,4763l3438072,4797328r5979,5953l3449631,4809235r4784,6746l3459596,4822728r4784,7144l3469562,4837810r4384,7937l3478729,4854478r3986,8335l3491086,4881069r7574,18653l3505834,4920360r6378,20637l3517394,4962428r5580,22225l3527359,5007275r4385,23019l3534933,5053313r2391,23416l3539716,5099747r1993,23019l3542506,5145785r797,22225l3543303,5189838r-797,21431l3541709,5231510r-1993,19844l3537324,5269610r-2391,17462l3531744,5302947r-3986,15082l3523373,5331523r-2392,6350l3518590,5343429r-8371,-11906l3502646,5319219r-7574,-11906l3487100,5294216r-7175,-12700l3473149,5268419r-13553,-26987l3446443,5213651r-12357,-28179l3422526,5156897r-11958,-28972l3387051,5069982r-11959,-28972l3363134,5012832r-12356,-28575l3337624,4956078r-13553,-26987l3317295,4915994r-7574,-13097l3270260,5082285r,-25003l3269861,5030691r-797,-27781l3268665,4973938r399,-29369l3270260,4915597r797,-13890l3272253,4887816r1993,-13494l3276637,4861225r1993,-12700l3281819,4836619r3189,-11113l3288994,4814791r5182,-9525l3298959,4796138r3189,-3969l3305337,4788200r3189,-3969l3311714,4781056r3588,-2778l3319687,4775500r3587,-2778l3327659,4770341r3986,-1588l3336826,4766769r4385,-794l3346393,4764388r5182,-397xm4408169,4742058r-14189,11466l4361449,4779369r169,7780l4361618,4796268r-190,4384l4446629,4770573r-12605,-9988l4417010,4747898r-8841,-5840xm4506221,4660388r-2254,2012l4505639,4665033r8309,13480l4522257,4691994r7517,13877l4537687,4720144r7122,13877l4545593,4735635r109173,-38542l4634801,4690172r-15850,-5556l4602705,4680250r-15851,-4763l4571004,4671519r-15850,-3969l4538908,4664772r-16247,-2778l4506415,4660406r-194,-18xm4523815,4644354r-3013,3014l4507534,4659215r11165,l4522661,4647706r1154,-3352xm3965586,4614066r-19240,47942l3916163,4738605r-15886,40481l3884391,4822346r-6354,16668l3859768,4886640r-17078,43656l3827202,4969984r-4369,11509l3820053,4990621r-2780,8335l3815684,5004115r-2780,5159l3813301,5009671r398,794l3814096,5012053r-335,2339l3979894,4821156r-9119,18668l3962052,4858493r-9516,18669l3943417,4895036r-10706,17477l3922799,4930387r-10706,17080l3901388,4964149r-10706,17080l3878788,4997514r-11411,16161l3868283,5013117r2556,-1578l3880225,5000941r26206,-29766l3879189,5007587r286,-70l3880369,5007297r6606,-8341l3895314,4987844r8338,-11907l3921123,4949347r17471,-27782l3955270,4893784r15089,-25797l3982217,4847341r87,-1420l3990156,4834291r1011,-3179l3982228,4845447r80,-828l3981690,4845609r4759,-48800l3988035,4774194r397,-22614l3988432,4740471r-397,-11506l3987639,4716666r-1190,-12696l3984466,4691274r-1586,-13886l3980104,4663502r-3172,-15473l3974552,4638904r-2776,-8332l3968604,4621447r-3018,-7381xm885513,4554806r165,324l887338,4556108r-470,-477l885513,4554806xm877485,4540153r-3498,789l874307,4541571r3655,-798l878572,4540773r-305,-620l877485,4540153xm873257,4539830r238,545l873862,4540735r-287,-582l873257,4539830xm2350815,4516707r-88,120l2350699,4517055r-34428,48533l2299254,4589855r-17411,25063l2277012,4622087r5321,-7847l2299821,4589223r17091,-24223l2350695,4517672r120,-965xm851171,4494146r-302,767l857657,4505281r3655,4785l865373,4513656r1624,2791l868215,4520036r624,2346l868102,4519515r-1173,-3572l865365,4513165r-3909,-3572l857937,4504831r-6766,-10685xm850828,4492959r-6,15l851048,4493294r6,-16l850828,4492959xm4017847,4441704r-9403,20998l3997998,4486542r3694,-7639l4017847,4441704xm3973893,4384204r-1753,477l3972966,4384589r397,l3974156,4384589r3,3l3974344,4384592r788,l3976315,4385782r1172,473l3977707,4385815r-1832,-1216l3975082,4384204r-1189,xm4004181,4380372r-559,278l4002036,4381045r-1585,-395l4000376,4381024r893,300l4003105,4381018r1076,-646xm3981028,4379860r-328,737l3980842,4380686r203,-460l3984199,4382211r3942,1587l3991689,4384989r3368,678l3996760,4384985r255,-85l3995298,4385389r-2775,-790l3989352,4383809r-3171,-1184l3981028,4379860xm4007797,4378869r-1797,596l4005647,4379641r1820,-607l4007797,4378869xm4045202,4377886r-153,355l4046330,4378241r-1,1l4046569,4378242r-10470,23019l4017807,4443022r18683,-41365l4037425,4399662r9400,-20230l4047503,4377886r-2301,xm4009964,4377886r-712,355l4010243,4378241r10310,l4033243,4378241r,1l4033870,4378242r-19710,44053l4011006,4431026r-2217,6417l4010899,4431423r3198,-8731l4024371,4400054r9745,-21813l4034279,4377886r-23126,l4009964,4377886xm4058040,4377491r-146,353l4058623,4377844r379,l4079977,4378240r19787,793l4106616,4379033r3215,-357l4095583,4378676r-15063,-790l4067043,4377491r-9003,xm4246827,4355204r-619,1357l4245019,4359326r-1586,1579l4243037,4361300r-793,l4241055,4360510r-1586,-395l4238280,4359326r-1585,-1185l4235505,4358931r-792,789l4222821,4358931r-1982,-790l4221236,4358931r5549,395l4234713,4359720r1189,-789l4236695,4358931r1189,395l4239073,4360115r793,790l4241451,4361300r793,790l4243037,4361300r396,l4245019,4360510r792,-1579l4246604,4356166r223,-962xm744206,4351901r2797,3451l747330,4355759r2556,2821l764252,4376068r14766,17091l792985,4410647r13967,17489l807581,4429001r-1130,-1561l792560,4409977r-13891,-17462l763985,4375449r-14287,-17463l744206,4351901xm720378,4325539r1353,1860l725959,4332088r1568,1493l726679,4332513r-67,-84l720378,4325539xm3967890,4324663r1247,1491l3971515,4328523r,1580l3971515,4330893r-540,1613l3987798,4331806r-4441,-1190l3978221,4328632r-5532,-1588l3967948,4324663r-58,xm2257890,4320833r-749,750l2256873,4323457r665,-166l2257890,4320833xm2262308,4318402r-8,6l2261900,4318941r4,-1l2262308,4318402xm710624,4316504r611,829l713443,4319272r9220,10024l721383,4327544r-7801,-8451l710624,4316504xm4215362,4309640r1015,1526l4219546,4315135r8320,8733l4222319,4327044r-5150,1984l4216911,4328860r-434,169l4212015,4326089r5288,3604l4227199,4336707r9896,7793l4246595,4353073r-11552,971l4236298,4354982r1982,1579l4239469,4357746r1982,395l4243037,4358141r1585,-1185l4246208,4354587r1189,-3949l4248586,4345109r-793,5924l4246827,4355203r1363,-2986l4249775,4345899r-13477,-14611l4222821,4317861r-5153,-5924l4215362,4309640xm2268760,4309567r-507,507l2266269,4313645r-1780,2670l2264682,4316171r2381,-3560l2268760,4309567xm2153934,4307881r-144,140l2153783,4308031r151,-150xm4214000,4307593r1139,1712l4214751,4308630r-587,-1025l4214000,4307593xm2270810,4307208r-175,87l2270290,4307813r345,-345l2270810,4307208xm2156017,4306514r-1020,331l2154773,4307063r1162,-386l2156017,4306514xm3960445,4304789r-386,401l3958899,4311994r-296,5826l3958986,4318012r-4,78l3959322,4318252r329,-6289l3960837,4305216r4,-4l3960953,4305100r31,-32l3960445,4304789xm2163178,4301881r-1339,652l2158619,4303709r-240,176l2161492,4302722r1686,-841xm2165723,4300688r-664,277l2164953,4301017r770,-329xm2179748,4299557r332,991l2180939,4300548r,-991l2179748,4299557xm3965470,4299186r-773,400l3964311,4301587r,3202l3964311,4308143r872,1019l3965183,4304819r,-3175l3965578,4299660r236,-119l3965470,4299186xm3967403,4296384r,3891l3967576,4300448r767,1153l3968343,4297218r-940,-834xm2185913,4295464r-2990,1324l2181733,4297184r,718l2182129,4297770r3572,-1587l2185913,4295464xm2309529,4294992r-657,164l2299211,4302722r-11113,7515l2276985,4316962r-12303,6329l2266270,4322895r676,-112l2276191,4318011r11113,-6747l2298417,4303723r11112,-8731xm2312534,4291817r-226,224l2308736,4294415r-6350,2373l2294845,4301139r-10319,8307l2286573,4308175r7478,-6039l2301592,4297770r4394,-1648l2308736,4294415r1065,-265l2311514,4293007r1191,-1190l2312534,4291817xm2319848,4290626r-396,397l2319338,4291250r511,-396l2319964,4290626r-116,xm946944,4277080r3818,5352l951730,4283651r-892,-1443l949390,4280157r-2446,-3077xm3924966,4268704r,10319l3927506,4290929r-2540,-3572l3922850,4284182r-1270,-3175l3921156,4278229r424,-2381l3922003,4273466r847,-2381l3924966,4268704xm2163213,4265212r-1704,1113l2161803,4266755r1712,-1140l2163213,4265212xm4099710,4248666r-2251,5158l4074847,4307708r-8628,20833l4066534,4328528r33176,-79862xm2308263,4241363r-371,31l2309084,4244171r1989,1986l2315845,4252113r5966,6751l2324595,4262041r2785,3574l2327379,4265616r1,1l2323800,4268793r-3181,2383l2317039,4267205r-4375,-3971l2308289,4260454r-4772,-2779l2302923,4257767r4622,2696l2311911,4263241r4365,3969l2319848,4271179r1985,3175l2323817,4277529r3572,7144l2322727,4289668r1488,l2326596,4290063r1191,-395l2328978,4289272r1587,-2769l2331359,4284130r,-3165l2331359,4276614r397,1187l2331359,4274636r-794,-3560l2328978,4267912r-1588,-3165l2324612,4261187r-2778,-3165l2315880,4251298r-4762,-5934l2309133,4243386r-870,-2023xm4104318,4236203r-5070,9878l4095674,4254019r-4369,8334l4081377,4284578r-9532,22225l4062986,4328675r325,-13l4071857,4307201r9483,-22225l4091217,4262750r4346,-8334l4099119,4246479r4932,-9663l4104318,4236203xm617190,4235352r3523,5159l620614,4240582r99,142l613966,4245500r-6747,4775l599678,4254254r-7684,3467l585391,4264339r-6350,6762l567135,4286217r-11907,15116l544116,4317642r-11113,16707l522288,4351454r-10319,17900l501650,4387255r-20240,36198l461169,4459254r-10716,17104l440135,4493065r-10716,16309l418306,4524888r-13890,17503l390525,4559893r-14287,16707l361553,4594103r-14684,15911l331788,4626323r-15082,16309l301228,4658544r-30956,31425l238125,4720200r-31750,29436l174625,4778277r2778,-13127l179784,4751625r6747,-27447l194866,4695140r9128,-29436l214312,4635472r11113,-30629l238125,4573020r13097,-31425l265509,4509772r15082,-32220l296466,4445729r16272,-32221l329803,4382083r17463,-31822l364728,4319631r18653,-30231l413544,4288206r29766,-1193l471885,4285024r13493,-1193l498872,4281842r13097,-1592l525066,4277864r12303,-2785l548878,4272295r11907,-2785l571500,4265532r10716,-3580l591889,4257686r5805,-5820l599572,4250336r4700,-3872l610535,4240908r6655,-5556xm4105445,4234005r-371,724l4104889,4235175r303,-593l4105445,4234005xm4107166,4230652r-1214,2366l4105775,4233439r1228,-2405l4107079,4230861r87,-209xm4108745,4227173r-1283,2833l4107384,4230193r-120,266l4105301,4235137r155,-303l4107384,4230193r1361,-3020xm4110281,4223271r-5,10l4108802,4226779r-604,1455l4110281,4223271xm622106,4214026r40,143l625832,4217466r-3726,-3440xm626297,4208830r11879,12235l633304,4224153r109,97l633253,4224350r160,141l626132,4229003r-34,-142l625873,4229002r10,9l625882,4229002r174,149l626269,4229002r46,372l642981,4243708r17098,14308l676780,4273517r14661,13583l682844,4275112r-11573,-14706l673386,4262512r-1939,-2482l678974,4267584r6736,7157l695626,4286115r-3205,-4643l686835,4275112r-6385,-6359l673666,4261598r-14766,-13911l642938,4233776r,-11l642938,4233040r-34,-31l642938,4233765r-9525,-9423l633474,4224302r-61,-56l635600,4222895r2766,-1830l638442,4221140r117,-73l626297,4208830xm2550873,4194444r-143,257l2550718,4194895r-397,2773l2549045,4200598r-686,20918l2547168,4246140r-397,38127l2546263,4307695r1872,-50268l2550873,4194444xm2514703,4191755r-393,397l2514310,4192316r206,-206l2515310,4192110r1589,l2518488,4192110r364,l2518656,4191755r-26,l2517059,4191755r-1571,l2514703,4191755xm597709,4187815r2366,3149l600063,4190962r12,16l599978,4190958r3670,4417l605328,4197060r-1212,-1231l600075,4190902r3637,821l606944,4192955r3233,2052l613410,4197471r2829,3284l618259,4204451r2289,4263l620451,4208365r-2312,-4366l616213,4200427r-2698,-3175l610433,4194871r-3083,-1985l604268,4191696r-3468,-794l598918,4188318r-1209,-503xm2554400,4186630r-1651,3305l2552702,4192519r-397,1584l2552378,4190677r-724,1449l2551645,4192490r-123,369l2550343,4259643r-2381,67119l2544270,4452398r709,-14295l2545768,4408718r2367,-54401l2551291,4274501r2761,-79815l2554400,4186630xm2551239,4186483r-20,334l2551086,4193131r63,-256l2551151,4192790r-25,51l2551239,4186483xm563960,4185821r2533,390l577819,4186211r-933,-390l563960,4185821xm2517059,4183832r-785,396l2515881,4184625r52,105l2516105,4184559r794,-398l2517297,4184161r1096,274l2518158,4184010r-706,-178l2517059,4183832xm2519149,4180362r-2090,301l2517210,4180937r2084,-298l2519149,4180362xm2462969,4168274r-585,295l2461987,4168966r-303,915l2462075,4171840r5960,13513l2471213,4192110r3575,6359l2494255,4219136r3178,l2502995,4224700r1589,-397l2505776,4223508r1589,-1192l2508159,4221918r1192,-795l2510940,4220329r3576,-795l2518091,4219136r3178,-795l2522859,4217546r569,-569l2523544,4216511r-594,599l2521379,4217902r-3142,792l2514703,4219091r-3535,792l2509597,4220675r-1178,793l2507634,4221864r-1571,1188l2504885,4223845r-1571,396l2497815,4218694r-3141,l2475430,4198094r-3535,-6339l2468754,4185021r-5891,-13470l2462470,4169570r393,-1188l2462969,4168274xm4140362,4167150r-752,1372l4138548,4170928r271,-478l4139322,4169547r1040,-2397xm1146076,4164369r-756,13369l1143338,4198359r-2113,28017l1140699,4238767r3095,-40889l1145067,4184678r7,-133l1146076,4164369xm2461030,4158223r3826,7656l2465254,4167071r,519l2465612,4167590r392,l2466004,4166797r-392,-1188l2461951,4158223r-921,xm1155451,4139959r-485,4874l1155172,4144224r279,-4265xm1156153,4131317r-55,556l1156091,4131976r62,-659xm2552030,4126515r-965,8363l2549079,4152763r-3928,53438l2546595,4202859r3099,-50056l2551365,4134943r719,-7394l2552030,4126515xm3284962,4108686r,396l3284738,4109262r224,-576xm2559173,4064779r-249,2542l2558872,4069470r255,-2340l2559173,4064779xm2444556,4048800r-252,84l2444404,4049137r578,-195l2444556,4048800xm598488,4027390r7937,22575l613966,4073333r6747,23368l627063,4120465r5556,24556l635000,4157299r1985,11882l638572,4181459r1985,12674l641747,4206806r1191,12278l642936,4219085r2,15l638578,4221078r4343,3963l642938,4225387r22,462l643318,4226212r,-774l663127,4245716r22583,23856l709877,4295416r26148,29025l739400,4328226r24054,26776l791388,4387197r27935,32990l846858,4453176r13568,15899l860241,4469611r11380,13788l882176,4498481r10947,15081l903288,4528643r-6255,15478l891168,4559203r-1707,-1155l889739,4558320r1611,1055l897274,4544314r6339,-15506l904155,4529653r250,-613l919396,4552482r15386,24238l950562,4601752r17359,26224l973838,4637512r17753,26224l1007766,4687973r14992,21853l1025519,4712608r1578,2781l1031437,4718965r3945,3576l1036960,4725322r2255,3028l1039901,4728006r1189,-398l1042278,4728006r32,40l1042483,4728104r1578,1986l1046428,4732077r2367,2781l1053135,4742010r4734,8742l1090613,4873130r-1183,398l1089429,4873526r-4,2l1073973,4856431r-11489,-21868l1062088,4832972r396,-1590l1063276,4830984r1189,-397l1065257,4830587r,-795l1064861,4828996r-3566,-6361l1063276,4822237r-2377,-3976l1057730,4814683r-2774,-2386l1053768,4810707r-793,-1193l1052183,4806731r-1189,-2783l1046636,4797586r-6735,-16302l1036732,4774128r-3170,-6760l1029803,4760509,884600,4576361r-140,304l884002,4576088r-6908,15375l869157,4606568r-7938,14708l852488,4635586r-8731,14310l834231,4663411r-9921,12720l813991,4688454r-11113,12323l791766,4712702r-12303,10732l767159,4734167r-13097,9937l740569,4753645r-14288,8745l711200,4770340r7541,-15900l725884,4738142r7541,-15503l741759,4706739r16669,-30608l775097,4645126r17462,-31005l809228,4583513r8335,-15900l825103,4551713r7541,-16298l839993,4520693r-205,-258l840301,4519157,651064,4279025r-30351,-38497l620721,4240522r-8,-11l623973,4237903r-2863,2212l617538,4235133r8365,-5874l625873,4229003r-1,l623888,4220685r-1836,-6231l621853,4214246r-263,-276l623491,4220456r1985,8360l608013,4215280r-17462,-13137l593261,4205562r14751,10663l625475,4229231r-8731,6121l616662,4235253r-6664,5506l603648,4246332r-6350,5176l591345,4257479r-9922,4379l570707,4265441r-10716,3981l548085,4272209r-11509,2787l524273,4277783r-13097,2388l498079,4281764r-13494,1990l471091,4284949r-28575,1990l412750,4288133r-29531,1170l382985,4289670r-29766,l316310,4289670r-1,l279400,4288874r-37306,-398l205581,4288078r-29368,398l148034,4288874r-28178,1592l92869,4292058r-25400,2785l55166,4296833r-11907,1990l31750,4301210r-11113,2388l9922,4306781,1,4309965r-1,l22225,4297231r23416,-13132l70644,4270967r26193,-13132l124222,4245102r28178,-12734l180975,4220828r29766,-11540l240506,4198941r30163,-9550l285750,4185412r15081,-3980l315913,4177851r15081,-3581l346075,4171086r15081,-2785l376238,4165913r14684,-1592l406003,4162332r14288,-796l434975,4160740r14288,l459978,4160740r10829,374l471091,4160740r766,44l487760,4140268r15875,-19011l519510,4102642r16272,-17427l551657,4068977r15875,-15447l583010,4039668r15478,-12278xm2564518,4011459r-3657,39752l2564257,4020037r261,-8578xm2565394,4006664r-121,4044l2565315,4010325r-255,7523l2565800,4010318r-1156,37818l2564874,4044059r1244,-35111l2565424,4007498r27,-720l2565394,4006664xm2600960,3997199r-11808,44401l2589215,4041677r-102,357l2600327,4055786r-202,676l2600328,4056708r-8334,27489l2583262,4111686r-9525,26704l2573519,4138953r-8385,21809l2565006,4164396r-1281,3003l2561456,4237005r-1191,75460l2559472,4388719r,76651l2560265,4513028r-793,45276l2558678,4602388r-1191,43687l2554312,4733847r-1984,46070l2551534,4828767r-397,19460l2549550,4902240r,25418l2549153,4952282r397,44879l2549550,5004309r793,5958l2551137,5019798r794,9135l2552328,5034493r,6752l2553518,5041245r397,397l2554709,5043628r397,2780l2555503,5049585r397,8738l2555900,5069840r-397,11915l2554709,5094464r-1984,21843l2554709,5117499r1191,1588l2557487,5120279r1191,3177l2557884,5131002r,4766l2557884,5139342r1191,13503l2560265,5165952r397,7148l2550740,5192561r-10319,19461l2538834,5220759r-348,7669l2538834,5220826r1588,-8662l2550740,5192873r9922,-19291l2560662,5184858r16,-478l2560678,5172482r11129,-23798l2582538,5123697r10732,-24987l2603206,5072929r9142,-26177l2621489,5020178r8347,-27367l2637785,4965047r7552,-28160l2652888,4908330r6360,-28953l2665210,4850026r6359,-29746l2677133,4790533r5565,-30143l2687467,4729850r4770,-30540l2696211,4668373r3975,-30937l2703763,4605706r6757,-62666l2716482,4479977r4769,-63460l2726021,4353057r3577,-63063l2732593,4230972r-503,-3047l2732234,4224854r-3206,-23200l2726496,4180727r-727,3769l2722207,4195629r-4355,10734l2713498,4216303r-9104,-13120l2696081,4189665r-8709,-13915l2679455,4161437r-8313,-15109l2663225,4130823r-15834,-31012l2631953,4067210r-14646,-33000l2602264,4000416r-1304,-3217xm2557805,3991860r-833,51149l2557919,3992465r1575,2511l2559395,3994783r-1590,-2923xm1155700,3990877r,33l1155701,3990877r-5,292l1154930,4047630r-1539,56356l1151852,4103192r,-14l1151202,4102908r459,276l1150076,4139668r-397,9914l1148490,4176548r-1189,27362l1142941,4257050r-1585,21811l1140885,4278232r-112,1570l1140459,4279375r-1646,28009l1140018,4296471r1498,-16958l1141413,4279297r1619,-21914l1147483,4203991r1214,-27493l1149911,4149404r405,-9961l1151530,4125099r78,-399l1152526,4103590r1587,794l1154113,4103590r1335,1334l1156928,4096586r1947,-13634l1158738,4086387r19,-106l1159389,4077287r2522,-33847l1164012,4027113r1261,-14733l1167374,4000036r840,-5177l1169475,3990877r55,249l1169604,3990877r1972,9525l1171574,4000425r2,9l1171528,4000952r-3502,39931l1164870,4072633r-3136,36679l1162051,4109560r-48,684l1171547,4118267r9906,9518l1191359,4138095r9509,10707l1210378,4161095r8717,13086l1228208,4187664r9114,14275l1245643,4217008r8717,15069l1263077,4248336r7925,16258l1279322,4281646r7529,17052l1301511,4333594r15057,35690l1330040,4405370r13076,34896l1355795,4474766r22585,64241l1389079,4567955r8398,23114l1398588,4594127r,-1l1398588,4594128r-3833,-3410l1362917,4562402r-17440,-15863l1328038,4531074r-17044,-16259l1294744,4498159r-16250,-16656l1263036,4463658r-15458,-17449l1232517,4428364r-14269,-19035l1204376,4390294r-13476,-20224l1178217,4349845r-12683,-21811l1154597,4307281r310,5906l1154907,4337416r,23038l1153717,4382697r-1191,22243l1149351,4449029r-1191,23038l1146573,4496694r-397,9930l1145382,4534030r-397,25024l1144985,4581695r397,3574l1145779,4588447r794,5164l1147764,4597980r,2780l1147764,4604335r396,l1148954,4604335r794,794l1150542,4606718r793,1589l1151732,4613073r,5561l1150542,4624989r-397,5958l1148557,4642069r1191,795l1151335,4643658r1191,794l1153717,4646041r-397,3575l1152923,4651602r,2383l1154510,4660738r1191,6355l1155701,4673448r,6752l1155304,4686556r-794,6752l1152129,4706416r-2381,13107l1149513,4719389r-27,150l1146951,4718082r-378,3030l1146370,4720807r-40,320l1145541,4719936r-715,-360l1143795,4719921r-397,794l1143001,4722701r,2780l1142780,4725297r,195l1140413,4723508r-789,-794l1138957,4722379r-322,322l1137445,4724687r-794,2780l1135857,4733028r-1190,4369l1133873,4739383r-397,795l1132285,4740178r-6,-1l1132129,4740177r-2367,-397l1126606,4737796r-2761,-1588l1121478,4734224r-1972,-397l1118322,4733430r-1183,-397l1115955,4733033r-1183,-397l1113194,4732239r-1183,-6350l1109249,4723905r-2761,-20241l1106490,4703651r-2,-16l1107355,4698104r2289,-14680l1110433,4681439r5,l1110457,4681392r1191,l1112441,4681392r794,397l1113632,4682584r382,l1114772,4681439r395,-6350l1115214,4675118r5,-81l1117139,4676189r,-3481l1116350,4668342r-395,-3571l1115955,4663183r395,-1587l1116744,4660008r,-2778l1117533,4650880r2367,-11113l1122267,4630242r789,-5159l1123845,4619924r,-5953l1123845,4607224r789,-7144l1125028,4592142r1184,-15478l1126606,4568727r395,-7541l1126606,4553646r-789,-7144l1127395,4540946r1184,-5557l1128973,4529833r395,-5159l1129368,4512767r,-6746l1129762,4499274r-789,-13097l1128184,4471889r-1578,-5953l1126212,4461571r,-4763l1126606,4452839r789,-8731l1127395,4439346r,-6350l1127001,4425455r-789,-5953l1126212,4413549r394,-3175l1127001,4406802r,-2778l1126212,4400849r-789,-1985l1125423,4396880r394,-4366l1126606,4389736r96,-193l1126729,4389449r1455,-2913l1128184,4385767r-789,-1190l1124634,4382592r,-396l1124634,4381005r111,-223l1124745,4380711r793,-1589l1128713,4372767r3421,-6466l1132918,4363146r394,-2382l1132918,4357589r,-3175l1133312,4347271r1184,-7144l1134890,4332586r-394,-2778l1133707,4328221r-395,-397l1132918,4324649r394,-3175l1133707,4317902r,-3572l1133707,4308377r-395,-5160l1132523,4292899r-1183,-10716l1130551,4277421r,-5557l1130551,4265514r1183,-9128l1131813,4256572r75,-582l1131893,4256001r3170,-31610l1139429,4188380r2381,-17016l1143794,4157118r1985,-10685l1146573,4142476r65,-129l1146638,4141789r-526,1051l1145320,4146806r-1982,10707l1141356,4171789r-2378,17052l1134618,4224928r-3171,31725l1131155,4255893r-156,1589l1129045,4252301r-26194,16341l1101287,4256685r-1564,-11957l1098941,4232771r-391,-11558l1098561,4220881r-11,-315l1098946,4208669r397,-11104l1100136,4186065r1585,-11103l1103200,4166378r433,-2558l1103672,4163640r31,-179l1104141,4161488r1837,-8429l1109106,4142696r3128,-10363l1116143,4121971r4692,-9964l1125526,4102042r5473,-9565l1131345,4092653r102,-176l1136204,4094856r5548,2380l1150940,4102751r4756,-111758l1155700,3990877xm2573039,3927342r-4018,84257l2570165,4013882r,14l2570165,4013897r-4,124l2570114,4015424r3993,7374l2581655,4032735r-135,996l2581675,4033932r-7386,53848l2575858,4082636r6826,-48896l2587286,4039333r-4421,-5620l2591355,3973493r-2946,-7269l2574555,3931237r-1516,-3895xm2560363,3894736r-74,16653l2559916,3995649r271,433l2560202,3995375r336,696l2560546,3995640r3319,7344l2565116,4005584r1954,-51535l2568270,3915086r-7174,-18439l2560363,3894736xm2339571,3879390r-56,116l2339385,3879776r387,841l2341749,3885376r3954,5553l2350053,3896878r3558,5949l2359938,3913536r7909,15468l2372987,3940505r4745,9916l2382082,3959543r3954,9122l2338614,3881365r-5321,10977l2315925,3927754r-18158,33423l2280005,3993407r-4320,7161l2277268,4027754r1591,16678l2280449,4060713r3580,32562l2286017,4116704r3182,21444l2291188,4150458r2784,15487l2295562,4171899r1988,5160l2297551,4177062r,1l2297934,4178307r1207,3914l2301925,4186590r5568,8339l2313459,4203268r3182,4369l2319027,4212402r3182,5560l2324595,4224315r2785,6751l2328769,4238005r202,1006l2329129,4239736r1830,8406l2332152,4258467r,1l2332152,4258469r-1023,2384l2332550,4264747r1190,5142l2333740,4275427r-1190,6725l2331756,4288481r-397,1582l2330962,4290459r,-396l2330565,4289668r-3572,8702l2308736,4311820r-9922,7120l2289289,4326060r-13,10l2295846,4330318r6360,5162l2308566,4341039r5962,6751l2320092,4355335r5167,7942l2330426,4372807r3452,8619l2338920,4363409r4767,-20667l2348852,4321280r4370,-22655l2361962,4253317r8343,-47694l2379045,4159122r4370,-23449l2388182,4113018r4767,-21859l2398511,4069697r5165,-20667l2410032,4029555r55,151l2410089,4029700r1043,2911l2417183,4049427r4370,9936l2425526,4068505r3576,7949l2432280,4084402r4767,13514l2446184,4126532r3576,8346l2452143,4141635r795,1192l2454130,4144814r2781,3975l2460089,4153160r3015,4525l2464041,4157685r-3142,-4754l2457757,4148574r-2749,-3962l2453830,4142631r-786,-1188l2450688,4134708r-3534,-8319l2438121,4097865r-4713,-13470l2430266,4076472r-3534,-7923l2422804,4059437r-4320,-9904l2411572,4030164r-146,414l2411418,4030558r-7,20l2407033,4019835r-3960,-9901l2398314,4000433r-4768,-8726l2393524,3991622r-20,-36l2391912,3985617r-1176,-5488l2388778,3975048r-1589,-5157l2383216,3960769r-4371,-9123l2374077,3941730r-5165,-11503l2360966,3914758r-6358,-10709l2351033,3898099r-4371,-5950l2342689,3886596r-1987,-4759l2339571,3879390xm3411765,3853348r-21940,62691l3389768,3916144r-29,84l3373864,3945577r-3622,6709l3357790,3975371r-15821,30853l3333983,4022426r-5364,12066l3342510,4006323r15875,-30947l3374657,3945222r15875,-29360l3411566,3879361r1497,-2449l3411937,3867903r-397,-12309l3411765,3853348xm1944652,3783546r3212,14990l1951436,3815131r2253,12175l1954501,3830981r77,-220l1954511,3830388r-55,153l1951631,3815493r-3632,-16631l1945092,3785495r-440,-1949xm1955826,3774681r1885,7301l1963586,3803836r24,-68l1955826,3774681xm3480993,3746403r6350,7544l3493693,3762285r6350,7941l3505996,3779359r5557,9529l3517109,3798815r5556,9926l3527428,3819462r5159,10720l3537350,3842094r4762,11515l3546478,3865918r8334,25412l3562353,3917536r7143,27397l3575450,3973521r5953,29382l3586165,4032683r4763,30573l3594500,4094227r3175,31765l3600056,4157359r2381,32162l3604025,4221286r793,31368l3605215,4284418r,30971l3604421,4345963r-1190,30573l3601643,4405522r-1984,28588l3597278,4461507r-2778,26603l3590928,4513522r-3572,23823l3582990,4559978r-4762,21441l3573465,4600478r-5953,-20647l3561559,4559184r-11113,-42089l3540128,4474213r-9525,-42883l3521871,4388051r-8731,-43677l3505203,4300698r-8335,-44074l3481787,4168874r-8334,-43676l3465515,4081124r-8334,-43279l3448053,3994962r-9128,-42882l3429003,3910388r-13891,-16279l3413985,3884521r-9166,15868l3393707,3920623r-12700,23409l3379027,3947751,3011584,4989497r-864,4749l3008339,5002975r397,l3009133,5003768r397,1587l3009530,5008132r-397,3571l3007545,5020829r-3175,11109l3000401,5043841r-4365,12299l2988495,5077168r794,2381l2990480,5080739r793,2380l2991670,5086690r-2778,7142l2987701,5097799r-1190,4365l2984130,5116050r-2779,13093l2978970,5139062r-2778,9919l2969445,5168819r,-15474l2968651,5137078r-1190,-17060l2965079,5102164r-793,-7935l2962698,5086690r-3572,-15473l2965873,5054553r5953,-15077l2978176,5022019r3175,-10316l2984526,5000594r3969,-13886l2992861,4971631r9922,-30154l3007545,4926004r4366,-14680l3015483,4896644r3175,-13887l3023420,4872442r3969,-10316l3030564,4851810r3175,-10712l3040089,4818086r3572,-12696l3048027,4791107r5953,-25393l3060727,4736751r1587,-11109l3064696,4716120r2381,-8332l3069458,4700249r5556,-16267l3077793,4674064r3175,-12697l3084936,4646291r2778,-11903l3090889,4623675r2382,-6348l3095255,4610583r1588,-5555l3097636,4599077r794,-5158l3099621,4590348r2381,-7935l3104383,4577255r3175,-5951l3108352,4569320r,-1190l3107955,4565749r-1190,-3571l3106765,4561385r396,-1587l3109146,4556227r6747,-10713l3123036,4532818r2779,-5158l3127402,4522899r1588,-6348l3130577,4510203r5160,-13490l3140896,4482827r5159,-14283l3146849,4462592r397,-1983l3147246,4459418r1588,-5951l3150818,4447119r2778,-6745l3155977,4433629r3572,-11109l3162327,4412204r5160,-21028l3172646,4370942r2778,-10316l3178599,4350707r6747,-19441l3197253,4300716r15478,-37295l3229796,4222555r17463,-39676l3263134,4147965r7144,-14284l3276231,4122175r5159,-8728l3282978,4110670r1760,-1408l3282184,4115827r-10319,22615l3263134,4155106r-3969,9126l3255197,4172960r-9922,24202l3235353,4221364r-13494,36502l3209159,4292384r15478,-38486l3239718,4215016r15479,-38882l3263134,4157487r8731,-19045l3275834,4130507r-30162,73797l3231384,4241202r-14685,36899l3202809,4314999r-13891,37692l3175821,4390383r-13097,38088l3166693,4417759r4366,-11903l3180981,4377290r10715,-28170l3196062,4336424r3969,-10316l3210349,4301112r9922,-25392l3239321,4225729r9922,-24599l3259165,4176134r10319,-24599l3280994,4126540r19843,-44040l3300837,4081706r17860,-32930l3335922,4016610r2883,-6482l3318239,4048547r-17798,32831l3300664,4080866r-619,1142l3313538,4051073r13891,-30538l3341320,3990393r13891,-29745l3369895,3930903r14685,-28952l3399661,3872999r12466,-23276l3412731,3843682r1190,-11117l3415906,3821844r3175,-10323l3423050,3801991r4365,-9132l3432971,3784124r5954,-7942l3446068,3769035r7541,-6750l3462340,3756329r8731,-5558l3480993,3746403xm2401239,3729531r-2816,9224l2392897,3754671r-6315,15915l2385917,3772388r3276,24417l2391972,3818016r393,2999l2392364,3821013r,2l2391978,3820361r-14860,-25086l2373161,3804805r-7105,17110l2352448,3852435r4048,7850l2368832,3887341r13132,28647l2387535,3928322r15519,35014l2420032,4002190r5891,-14367l2433074,3973913r9535,-16693l2443575,3955639r7716,-12682l2459214,3930622r7528,-9947l2469911,3916696r3962,-3581l2476091,3910569r-7198,-21158l2459343,3864058r-9948,-25750l2438652,3812559r-11141,-25354l2416369,3761455r-11937,-25353l2401239,3729531xm1998439,3726386r-4588,3727l1987817,3734646r-4233,14034l1973662,3778419r-174,-468l1973420,3778153r-9771,-25961l1963558,3752257r-231,164l1973265,3778873r-3,10l2018501,3901048r123342,329875l2142850,4232262r2339,4273l2145618,4235037r795,-2779l2148004,4229478r1591,-2780l2158345,4214785r4375,-7943l2165106,4202474r1989,-4765l2169084,4192546r1988,-6353l2172265,4179839r796,-7148l2174652,4157203r1193,-14296l2176243,4128611r398,-14296l2176641,4086517r-690,-24454l2174385,4056560r-3414,-11146l2155443,4011161r-20638,-46005l2114167,3920341r-10318,-22605l2093530,3875923r-10716,-21416l2071305,3833091r-11510,-20226l2047492,3792639r-12700,-19433l2021298,3754963r-13891,-18243l2000264,3728391r-1825,-2005xm2474134,3694281r1125,4979l2478442,3715106r3184,15450l2484013,3746798r2387,15846l2488788,3778886r1591,16242l2491971,3811370r1194,16638l2493961,3844250r1193,16639l2495552,3877527r,16638l2495552,3903565r506,l2496241,3903565r3576,1192l2502995,3906744r3972,2385l2510543,3912309r3575,3974l2517694,3920655r3973,5564l2529612,3938143r8740,15500l2547490,3971131r10014,19267l2559406,3892239r-24832,-64771l2508448,3760277r-12667,-31807l2483113,3697061r-8979,-2780xm2211939,3652710r32603,55391l2241276,3702367r-29337,-49657xm2218624,3638863r2589,4182l2233075,3661404r12653,18360l2257986,3697724r1115,1622l2259217,3699089r61,-138l2258177,3697367r-12329,-17870l2233121,3661231r-11931,-18267l2218624,3638863xm2269858,3631769r1012,43504l2272505,3672306r4342,-6366l2280794,3659574r3947,-5969l2285609,3652585r-1516,-2110l2269858,3631769xm3879529,3607861r-270,281l3881945,3639576r-308,-5419l3879661,3608197r-109,102l3879529,3607861xm3879060,3607672r3,50l3879064,3607721r-4,-49xm2236379,3588974r9072,11103l2258177,3615167r2573,3454l2268944,3629534r-13,-602l2258444,3615072r-12892,-15047l2236379,3588974xm2165483,3574837r,247l2193727,3625293r598,989l2165483,3574837xm4416718,3572959r-6,44l4416736,3573093r6,-41l4416718,3572959xm2165501,3566885r-6,281l2186892,3605022r21432,38715l2209247,3645392r-1083,-1948l2186812,3604730r-21311,-37845xm2141392,3530196r3343,8013l2147514,3544590r3175,5982l2158229,3564930r6883,13450l2165112,3575060r348,614l2165460,3575585r-13089,-24152l2141392,3530196xm2139576,3525845r6,12l2139577,3525847r-1,-2xm2136798,3520660r2778,5185l2139508,3525718r-2710,-5058xm2131218,3494721r2479,5148l2136445,3505355r-101,-501l2131218,3494721xm2132827,3487391r15969,30327l2165460,3548283r,-31773l2164963,3516048r-1,167l2148945,3501505r-16118,-14114xm2131683,3486058r18,34l2131884,3486248r-80,-165l2131742,3486070r-59,-12xm1861108,3475438r216,493l1865959,3486726r2274,-1986l1871525,3481865r-7895,-4871l1861108,3475438xm3879930,3460434r-348,667l3881838,3494792r2667,33735l3887172,3563055r2907,26343l3890949,3596945r214,-193l3887430,3562471r-2646,-34715l3882138,3493839r-2208,-33405xm2044009,3445695r-1298,6979l2043087,3454056r1985,7557l2050234,3477127r5559,13922l2066910,3518496r5162,13524l2074058,3538782r1985,7160l2077234,3553102r1588,7160l2079617,3567422r397,7558l2080014,3583333r-397,7956l2079519,3592365r3526,7124l2085834,3599956r4348,397l2094531,3601147r4743,1191l2103228,3603926r3953,1589l2115878,3610279r7511,5162l2131295,3621794r7116,7146l2145527,3637278r6720,9132l2158572,3656337r5968,9739l2165106,3587743r13921,27004l2191754,3639765r10739,19458l2203931,3661415r-1302,-2006l2191953,3639852r-12653,-25144l2165483,3587613r,707l2151974,3561745r-11522,-24195l2132505,3518908r-2781,-6743l2128929,3507802r182,285l2128860,3506701r2778,4387l2139508,3525718r69,129l2141136,3529582r7527,13956l2139582,3525857r11107,20727l2165112,3571656r,-4538l2165460,3567729r,-77l2164975,3566753r-6,273l2150858,3541121r-14917,-26303l2119814,3485326r-689,-2042l2113564,3481774r-8754,-2773l2096056,3475832r-9151,-3565l2078549,3468305r-8754,-4357l2060643,3458402r-8356,-6339l2044009,3445695xm2049560,3421433r-84,334l2045507,3437642r-972,5226l2087700,3469890r1194,-12281l2089185,3453405r-4389,-5463l2082763,3446365r-33203,-24932xm2049598,3421281r-35,142l2050735,3422133r-1137,-852xm2052867,3408204r-3265,13061l2075334,3436859r49,-633l2052867,3408204xm2079825,3403936r-214,1710l2092571,3429258r143,-926l2081870,3407710r-2045,-3774xm4452796,3403255r-4362,20893l4448364,3424486r239,-984l4452796,3403255xm2081309,3392557r-18,71l2094323,3419077r4,-23l2081309,3392557xm3676801,3391871r-1764,1562l3672506,3395677r1271,4965l3676801,3391871xm2067165,3361569r-3557,10670l2079763,3402307r726,-5083l2081137,3392537r-182,-401l2080886,3392416r-12100,-27251l2067165,3361569xm2090593,3361151r-105,326l2093302,3370098r3085,9446l2099471,3389780r1079,3578l2100758,3392703r-949,-3085l2096638,3379301r-3172,-9523l2090593,3361151xm4473880,3332931r-171,852l4473584,3333417r-29,142l4473596,3333683r-281,1338l4478359,3349159r-46,228l4478359,3349517r-23668,115709l4442742,3523679r12133,-58354l4478961,3349556r215,673l4479298,3349636r-32,-87l4479246,3349650r-5563,-15470l4473911,3333025r-31,-94xm4471883,3329108r-4,17l4471894,3329148r3,-20l4471883,3329108xm2038861,3328293r10805,21437l2062165,3371801r-800,1028l2061993,3374061r-23,79l2062176,3374551r-4366,15472l2056546,3394618r1232,572l2062940,3397577r4765,3182l2072866,3404734r3971,3976l2078251,3410552r429,-2716l2078039,3406642r237,-1867l2062184,3373421r12,-15l2062184,3373384r640,-854l2062998,3372288r-8086,-14841l2038861,3328293xm4469175,3322042r-373,1373l4468904,3323698r147,-538l4468983,3322985r246,-815l4469175,3322042xm4473807,3317113r-239,792l4471291,3327833r-103,-303l4470921,3328801r112,166l4471210,3328127r147,220l4471362,3328327r-64,-97l4473795,3317188r12,-75xm2048343,3314794r250,722l2055757,3324459r12758,29506l2066495,3359110r647,1432l2069657,3354345r37,82l2069728,3354345r13089,29568l2085448,3373349r310,1080l2085934,3373746r63,209l2086164,3373428r-10097,-33002l2070114,3354314r-4404,-9715l2056408,3324300r-431,-513l2048343,3314794xm4476127,3307992r-731,2734l4474862,3312962r1147,-4353l4476127,3307992xm3870818,3290756r-2806,48300l3870818,3290756xm1676006,3260643r10337,l1696680,3261437r9939,1592l1716160,3265814r9939,3183l1735641,3272577r8746,4775l1753531,3283318r9144,6762l1771024,3297242r8349,8753l1787324,3315541r7951,10345l1802829,3337424r7156,12728l1816743,3363679r6759,15116l1829863,3394707r5963,17105l1841790,3429713r5168,19495l1849667,3460051r-31731,-24768l1799648,3421757r-17095,-11934l1773807,3404651r-8349,-5170l1757109,3395502r-8349,-3978l1740014,3387945r-8746,-3183l1722919,3382376r-9144,-2387l1704631,3378795r-9144,-795l1685548,3377204r-9939,796l1664875,3378398r-11132,1193l1642611,3381976r-12324,2786l1617962,3387945r-13517,3579l1590928,3396299r-15107,5171l1529306,3418972r-46515,17505l1459733,3446025r-23059,9548l1413615,3465918r-23058,10344l1368293,3487401r-22661,11538l1323369,3511272r-22264,13129l1279637,3537928r-21866,14323l1236700,3568165r-20673,16312l1233917,3568165r19083,-17505l1292757,3512864r42936,-40183l1357559,3452391r22264,-20291l1402881,3411812r23059,-19491l1448998,3373225r23457,-18299l1495911,3337424r23058,-15518l1530896,3313951r11530,-7162l1554352,3300424r11132,-6364l1577013,3288489r11530,-5569l1600072,3277749r10734,-3979l1621938,3270191r11132,-3183l1644201,3264222r10337,-1593l1665670,3261040r10336,-397xm4494688,3255563r-1541,8713l4493553,3262364r1135,-6801xm3664392,3209996r-3452,193l3665383,3216174r343,460l3664392,3209996xm4502568,3172610r132,24l4500308,3191278r-2391,19045l4493870,3239438r11605,-47713l4505227,3193190r270,-1111l4496211,3246891r3303,-14290l4502693,3214742r3179,-19843l4508227,3173339r-5659,-729xm4360884,3143195r22425,5159l4405334,3153117r-2002,18652l4400529,3192406r-39645,-49211xm4334690,3079697r13494,96837l4342051,3156063r-6543,-20073l4328557,3115912r-7361,-20075l4334690,3079697xm4522471,3052101r339,8989l4522810,3072630r,1l4522058,3085769r-752,15131l4519426,3116823r-2256,17519l4516263,3141067r1002,-6998l4519651,3116606r1988,-15874l4522435,3085650r795,-13097l4523230,3061050r-347,-8674l4522471,3052101xm4522798,3051137r51,405l4522834,3051159r-36,-22xm4519388,3029010r2778,16194l4522957,3051219r11011,8239l4545898,3070172r11931,10716l4569759,3092396r11931,12702l4594018,3118194r23861,26986l4641342,3171772r11533,12692l4664408,3196769r11135,11117l4685883,3218598r11135,8732l4706957,3235262r3,5l4695054,3229361r-11113,-5902l4672035,3217942r-11509,-4723l4648223,3208888r-12304,-4726l4624410,3200222r-12700,-3938l4587104,3189592r-24607,-5912l4537097,3178174r-25003,-4726l4512152,3173047r-199,-39l4511906,3173358r-3374,-1191l4508522,3172267r-53,-8l4508389,3173118r3444,1146l4511774,3174633r73,24l4505497,3214253r-8335,42761l4488828,3301752r-9368,47108l4484230,3363947r5168,15481l4493374,3395306r4374,16280l4502121,3428264r3578,16679l4509278,3462020r3180,16679l4518422,3513647r4374,34153l4526771,3581953r2386,34154l4529952,3632389r398,15885l4530747,3663762r,15488l4530746,3679289r,167l4530359,3693998r-9,343l4530347,3694431r-2,93l4530335,3694860r-383,13778l4529944,3708791r-1,9l4529920,3709208r-763,13330l4529140,3722677r,2l4529132,3722750r-1565,13290l4525976,3748748r-1988,11914l4522000,3772179r-2783,10326l4516434,3792433r-3181,8737l4509675,3809112r-3976,7149l4505575,3816049r-119,213l4498631,3804762r-6423,-11896l4485785,3780970r-5620,-12293l4474144,3755988r-5219,-12689l4463706,3730610r-4415,-13086l4449656,3691352r-8029,-26568l4433599,3637423r-7092,-25438l4420431,3646879r-6359,34926l4406919,3716334r-7550,34132l4390626,3784201r-9140,34926l4371551,3855244r-10730,36910l4356449,3908426r-14306,44848l4318299,4031461r-1590,5953l4315517,4042573r-1590,7938l4312338,4058449r-1192,5159l4309251,4068907r1198,300l4310523,4069505r225,57l4311146,4071149r,2381l4310748,4076706r-1987,7540l4305979,4093375r-3576,9922l4298429,4113616r-7153,17066l4292063,4132649r956,959l4293021,4133616r242,241l4294057,4136238r398,3175l4292070,4145367r-1192,3572l4290083,4151717r-1987,11906l4285712,4174736r-2384,10319l4280148,4195771r-3974,10319l4272598,4216409r-7948,21432l4257099,4258082r-91,-146l4256970,4258037r-1884,-3025l4253920,4259670r-74,-222l4253801,4259627r-792,-2385l4252613,4256447r-326,-328l4251536,4256494r-795,1985l4249151,4261257r-1192,3969l4247896,4265069r-37,123l4246274,4261217r-396,-1988l4245526,4258876r-349,l4243190,4262448r-1590,3969l4238024,4275148r-3179,7541l4234050,4285070r-1192,794l4232063,4286261r-28,-10l4232014,4286262r-1189,-398l4229241,4284672r-1585,-3976l4225675,4275926r-2376,-3578l4222297,4271008r-169,-226l4220936,4269592r-13,-25l4220922,4269565r-150,-300l4220538,4268798r-1589,-794l4217756,4267210r-1192,-1984l4216568,4265199r-4,-7l4218145,4254884r-1581,-3946l4216571,4250898r-7,-17l4222506,4215500r12281,-32995l4235975,4180517r1188,-397l4237559,4180120r397,397l4237990,4180656r34,33l4238406,4182217r342,685l4239144,4182902r396,l4240332,4181710r3962,-10336l4244368,4171598r14,-37l4245101,4173714r1966,-5918l4248255,4160640r1189,-5963l4250632,4152292r396,-2385l4252613,4146727r1584,-3976l4257762,4132415r9508,-20672l4267411,4111425r132911,-604646l4400833,3508838r90,-410l4400571,3507007r73,-335l4400571,3506376r8,-36l4400473,3505965r-159,733l4391607,3475742r-8311,-30957l4373797,3414624r-5540,-15078l4363112,3384869r-5541,-14680l4351635,3355903r-6333,-14283l4338574,3327334r-6728,-13490l4324327,3299954r-7520,-13096l4316109,3285757r-7613,-11946l4308496,3273763r,-48791l4308496,3224957r6728,-5564l4321952,3213840r6728,-3967l4335408,3206303r6728,-2783l4348468,3201536r6333,-794l4361529,3200345r122,8l4361773,3200345r6361,397l4374098,3201537r6361,1986l4386423,3205907r5566,3178l4397953,3212657r5964,4364l4409483,3221791r5566,5558l4420616,3233305r5168,6750l4430953,3246807r5169,7547l4440893,3262691r5168,7943l4450164,3279202r25560,-112082l4502220,3171868r26,-381l4502172,3171480r1978,-27481l4504495,3139019r57,-598l4504553,3138402r12,-118l4505575,3127609r-1083,10822l4502050,3171772r-26866,-4766l4475225,3166824r-34426,-6129l4405334,3153989r45,-221l4405334,3153759r3175,-15749l4411287,3123048r3175,-13392l4418034,3097846r3572,-11026l4425972,3076975r3969,-8662l4434306,3060443r4763,-6702l4443434,3048622r4763,-5120l4453753,3039960r5160,-2756l4464072,3035234r5953,-1181l4475581,3033658r156,9l4475866,3033658r6774,395l4489812,3035631r6775,1974l4503163,3040499r108,-486l4504020,3040377r20,-84l4503909,3040230r2334,-9444l4506287,3030596r1,9l4506290,3030595r794,11122l4507030,3041689r19,295l4512239,3045189r5631,3483l4517922,3047944r280,197l4519298,3030461r86,-1450l4519387,3029029r1,-19xm3018471,2868662r1431,359l3023338,2869402r2764,l3028578,2869049r210,-385l3025442,2869033r-3985,l3018471,2868662xm3105739,2799704r-603,1454l3106329,2801158r-590,-1454xm3098758,2784881r-27,76l3098685,2785085r146,13l3098788,2784969r-30,-88xm3098360,2781706r,397l3098758,2784087r205,1022l3099850,2785189r-1092,-2690l3098360,2781706xm3073655,2762707r-778,1555l3072896,2764564r759,-1514l3073655,2762707xm3067889,2735829r222,663l3068184,2736566r-155,-509l3067889,2735829xm2734129,2732279r59,605l2735365,2736427r158,-62l2734776,2734131r-647,-1852xm3066803,2725028r-1870,5911l3065728,2732537r364,484l3065489,2731693r1726,-5980l3066803,2725028xm2748406,2706691r-395,391l2748011,2707578r1233,-887l2748406,2706691xm2749997,2703910r434,1528l2752402,2703910r-2405,xm2721896,2625871r49,512l2723920,2626782r394,l2726289,2626782r790,398l2727468,2627439r-11,-126l2726280,2626521r-758,-383l2723636,2626138r-389,l2723181,2626124r-40,l2721896,2625871xm2711584,2584914r92,556l2712861,2585470r536,269l2712938,2585274r-716,-360l2711584,2584914xm2347068,2091354r-8281,10349l2315768,2112085r-23019,9176l2289795,2122350r-596,13694l2288404,2151944r-1193,13507l2286017,2178145r-1193,10749l2282836,2198821r-2784,17446l2275677,2232527r-3977,17052l2267325,2269806r-4773,25028l2261991,2300071r21233,-54506l2307830,2183306r13097,-31732l2334421,2120241r12647,-28887xm2529717,2084877r-11146,14344l2491981,2132135r-26988,32928l2436815,2197187r-27781,31725l2380062,2259840r-28575,30534l2322118,2320918r-57547,59893l2256088,2389464r-695,16242l2254200,2456502r-1988,99686l2251416,2597068r-795,30177l2247837,2697536r-1591,63544l2245451,2821048r,58382l2246246,2937004r1591,60352l2251814,3133566r3977,103231l2259698,3337013r10243,6118l2281480,3351054r11539,8716l2304160,3369671r10744,9904l2326045,3390270r10346,11091l2346338,3412846r9550,11883l2364244,3436613r8754,12281l2380558,3461571r8356,13865l2396872,3489301r7560,14658l2411992,3518220r6765,14261l2425521,3547535r6367,14261l2437458,3576850r5969,14658l2448997,3606957r4775,14658l2455363,3626367r41,-75l2460154,3617147r5146,-8349l2470050,3600847r5146,-7157l2479947,3586931r5146,-6361l2490239,3575401r5146,-5566l2500135,3565462r5146,-4374l2510031,3557908r5146,-3181l2519927,3552342r5146,-1988l2529824,3548366r5146,-1193l2539720,3546775r5146,-397l2549616,3546378r5146,397l2559117,3547571r5146,1590l2568617,3550751r4750,1988l2578117,3555522r4355,2386l2587222,3560691r4354,3578l2595931,3567847r9104,8349l2613744,3585738r7917,10338l2629974,3607605r7521,12325l2644620,3632653r6730,13915l2658079,3660484r6334,15108l2670350,3690700r5146,15903l2680643,3722507r3133,11444l2685909,3729251r5142,-10304l2696590,3707850r5933,-9908l2708062,3687638r6329,-9512l2721116,3668615r6330,6341l2733380,3682089r5538,7530l2744061,3697546r5538,8322l2754742,3714587r4747,9115l2763840,3733610r-6725,76092l2754355,3842880r2806,-33021l2764035,3733703r7683,16659l2778188,3768608r4125,13583l2778088,3768037r-6360,-18244l2764177,3733135r17488,-184827l2790011,3455498r3578,-46403l2796768,3362339r3180,-35678l2803128,3294941r2782,-28544l2807102,3252123r1193,-13496l2808692,3224771r,-13893l2808295,3196991r-1590,-15069l2805512,3166457r-2782,-16261l2799550,3132748r-3974,-18245l2793589,3107762r-2783,-7533l2788422,3093087r-2783,-7138l2778883,3071668r-7950,-14670l2755433,3028045r-7950,-13884l2740329,2999880r-3179,-7153l2734367,2985985r-2384,-7527l2729995,2971729r-1987,-7130l2727213,2957854r-795,-6743l2726418,2944364r398,-6748l2728008,2930868r1987,-6734l2732778,2917787r3577,-6742l2740329,2904700r5565,-6738l2751856,2891609r13126,-40994l2762748,2849584r-1987,-396l2759569,2848394r-2781,794l2754006,2849188r-1192,-794l2751622,2847599r-1191,1589l2750033,2849981r-794,397l2748444,2850378r-2781,-397l2743279,2848394r-2782,-1985l2737716,2843630r-3973,-5160l2731756,2841248r-1192,1589l2729372,2844027r-1589,-2382l2726988,2840851r-795,-397l2722220,2840057r-3576,-1587l2715465,2837279r-2781,-2382l2709505,2831722r-2781,-3571l2701956,2820608r-4768,-8734l2699970,2810684r-1192,-2381l2700367,2808303r397,-395l2700764,2807113r398,-794l2700764,2805126r-1192,-3174l2702354,2801555r1192,-397l2703943,2800760r-397,-4367l2702354,2792026r-398,-3175l2701162,2787660r794,-397l2703546,2786471r1986,-1193l2709505,2784486r3974,-794l2715863,2782501r1589,-1191l2722220,2778532r1589,-397l2725796,2776547r795,l2728577,2776945r3576,1190l2734140,2781708r2384,4763l2736524,2787263r,794l2735332,2790042r-1192,793l2734140,2791233r795,397l2735168,2791978r298571,58698l3030560,2855009r-3178,4727l3023805,2863281r-354,316l3026239,2863477r5533,-306l3073350,2786632r-93,-560l3073257,2781706r,-890l3069699,2783303r-4766,1587l3060962,2786872r-3972,794l3053019,2788459r-4766,794l3039515,2789649r-8738,l3020054,2789649r-26610,1587l2960480,2794014r-18270,794l2923543,2796393r-19063,397l2885019,2797188r-145,-3l2884709,2797188r-17043,-398l2851020,2796393r-16250,-1984l2819313,2792026r-7135,-1191l2805044,2789249r-6737,-1987l2791965,2784882r-5945,-2778l2780471,2779722r-4756,-3175l2770563,2773372r-13476,-11907l2751142,2756702r-4341,-5140l2742834,2747598r-3177,-3965l2736877,2739268r-1353,-2362l2735768,2737639r-1,l2735768,2737645r-1580,l2733003,2738436r-5529,1588l2723525,2734865r-2765,-396l2707727,2713829r-2370,-5550l2703778,2702324r-1580,-6362l2701013,2689627r,-55l2701013,2688438r,-56l2701408,2686787r395,-394l2702988,2686393r790,l2704172,2686393r771,l2704567,2685248r-1184,-7933l2703394,2677315r-11,-68l2704943,2678055r-1165,-4701l2701408,2669380r-1580,-3983l2699038,2663432r-395,-1190l2698643,2662158r,-2691l2697853,2656294r-1974,-7147l2694694,2635243r-395,-11914l2693904,2616974r-790,-6348l2691534,2603883r-1579,-7537l2688375,2587621r-790,-9123l2685610,2559856r-395,-9122l2684030,2541213r-1579,-8329l2680871,2524553r21,-122l2680871,2524319r1185,-6752l2682056,2511066r,-249l2682056,2504719r-395,-6745l2680476,2484478r-395,-7548l2680081,2476649r,-8481l2678501,2452700r-2369,-17012l2674947,2428936r-395,-5164l2674157,2418609r14,-168l2674157,2418260r395,-4773l2674947,2403546r384,-6191l2674947,2390009r-590,-6817l2672438,2391612r-4450,19515l2655371,2466744r-12222,50851l2631320,2562482r-9857,36940l2613972,2627227r394,-25024l2614366,2576384r-394,-25816l2612789,2523950r-788,-26217l2610423,2470719r-4337,-53633l2601355,2361865r-5126,-55219l2596107,2305341r-2456,6794l2582522,2339934r-10731,28190l2549532,2423721r-22258,53162l2505016,2527689r-21861,47607l2462884,2617745r-17886,37721l2428702,2687612r-8341,15391l2415585,2711817r-9936,17066l2405251,2711419r,-18258l2405649,2674908r795,-18648l2407636,2637202r1987,-18662l2412008,2599098r154,-1255l2414393,2579660r2579,-18384l2417175,2559824r347,-2162l2420355,2539989r7154,-39678l2435856,2460216r9141,-40069l2454934,2379640r9936,-39706l2485141,2261722r19873,-74947l2514155,2151044r8347,-34528l2529717,2084877xm2719650,2064568r-405,14067l2717274,2107238r-2760,29388l2711359,2166430r-3942,30584l2703668,2224133r-674,24689l2703383,2268348r-7,150l2703383,2268858r-123,2564l2736677,2648889r276,555l2737742,2651829r2370,5568l2741692,2664139r3949,13108l2749196,2690760r1580,7145l2752690,2703688r9946,-7722l2768977,2690817r6342,-6344l2780868,2676917r3170,-4355l2786416,2668591r2775,-4760l2791569,2658680r1585,-5560l2795136,2647958r3567,-14694l2801874,2618966r3170,-13492l2807026,2591987r1982,-13089l2810593,2565413r1585,-13089l2813368,2539235r1585,-26974l2815746,2484483r,-29408l2816142,2423777r,-29390l2816935,2365387r1189,-29395l2818916,2307388r171,404l2819090,2307677r10723,25410l2840536,2358495r11518,25808l2863572,2409705r12312,25011l2888196,2460037r13106,24634l2914451,2508998r43,-1276l2902090,2484832r-13149,-24623l2876588,2434839r-12353,-25019l2852680,2384405r-11556,-25812l2830365,2333183r-10759,-25415l2822396,2262910r3187,-44801l2829170,2173271r3984,-44863l2837538,2084366r1187,-11034l2837649,2073064r-1265,11882l2832050,2128948r-3940,44827l2824564,2218578r-3152,44767l2818653,2308163r-140,-352l2818491,2308163r-14255,-35692l2789585,2236800r-28114,-70950l2746820,2130138r-14255,-35279l2719650,2064568xm3478376,2046803r-3718,2240l3471102,2051821r-3952,2382l3459246,2058171r-7671,3669l3451501,2062253r7308,-3510l3466681,2054772r3936,-2382l3474159,2049611r3936,-2383l3478376,2046803xm3491083,2031375r-1803,604l3487699,2033169r-790,794l3486900,2033978r247,-249l3488722,2032538r2361,-794l3491083,2031375xm3506849,2014248r-2156,1856l3500741,2018486r-3557,2381l3490071,2024042r112,253l3496593,2021421r3543,-2382l3504072,2016656r2755,-2382l3506849,2014248xm3438021,2009593r-72,108l3436965,2010029r-1244,1669l3435820,2011846r1308,-1778l3437923,2009814r98,-221xm3438056,2008868r-1287,1039l3436698,2009951r-100,142l3437170,2009755r-30,41l3437213,2009737r-43,18l3438056,2008868xm3521147,1992914r-356,169l3519973,1993469r-1261,1587l3516611,1997834r-1681,1985l3513249,2002597r-1030,1460l3512201,2004199r-157,105l3511568,2004978r51,-389l3509830,2005786r43,87l3511550,2004746r-50,439l3511785,2004993r-4729,41670l3503114,2089127r-7488,35707l3487349,2161365r-8671,36523l3473464,2219096r251,255l3490413,2235633r4083,3794l3495722,2213491r2387,-42084l3500097,2129701r3183,-41282l3503986,2085248r3526,-38424l3512169,2005327r298,-456l3512493,2004648r1611,-2390l3514395,2001754r878,-1565l3515371,2000065r344,-596l3517327,1997477r536,-743l3518766,1995447r53,-36l3519341,1994688r1691,-1115l3521147,1992914xm3547776,1971029r-1673,1172l3532791,1982437r-11002,9257l3521731,1992113r-41,296l3523542,1991236r9371,-8304l3545914,1972403r1862,-1374xm4347743,1968218r-11125,1976l4333836,1970985r397,l4337015,1970985r3180,-1186l4347743,1968218xm3517046,1968000r-545,356l3516475,1968529r73,-48l3516476,1969073r219,-142l3516925,1968780r121,-780xm4353291,1966379r-5542,1838l4353092,1966653r,-78l4353393,1966485r-102,-106xm3525037,1962644r-2877,2561l3517237,1968576r1890,-1235l3521654,1965688r3357,-2853l3525037,1962644xm4378281,1943693r-4472,4343l4367953,1952206r-6636,3412l4357137,1957766r-3461,1892l4346510,1962790r-769,288l4346554,1963078r5167,l4353326,1963078r15,-45l4353092,1963033r1225,-3541l4361257,1955951r6940,-3542l4374320,1948081r577,-556l4378493,1943928r-212,-235xm3610444,1936886r-34124,21837l3584823,1965734r8353,8338l3601529,1982410r7160,9132l3615451,2001071r6365,9529l3627782,2020526r4774,10323l3637727,2041172r3977,10720l3645284,2063406r3182,11117l3651251,2086434r2784,11507l3655626,2110256r1591,12703l3658013,2135659r795,12317l3659206,2161087r-8,277l3659206,2161646r-398,13086l3658411,2187833r-398,13482l3656820,2214791r-1591,13878l3653637,2242537r-1988,13875l3646875,2284171r-5966,28573l3634147,2341317r-7054,25331l3641488,2381379r15505,17476l3671702,2417127r14710,18270l3700327,2454854r6361,9930l3713049,2474713r6361,10328l3724976,2495367r1265,2189l3724966,2486272r-4798,-44494l3714171,2394485r-6398,-49687l3700576,2293918r-7996,-51233l3684183,2191483r-5198,-24644l3674187,2141792r-5197,-24241l3663792,2094123r-5998,-23439l3651797,2048436r-6398,-21055l3639002,2006325r-6797,-18672l3625008,1968981r-7197,-16686l3610444,1936886xm3597298,1936349r-8725,5407l3579445,1947998r-9498,6224l3570306,1954485r-201,141l3575027,1958601r132,-83l3570317,1954638r22,-15l3570317,1954606r3351,-2247l3579656,1948288r8949,-6349l3597298,1936349xm4173405,1910365r-179,179l4172872,1910895r398,1186l4174462,1913267r1192,791l4178039,1915639r1987,791l4181218,1917220r398,396l4181218,1919988r-397,2372l4180633,1922810r265,41l4356462,1933423r3583,-391l4361958,1933300r4231,-9621l4367380,1921297r183,69l4367683,1921135r-1257,-357l4361259,1919592r-1987,-395l4357285,1918802r-33,-33l4309058,1921687r-31380,1191l4261392,1923275r-16285,794l4228424,1923275r-16683,-397l4195852,1921687r-14300,-1984l4181950,1916529r-398,-397l4180361,1915338r-1986,-794l4175991,1912957r-1191,-794l4173608,1910973r-203,-608xm4172438,1903495r-361,1075l4172475,1905756r397,395l4174065,1906546r1105,l4175594,1905417r-1191,l4173211,1905020r-397,-397l4172438,1903495xm3507236,1898251r-15246,28357l3485396,1938994r-10056,19298l3474379,1960061r-346,665l3475008,1958957r16354,-30955l3507236,1898251xm4384131,1894702r-794,397l4381748,1896289r-11519,19049l4368640,1915338r-2383,l4364668,1915338r-794,-397l4363079,1914147r-1192,-1587l4354738,1915338r722,721l4361657,1913662r1589,1977l4364439,1916430r1987,l4368413,1916430r2782,-396l4373977,1916430r1590,395l4376599,1917510r593,246l4378723,1919740r211,366l4384049,1920106r9922,-397l4398337,1919311r4763,-1190l4407466,1916929r5159,-1985l4416991,1912562r4366,-2780l4421305,1908895r-4314,2789l4412625,1914103r-5160,2015l4403100,1917328r-4763,1209l4393971,1918941r-9922,403l4378890,1919344r-1588,-2016l4375318,1916522r-1588,-404l4371746,1915715r-1191,403l4382065,1896767r1587,-1210l4384446,1895154r794,403l4385843,1895864r-123,-369l4384926,1895099r-795,-397xm3509773,1893560r-541,980l3509021,1894931r752,-1371xm2688645,1890682r781,3086l2691747,1903931r37,47l2689404,1893422r-647,-2589l2688645,1890682xm4150173,1889543r-3575,397l4143420,1891527r-3178,1587l4140038,1893273r313,787l4143064,1892710r1987,-791l4146641,1891129r3577,-396l4154192,1891129r3975,1581l4165321,1895477r7154,2372l4171680,1901012r1401,696l4173608,1900654r-1589,-793l4172814,1896686r-5164,-1587l4162089,1892321r-5958,-1588l4152953,1889940r-2780,-397xm3613583,1888985r-3182,1198l3609207,1891381r-795,1998l3607218,1895775r-1591,1199l3603638,1897772r-2387,1199l3598466,1901368r-3183,2796l3592255,1907543r6962,10487l3606746,1929967r-158,101l3606829,1930443r-238,147l3606621,1930643r430,-273l3607039,1930349r200,-125l3599847,1918524r-7096,-10670l3592751,1907853r3548,-3952l3599453,1901135r2760,-2372l3604578,1897578r1971,-790l3608126,1895602r1183,-2372l3610097,1891254r1183,-1185l3614164,1888985r-581,xm4392870,1888749r-5164,7937l4386912,1897877r-397,396l4386431,1898189r,190l4386827,1898783r397,-404l4388018,1897170r5003,-7819l4392870,1888749xm3618357,1882993r-26,26l3618331,1886944r,1192l3617959,1888136r,747l3617982,1888883r788,l3618770,1887698r,-1l3618770,1883350r119,-119l3618856,1883176r-111,-183l3618357,1882993xm3546637,1874034r,64305l3553001,1942310r-466,403l3552844,1942911r-5867,5202l3546401,1948576r509,-390l3552961,1943068r9278,5512l3562667,1948893r-685,-505l3552854,1942927r164,-126l3552854,1942701r3567,-2786l3563157,1933151r7529,-7959l3573064,1921611r2377,-2785l3577819,1916836r1981,-1193l3585348,1912857r2774,-2388l3591660,1908101r-5129,-6733l3580962,1895775r-5570,-5592l3569425,1885789r-5172,-4394l3558286,1878199r-6365,-2396l3546637,1874034xm2666806,1872466r6226,7854l2683483,1893505r104,-277l2682097,1883685r-4252,-3671l2672720,1876041r-5914,-3575xm3527442,1862173r10,5l3527455,1862173r4762,2198l3532139,1864515r77,39l3528237,1872487r-1193,-4364l3525850,1864950r61,-106l3525867,1864737r1413,-2282l3527442,1862173xm3535890,1857344r-2,14l3535753,1857358r-154,651l3535599,1858768r-445,647l3535599,1858801r-87,279l3535598,1858946r-1764,6349l3533628,1865089r-64,207l3531936,1863852r144,-199l3527975,1861737r-250,383l3523674,1859709r1597,2366l3526073,1864054r-745,1349l3526475,1868464r981,3603l3527687,1871649r1172,6806l3529249,1886061r-6641,41231l3518289,1956335r4766,-29538l3529693,1888815r-160,-2885l3533510,1865283r152,88l3533679,1865283r191,112l3535717,1858535r289,-1191l3535890,1857344xm3517013,1856682r-1532,3153l3506433,1878488r-55495,112758l3443690,2005869r144,-83l3443407,2006644r113,-65l3438818,2015956r127,158l3438991,2016172r5027,-9619l3446874,2004992r-147,l3446327,2004992r-2807,1587l3443566,2006488r-84,48l3450991,1991502r3557,-5143l3480291,1946797r1855,-3559l3455535,1984451r-530,1096l3451477,1990680r-19,27l3451458,1990706r14,-27l3498194,1895553r8239,-17065l3512496,1866255r4548,-9395l3517013,1856682xm3541727,1845493r-99,372l3541731,1846064r-103,219l3545953,1856114r,-419l3541875,1846232r67,-245l3541727,1845493xm3538842,1841914r-341,516l3538377,1843307r-8731,14050l3523452,1857357r,1l3530307,1857358r,-1l3530836,1857357r7456,-13420l3538556,1842722r138,-218l3538842,1841914xm3545339,1833533r-640,923l3542870,1842586r2469,-9053xm4367914,1827908r329,1313l4369832,1832396r1589,3174l4373407,1838348r4369,5159l4382940,1848270r11122,9524l4399623,1862556r5164,5953l4404787,1868510r-1986,3174l4401212,1873272r-795,1984l4398034,1880812r-1986,5556l4393796,1891619r106,433l4393971,1892332r2382,-5644l4398337,1881044r2381,-5645l4401512,1873384r1588,-1613l4405084,1868545r567,576l4411434,1859358r9923,-13897l4424281,1841604r-12218,-2888l4367914,1827908xm3532073,1826375r-15,29l3527967,1834896r-160,800l3532073,1826375xm3545480,1810322r-6925,29643l3538635,1840153r39,-271l3539010,1841240r205,-820l3539181,1840279r5913,-25997l3545953,1810506r,-52l3545480,1810322xm3533380,1807973r-2794,13901l3530835,1822504r-8,25l3530836,1822552r-955,2825l3529709,1826234r-172,854l3530965,1823020r-129,-344l3530931,1822421r-95,-252l3535630,1809451r433,-1075l3535482,1808289r-2102,-316xm4378168,1780969r19211,13048l4437913,1821432r113,-192l4442392,1813695r4365,-9133l4450569,1796616r-8741,-1213l4414046,1789460r-27384,-6341l4378168,1780969xm4096698,1755151r3630,16380l4103498,1787823r1189,397l4106668,1788220r1585,1192l4110234,1790604r793,6357l4111423,1800140r1189,2782l4116971,1812060r3566,9536l4123311,1830337r2773,9535l4127669,1849408r1720,8618l4139448,1851841r5164,-3968l4148981,1843507r4369,-4365l4158117,1833586r3178,-5556l4164472,1820886r3178,-10320l4170430,1801041r2384,-9129l4175197,1782386r692,-3974l4133457,1766328r-36759,-11177xm2389624,1530727r-4614,19907l2379850,1572101r-5556,21467l2371218,1604659r298,-838l2375882,1588357r7144,-28548l2383732,1557071r1382,-5899l2389676,1530989r-52,-262xm2388119,1525636r-244,1283l2387945,1527092r280,-1185l2388119,1525636xm2391550,1495920r-5212,11232l2385916,1508717r5634,-12797xm2402822,1472047r-33,81l2400886,1483681r-3572,16870l2394139,1517019r-3451,14317l2390698,1531385r3607,-14994l2397406,1500276r3489,-16508l2402822,1472047xm2000423,1462994r3098,22058l2003531,1485121r-1,1l2003531,1485127r-789,526l2002850,1486333r-2268,788l2000440,1487275r1654,-655l2004094,1504045r4401,21385l2011582,1542410r-8291,-56095l2003360,1486269r-66,-442l2003607,1485621r-3115,-22528l2000423,1462994xm2401360,1462863r-2372,9890l2394988,1487797r1805,-4059l2399285,1473972r1427,-7706l2401360,1462863xm1999624,1460279r-62,60l1999562,1460533r793,1981l2000355,1462103r,-2l2000355,1462102r-731,-1823xm1999345,1454219r614,5520l1999934,1459765r25,181l1999767,1460137r588,1173l2000355,1461574r,527l2000359,1462105r1584,1585l2001107,1463188r114,166l2005118,1485079r-558,359l2015696,1553548r5600,34850l2027424,1621004r-1334,-11252l2023290,1593479r-2800,-16670l2018890,1563314r-5999,-39690l2006891,1484331r71,-43l2006895,1483848r420,-249l2007314,1483596r-1561,731l2001943,1463688r1949,2640l2002891,1460119r69,-23l2002894,1459690r837,-276l2003696,1459231r-523,-647l2003076,1458596r58,350l2000958,1459257r985,4433l2000966,1461733r-20,-83l2000884,1461525r-371,-1519l2000129,1460340r-784,-6121xm2404398,1451951r-3512,21761l2401098,1473185r3300,-21234xm2001833,1451394r-932,699l2000567,1452706r846,1556l2002315,1455297r-224,-3115l2002124,1452182r-30,-411l2002339,1451771r-506,-377xm1999125,1450421r74,819l1999494,1453096r-369,-2675xm2001765,1448462r-230,105l2001547,1448633r-491,245l2001468,1449256r397,-314l2001765,1448462xm1995990,1438490r,487l1996954,1440650r2227,12378l1999169,1452709r-20,-213l1997181,1439907r6,7l1997180,1439875r1,1l1997059,1439707r,496l1995990,1438490xm2407062,1434442r-42,512l2406568,1436161r-307,3545l2403837,1452537r-1245,5188l2401621,1463920r2644,-11487l2404283,1452341r69,-401l2405078,1447574r-250,1610l2405077,1447741r-346,2146l2406666,1439217r354,-4263l2407062,1434840r,-398xm4203936,1417922r-6082,4664l4182038,1434717r-23787,18246l4134068,1470413r-23787,17055l4086495,1504523r-23787,15864l4038525,1536253r-3834,2429l4041930,1570794r10961,5664l4086228,1595049r33338,19383l4125597,1618010r843,500l4133853,1609161r7143,-8322l4148934,1592518r7144,-7133l4163221,1578648r7541,-5547l4178303,1567950r7143,-3963l4187628,1562705r280,-3774l4189497,1537895r4766,-42865l4199030,1452563r4906,-34641xm2418053,1411895r-1863,10183l2414206,1431941r-1293,7067l2414503,1432597r1809,-9741l2417525,1415678r528,-3783xm2419011,1405691r-182,1396l2418867,1406890r144,-1199xm2422373,1379965r-15,110l2422444,1380351r30,-242l2422373,1379965xm2422170,1377577r-57,680l2422378,1378520r39,-565l2422170,1377577xm1996447,1377317r35,1502l1996894,1382078r2807,20839l1997691,1386299r-1244,-8982xm2427684,1367890r-2085,16134l2425715,1384206r-1,7l2425715,1384214r-70,457l2425635,1384733r45,75l2425746,1384353r-31,-53l2427684,1367890xm2397227,1361332r-1930,6119l2390159,1384935r668,-825l2395553,1366984r1674,-5652xm2403216,1352129r-90,507l2406523,1356550r-3307,-4421xm4672692,1317160r300,496l4659118,1331940r-13081,15885l4639298,1355759r-6342,8725l4627010,1372816r-578,909l4631309,1366969r13891,-17458l4659488,1332825r6350,-7149l4671791,1319726r1985,-1586l4674033,1318575r88,-70l4673598,1317623r34,-30l4673622,1317577r159,-147l4673606,1317312r-290,265l4672692,1317160xm2459052,1299619r-95,115l2458621,1304019r837,-3915l2459052,1300104r,-485xm3934362,1288237r3455,14246l3937237,1299521r-2875,-11284xm2432173,1278407r-1945,3024l2432225,1278660r-52,-253xm2432113,1277801r-11,18l2432113,1277801xm2416243,1270893r-256,1303l2417002,1287580r477,10837l2417777,1305056r-5,12l2417778,1305216r-4657,10420l2408853,1326859r-3881,11627l2400672,1349958r-237,1205l2400062,1352343r-528,3003l2399988,1353906r546,-2948l2405132,1338857r3832,-11325l2413179,1316602r4598,-10148l2417777,1328702r-766,21866l2409562,1360051r278,321l2399659,1372059r-275,1537l2399130,1373882r-412,461l2376773,1482998r412,1651l2383869,1511331r-774,2742l2383819,1512626r250,831l2384216,1512869r224,-450l2384687,1511924r-74,-250l2385077,1510621r-123,-487l2384443,1511236r-3,6l2384440,1511241r,-1166l2384440,1510058r257,-942l2383562,1504630r-5472,-21641l2400316,1373958r9984,-13089l2409840,1360244r7938,-9336l2416997,1369643r41,59l2417286,1370061r6,-108l2417783,1370719r6,-162l2417777,1370537r722,-19823l2425282,1341943r9,-108l2417777,1350906r794,-22363l2418571,1305789r4763,-11180l2428865,1284276r25,-429l2428923,1283749r81,-249l2428955,1283409r-65,101l2428844,1283582r-340,1049l2428668,1283785r,-251l2428495,1284404r-5533,10332l2418219,1305863r-790,-17484l2416243,1270893xm4794699,1239482r-426,242l4794273,1239725r-14243,9094l4765390,1258705r-14639,9885l4736508,1279663r-14640,11468l4708020,1303785r-13848,13045l4686819,1324403r-5643,5832l4681272,1330398r45,-50l4688858,1344244r8334,13895l4713068,1388299r15081,31746l4743462,1452243r168,-235l4728392,1420027r-15082,-31688l4697435,1358234r-8334,-13866l4681560,1330501r13097,-13468l4708548,1303963r13891,-12677l4737123,1279796r14287,-11094l4766095,1258798r14684,-9902l4794525,1240129r-96,-275l4794756,1239669r-57,-187xm4778258,1234321r-1346,660l4756912,1247632r-12182,7507l4732942,1263042r-3173,2341l4732947,1263053r11869,-7907l4757082,1247633r21176,-13312xm4789280,1224046r-420,199l4788905,1224365r422,-193l4789280,1224046xm4821786,1220886r-1629,793l4800383,1231915r-362,90l4799446,1232356r177,-45l4821786,1220886xm3822169,1142608r5987,6325l3829752,1149722r1197,791l3833344,1150908r2395,1185l3836537,1152883r1197,1186l3839331,1152883r1197,-395l3842125,1152883r1596,790l3845318,1155649r1197,2370l3848910,1162759r44,141l3849047,1163085r1487,4786l3852901,1165919r1197,-789l3855695,1164734r798,1975l3856542,1166901r46,115l3856915,1168312r376,373l3860484,1170660r2794,1975l3865673,1175400r1596,3160l3868866,1181721r1197,3555l3872059,1192782r1596,7111l3873626,1199907r28,128l3871318,1201193r741,1465l3872008,1202671r59,116l3870479,1203181r-1190,1179l3869289,1205483r774,1916l3870041,1207401r41,103l3866907,1207897r-794,393l3865717,1209077r-397,2752l3865717,1214973r396,2752l3866113,1218510r,395l3864129,1220085r-1588,1574l3859763,1222446r-3175,787l3853810,1224808r-2778,1177l3846269,1228737r-88,-38l3846116,1228737r-2712,-1151l3841110,1228343r-60,-42l3840927,1228342r-7184,-5136l3830949,1214114r400,-1184l3832147,1212139r1596,-789l3834541,1210164r,-395l3833743,1206608r1996,-789l3834541,1204634r-1596,-1186l3832147,1202658r-798,-790l3830949,1201473r,-1580l3830550,1199103r-798,-2766l3828954,1190016r-1198,-5134l3826958,1182116r-798,-2370l3824164,1177770r-1995,-1975l3820173,1173424r-1197,-1974l3815783,1166314r-3592,-4741l3810195,1159203r-1995,-1974l3822169,1142608xm4978584,1123981r,1l4978584,1123981xm4978584,1123981r,xm3746635,1107258r-86,43l3746563,1107330r72,-72xm3749298,1105538r-516,514l3748533,1106300r484,-243l3749416,1105656r-118,-118xm4678690,1091464r-707,1599l4677545,1094891r729,-1697l4678690,1091464xm4685378,1053170r-779,2808l4684459,1056818r812,-3007l4685378,1053170xm3893952,1034730r-88,200l3893934,1035792r109,-240l3893952,1034730xm3699226,1023633r-319,210l3699893,1025443r210,l3700355,1025474r-1129,-1841xm4693765,1017301r-1983,6207l4693683,1017741r82,-440xm4694639,1015725r-132,395l4692594,1027197r2045,-11472xm3707091,1012070r-525,759l3706479,1012679r-262,377l3713976,1025402r3969,6315l3722707,1037638r4763,5920l3732232,1049094r5160,5131l3742948,1058961r4365,4343l3752076,1066856r5556,6315l3763585,1079881r11510,13025l3786207,1106724r6350,6708l3799304,1120537r3175,3159l3805290,1126492r-2619,-2632l3799503,1120676r-6732,-7164l3786435,1106750r-11088,-13931l3763863,1079688r-5940,-6765l3752379,1066556r-268,-377l3748108,1063137r-4366,-4426l3738186,1053887r-5160,-5228l3728264,1043019r-4763,-6033l3718739,1030954r-3969,-6435l3707091,1012070xm3690573,1011101r3064,8076l3694415,1020881r2187,4603l3696931,1025443r302,l3697187,1025357r534,-715l3697704,1024613r76,-51l3697977,1024298r-14,-25l3697871,1024337r-3088,-5733l3690573,1011101xm4695352,1007922r-56,56l4695296,1009883r-1082,5782l4694340,1015289r1012,-5238l4695352,1007922xm4706160,996373r-2957,10737l4702945,1009955r1316,-5249l4706160,996373xm3888611,977777r,1521l3889286,990757r-675,-12980xm3676695,961732r-180,175l3676495,961982r139,277l3676851,962044r66,162l3676986,962139r-92,-223l3676851,962044r-156,-312xm3920748,904822r13097,96837l3914795,974387r1191,-8696l3917970,957391r794,-8696l3919955,939604r793,-8300l3920748,922213r,-9091l3920748,904822xm3875242,830266r2,11l3885958,879877r397,24209l3886752,929884r-413,-714l3886355,930280r-8430,-15141l3876775,894419r-766,-21517l3875242,851385r,-84l3875242,830267r,-1xm1688994,790347r-11,108l1689197,790956r-203,-609xm1688484,784099r,324l1689043,786697r4917,11797l1693960,798316r-5476,-14217xm1682903,744637r-1065,4317l1683079,745467r-176,-830xm1686084,736965r1190,3573l1686084,737362r,-397xm1680355,735375r-2475,1039l1678146,737748r-602,248l1683239,763074r780,3178l1683315,762933r-5169,-26358l1680404,735598r-49,-223xm1685344,732996r-838,419l1684943,734508r401,-1512xm1679017,723911r159,759l1682909,733381r-415,300l1682542,733784r407,-270l1682908,733391r227,l1683437,733391r63,134l1683702,733390r419,1464l1684496,735658r-98,168l1684496,736168r-1365,5801l1683219,742444r1484,-5809l1684547,736301r-51,-61l1684507,736214r-11,-23l1684690,735460r-534,-1870l1684119,733608r-322,-688l1679017,723911xm1678825,722986r121,582l1680489,726077r-1664,-3091xm1694432,700300r-8674,32319l1686349,732365r8237,-31448l1694432,700300xm1660340,698125r364,1807l1662992,702029r3897,3571l1670353,709966r3030,3969l1675020,722116r-368,-2107l1673541,713645r-525,-770l1672972,712636r-112,-595l1670484,708845r-3313,-4289l1663443,701047r-3103,-2922xm1615896,679284r-5553,396l1604790,680473r-5950,1190l1598745,681697r5532,-1106l1609803,679802r5526,-395l1615709,679432r354,-25l1622031,679802r6366,789l1633967,681775r5769,2289l1639695,684042r-5950,-2379l1628192,680473r-6346,-793l1615896,679284xm1670717,669434r1223,3048l1673383,676080r,7828l1674115,694477r1832,12918l1677877,720452r13,30l1678446,721748r-2260,-14310l1674203,694352r-793,-10706l1673410,675715r-2693,-6281xm1654767,667785r349,2209l1665605,692729r-10838,-24944xm1668650,664612r-397,7931l1668650,682456r1586,11499l1671686,705910r142,308l1670793,697090r-341,-3004l1668986,682734r-366,-9786l1668651,672290r324,-6920l1668650,664612xm1757524,601622r6747,5156l1770621,611934r5954,5949l1782925,623833r5953,6346l1794038,636922r5556,6742l1804754,650804r5160,7139l1814676,665479r9526,15865l1832933,698399r7938,17848l1848412,734889r7144,19038l1861906,774155r5557,21021l1872622,816198r4763,21814l1882148,859827r3572,22607l1889292,905439r3175,23004l1895245,951844r1985,23401l1899611,998646r1985,23402l1904374,1069259r1190,46010l1906358,1160092r397,43222l1906755,1244563r-75806,-174115l1813883,1027600r-17067,-42439l1779750,942722r-17066,-42043l1746411,857843r-15876,-43629l1722994,792796r-7541,-22211l1708706,748771r-6747,-22608l1721407,717040r-1985,-24987l1717041,669842r9525,-18245l1736489,634542r10319,-16659l1757524,601622xm2262292,365773r-627,598l2261903,367085r726,-726l2262292,365773xm2259272,363407r-786,375l2258093,364157r-109,-208l2257964,363969r367,735l2258728,364308r794,-397l2260316,364308r478,239l2260629,364055r-572,-273l2259272,363407xm2245661,358101r367,652l2247615,360340r1191,1587l2249203,362324r1567,-392l2251537,361167r23,-10l2251584,361133r1985,-793l2254759,360340r794,l2255950,360736r861,1148l2256728,361721r-998,-1319l2255344,360034r-786,l2253380,360034r-1964,750l2250630,361533r-1571,375l2248666,361533r-1178,-1499l2245917,358535r-256,-434xm2275906,346950r3927,2161l2279718,349230r115,61l2279440,349682r-394,391l2278441,353081r684,351l2279717,350489r398,-396l2280513,349698r228,121l2280906,349643r142,-151l2280912,349628r-5006,-2678xm2219711,342180r-29,2l2219711,342240r,-60xm2235312,341271r,21l2235327,341292r-15,-21xm2275071,340204r,2668l2274251,342052r,69l2274324,342208r5039,5600l2279939,348040r-1717,-2081l2275372,342881r,-375l2275353,342483r,-2220l2275071,340204xm2265070,331239r476,521l2264500,331453r1839,1101l2267405,331809r93,-65l2267242,331624r-49,-57l2267178,331558r-724,497l2265070,331239xm4499147,329062r-910,614l4498107,329763r25,33l4499166,329107r-19,-45xm2249552,327108r-85,169l2249402,327519r14953,4203l2263941,331289r-11985,-3516l2249552,327108xm2247131,326819r-358,221l2247288,327148r214,224l2247131,326819xm2240572,324867r-532,265l2240162,325171r464,-287l2240572,324867xm2232272,324581r4284,1705l2236566,326282r-4112,-1652l2232272,324581xm2245815,324518r2821,1092l2248652,325547r-173,-62l2248479,325426r-2067,-859l2245815,324518xm4492211,324388r360,1440l4492581,325856r-362,-1464l4492211,324388xm2250340,323710r-134,62l2250078,324008r1973,230l2259989,327980r361,294l2260594,328473r189,112l2260682,328545r1517,1236l2262459,329993r1241,438l2263823,330558r253,95l2263700,330431r-3542,-2843l2258978,326776r-5509,-2843l2252289,323933r-1949,-223xm4477796,322877r167,375l4479550,326028r1191,1587l4482725,329201r397,l4484313,328408r1705,-1136l4486116,326557r-1926,1229l4482977,328560r-404,l4480553,327012r-1212,-1547l4478957,324822r-1161,-1945xm2227599,322521r1683,1251l2229473,323823r-1659,-1245l2227599,322521xm2222643,317004r-54,476l2222613,317464r30,-460xm2223250,316996r-334,257l2223249,317021r1,-25xm2263825,315944r-1547,1159l2261084,317897r-2784,1191l2256287,319590r450,360l2257896,319662r2726,-1157l2261790,317733r1558,-1157l2263825,315944xm2217970,315163r-98,49l2219436,341298r-241,l2219218,341691r218,l2219506,341830r146,291l2219748,341272r-242,21l2219436,341298r48,-395l2219130,334884r-1160,-19721xm2238011,311942r-1989,794l2234828,313133r-3079,1536l2232335,314908r-2375,1184l2229834,316123r-183,93l2227995,316640r-414,l2225924,316216r-609,-623l2225015,315892r597,594l2227203,316881r398,l2229192,316486r2387,-1187l2234762,313718r1194,-396l2237945,312532r2785,790l2241054,313451r126,34l2245283,315009r4923,2667l2253957,319418r113,-59l2249548,317103r-4774,-2779l2240796,312736r-2785,-794xm2222469,310826r212,136l2222388,316564r277,93l2223021,311200r-127,-52l2222911,311012r-442,-186xm2219485,308663r7,269l2219559,308975r125,79l2219765,308812r-280,-149xm2217269,307753r19,215l2217452,308030r21,344l2217949,308546r-7,-140l2217774,308287r-23,-359l2217269,307753xm2182937,307369r1414,693l2184642,308026r-925,-462l2182937,307369xm2213070,306826r-15,53l2213057,306889r1196,3519l2215051,313927r398,1173l2215848,315882r7,-4l2215468,315070r-397,-1243l2214277,310100r-1025,-3208l2213070,306826xm2205545,306770r-217,44l2205482,306889r797,782l2206678,307671r111,-54l2206339,307167r-794,-397xm2195523,306373r789,516l2197508,307280r160,39l2197211,307167r-1191,-794l2195523,306373xm2212299,305804r-118,470l2212258,306310r118,-470l2212299,305804xm2209878,305646r-319,638l2209867,306889r1197,782l2211453,309198r347,-1207l2211771,307878r-1066,-711l2210663,307083r-97,-64l2209878,305646xm4511779,303312r-4935,23415l4500464,331661r51,120l4506985,326838r4939,-23111l4511779,303312xm2176152,300825r-888,296l2175579,302979r798,1173l2177573,304934r797,1173l2180924,306823r-1573,-450l2178557,305182r-1191,-793l2176573,303198r-13,-78l2176529,303074r-377,-2249xm2222238,290633r2031,1304l2223753,294282r-1705,7746l2223871,296609r1130,-4253l2225036,292088r32,16l2225165,291738r-9,-10l2225071,292025r-8,32l2224269,291660r2,-4l2222238,290633xm2124260,289473r-302,202l2125147,294834r793,5953l2126732,303168r793,2778l2129110,307534r1585,1587l2131488,309518r,222l2132190,309915r-702,1229l2131488,311995r676,-1575l2132121,310408r520,-1003l2131793,309124r-794,-393l2129412,307156r-1588,-1575l2127030,302825r-793,-2362l2125443,294557r-165,-710l2124260,289473xm2219520,289265r55,754l2219530,289270r-10,-5xm2126287,287177r-347,116l2126326,288068r308,-204l2126287,287177xm2215929,286916r1601,17547l2216443,287458r-401,-186l2216028,286967r-99,-51xm4491861,283056r-769,1071l4491091,284138r743,-1001l4491861,283056xm4482725,282004r-9128,7932l4473566,290020r9007,-7498l4483382,282522r404,387l4484594,283683r1212,1547l4486210,285617r404,387l4487018,285617r2829,-1934l4490055,284182r564,1347l4490647,285138r-486,-1216l4489869,283194r-2778,1983l4486694,285573r-397,-396l4485900,284780r-1190,-1586l4483916,282401r-397,-397l4482725,282004xm2130822,281705r-127,32l2128714,283325r,1190l2128714,286045r301,-149l2129015,284321r,-1181l2130822,281705xm2158994,277305r-145,288l2159233,278345r398,1564l2159631,282646r399,2737l2160828,288120r797,1955l2164017,291639r798,782l2166011,293986r1993,3128l2168802,298287r1196,1564l2171194,300633r1595,391l2173035,301024r-828,-207l2171016,300023r-1190,-1587l2169032,297245r-1985,-3175l2165857,292482r-794,-793l2162682,290101r-794,-1984l2161094,285339r-338,-2371l2160712,282663r-1071,-493l2159641,279391r-397,-1588l2158994,277305xm2156853,275020r-348,259l2156841,275608r1196,391l2158834,275999r399,l2159233,276237r11,-22l2159244,275421r-398,l2158050,275421r-1193,-397l2156853,275020xm2157766,272020r-118,118l2157931,273526r119,-90l2157766,272020xm4500389,263634r2112,6632l4502041,270521r143,471l4498850,272927r-2222,2324l4495516,276412r-1111,775l4494035,277187r-240,501l4494144,277688r1154,-779l4496453,275742r2309,-2335l4502226,271461r9550,31291l4512002,301810r-9830,-30548l4502732,270969r-2343,-7335xm2152096,261497r-4756,3175l2144963,266656r-2775,1588l2136640,271022r-3171,2778l2133073,274594r,1984l2133073,278959r-396,1984l2132405,281216r182,-45l2132984,280778r397,-1969l2133381,276447r,-1968l2133381,274478r397,-787l2136953,270935r5556,-2756l2145287,266604r2382,-1968l2152416,261497r-320,xm2156456,260306r-1965,1180l2154812,261486r1909,-1136l2156456,260306xm2299414,246682r-529,529l2298091,248005r-794,1190l2296900,250783r-397,2778l2295710,256736r-794,2381l2294122,260705r-526,631l2293593,261342r-1965,2399l2291306,264069r-359,1795l2290550,267452r,790l2290946,266657r397,-1984l2292137,263879r1984,-2382l2294915,259910r794,-2381l2296503,254354r397,-2778l2297297,249988r793,-1190l2298884,248004r794,-794l2299414,246682xm2302458,240861r-1,l2302451,240861r178,91l2301843,241351r-1178,l2299780,241652r-895,1193l2298885,243242r,395l2300075,242051r1191,-397l2302456,241654r794,-397l2302919,241091r-461,-230xm4492638,236553r-2,125l4496940,252804r298,933l4493135,238410r-497,-1857xm2310791,235306r-397,793l2309772,236410r-71,144l2308915,236954r-2357,399l2303808,236954r-2357,l2300472,236954r,335l2300637,237520r232,-232l2302059,237288r2382,l2307219,237685r2381,-397l2310394,236891r397,-793l2310791,235306xm2241819,234627r-73,252l2241732,234926r-5,-4l2225931,288625r-74,633l2225811,289420r-34,120l2225632,290737r224,239l2225744,291949r16090,8757l2247261,303491r10507,4561l2267062,311473r-472,445l2266654,311942r-521,520l2265912,312877r162,-160l2266559,312865r149,-155l2271499,314243r5159,767l2274816,334935r-153,-75l2274646,335035r28,13l2282845,339125r322,-251l2275768,335340r88,-925l2275478,334233r1855,-19590l2272206,313908r-5144,-1587l2267377,311795r-315,-99l2268210,309754r1530,-1943l2273948,304314r1530,-1554l2277008,300428r765,-2720l2278156,294989r1913,-778l2281599,293434r1530,-1554l2283894,290326r1530,-3497l2287337,282555r432,585l2287942,282759r-171,-227l2288168,281738r1588,-4762l2290549,271023r,-790l2289756,276183r-1587,4762l2287772,281739r-52,-67l2287700,281733r-393,799l2276699,268539r-11394,-12794l2259412,250147r-5500,-5597l2248018,239752r-6199,-5125xm2233001,228534r-2,14l2234108,229361r3322,2415l2233001,228534xm2316181,226866r-1421,2486l2313173,230939r-1985,2382l2310791,234114r,792l2311188,234113r1984,-2381l2314760,230145r1587,-2779l2316318,227278r-137,-412xm4489224,221932r341,1403l4489787,223694r1722,2792l4489224,221932xm2324847,218822r-164,211l2324392,219372r-2091,3232l2322864,221947r1983,-3125xm2326223,215434r-38,61l2326245,215541r77,57l2326361,215538r-138,-104xm2320107,211561r-584,3503l2318729,217446r-794,2381l2317539,221017r-794,794l2315554,223002r,792l2316744,222604r794,-794l2317935,220620r794,-2382l2319522,215857r702,-4210l2320107,211561xm3498254,181064r-4805,1846l3493190,183082r4582,-1775l3498254,181064xm3504969,178941r-3972,794l3500284,180091r3744,-755l3504420,179336r13686,11428l3530619,201404r-21898,7881l3486823,217560r-22290,7881l3447065,232483r-20,8l3464849,225375r22642,-7937l3509736,209104r21662,-7730l3518692,190679r-13907,-11495l3505089,178941r-120,xm2351466,176377r-4470,2989l2341060,186509r-4742,9513l2342982,187055r4463,-6405l2351466,176377xm2259017,174590r-99,341l2258919,174931r98,-341xm2365544,173455r-2720,2339l2362311,176410r1989,-1723l2365544,173455xm4600645,161303r602,3006l4601247,164274r-594,-2962l4600645,161303xm2390891,130154r-23606,35718l2362315,168254r,-1l2368942,158331r7040,-9525l2383437,139281r7454,-9127xm2390891,130153r,xm3381776,128976r-627,1267l3381155,130239r274,-220l3381776,128976xm3384935,120648r-582,1762l3384282,123009r490,-1226l3384935,120648xm3387303,115046r-86,202l3387200,115305r14,38l3387303,115046xm3381046,113322r1199,1019l3382296,114371r-410,-552l3381046,113322xm3385009,110691r692,4191l3386156,116410r-340,896l3385880,117430r276,236l3386166,117674r-10,16l3386077,117819r26,51l3386156,117745r276,-648l3386199,116632r-504,-4028l3385009,110691xm3386051,105187r3290,2928l3389319,108189r11,9l3389301,108296r-446,1489l3387878,113133r1574,-5233l3386051,105187xm3371161,100470r4700,2845l3384757,110338r-524,-579l3375590,103090r-4429,-2620xm3350340,98882r4110,1270l3359604,102143r3105,1440l3366419,105026r2376,1244l3370308,106922r2423,1217l3370905,106939r-5074,-2694l3359975,101936r-5856,-2309l3350340,98882xm4365065,92468r-3575,18256l4358313,128980r-2384,18653l4353149,166286r-2383,18653l4348382,203988r-3575,38497l4342821,280981r-1986,38894l4340041,359165r-397,39687l4340041,438142r794,39290l4341630,516722r1588,38894l4346396,633006r3178,75802l4350099,707915r-3106,-74111l4343818,556463r-1587,-38868l4341437,478330r-794,-39266l4340246,399799r397,-39662l4341437,320872r1984,-38868l4345406,243532r3572,-38472l4351359,186022r2381,-18641l4356518,148740r2381,-18641l4362075,111855r3571,-18245l4373981,94800r7541,1587l4388665,99163r7541,2776l4403350,105906r7144,3966l4416844,115028r6747,4759l4429941,125737r5953,6345l4441450,138825r5556,7139l4452563,154293r4762,7932l4461691,170951r4762,8329l4488757,220729r-6648,-26104l4476119,167968r-5191,-27054l4466136,114257r-43,l4470724,140092r5164,26987l4481846,193670r6753,26590l4465957,178192r-4766,-8334l4456822,161126r-4767,-7937l4446494,144855r-5561,-7144l4435372,130964r-5958,-6350l4423058,118661r-6752,-4762l4409950,108739r-7149,-3968l4395651,100802r-7547,-2778l4380954,95246r-7547,-1588l4365065,92468xm4697461,90468r-7165,4242l4678838,102624r-12543,12565l4697461,90468xm3724003,89525r-3097,1296l3716414,93265r-9150,4763l3689362,105965r-18301,8335l3660963,118586r-4849,2425l3671279,114573r18278,-8324l3706158,98889r15594,-8139l3724003,89525xm3728947,86994r-73,29l3728606,87172r341,-178xm4718538,86333r-8092,5211l4708471,92731r122,l4709254,92401r5167,-3170l4718538,86333xm3318939,83757r-22,110l3319094,83886r-2363,12033l3321147,95771r5550,l3332248,96169r5550,399l3343745,97364r1675,361l3342408,96933r-5465,-770l3336998,96002r-55,-7l3337738,93614r1589,-1985l3341313,89645r2353,-1175l3339780,87317r-13480,-2400l3318939,83757xm3761733,80196r-16393,7513l3741563,89931r8790,-3897l3761733,80196xm3739091,80169r-7957,2381l3718006,87312r-36203,13891l3644406,115887r-14322,6350l3621332,126206r-4090,2225l3612872,131205r-8344,5946l3595786,142700r-4372,2775l3591276,145539r-179,113l3585925,148034r-3183,1190l3579559,150812r-2362,785l3574725,153006r-397,793l3573930,154592r-2384,1585l3571402,156237r-197,131l3564442,159146r-6763,2381l3551313,164305r-2572,1100l3546115,167276r-159,53l3545744,167480r-1194,397l3542163,168274r-3978,-397l3533479,167155r178,178l3538560,168086r3974,396l3544918,168086r1192,-397l3548892,165707r2781,-1189l3558031,161743r6755,-2378l3571541,156590r2384,-1585l3574323,154212r397,-793l3577502,151834r2384,-793l3583065,149455r3178,-1189l3591409,145888r4371,-2775l3604522,137564r8345,-5946l3617238,128843r4371,-2378l3630350,122501r14305,-6342l3682007,101493r36160,-13874l3731280,82863r7016,-2100l3739091,80169xm3301235,77017r-5491,2959l3296238,80056r5690,-3039l3301235,77017xm3034246,65412r262,93l3069723,69887r-35477,-4475xm3025366,61890r,229l3024974,62515r872,187l3025366,61890xm3022195,56520r3171,5370l3025366,61319r-396,-1600l3022195,56520xm3862419,r-11935,10319l3838947,19844r-11935,9525l3815077,38894r-12333,8731l3790014,56356r-12731,8731l3764154,73025r-10741,3572l3733123,88503r-11935,6747l3710049,101203r-11935,5556l3686577,112315r-23472,10319l3639632,133349r-11139,4763l3615364,142874r-13526,5556l3599763,149120r-4332,1773l3602138,148663r13510,-5550l3628761,138357r11126,-4757l3663331,122898r23445,-10306l3698299,107042r11921,-5549l3721346,95547r11921,-6738l3753532,76917r10729,-3568l3792474,63440r-477,261l3792568,63500r-27075,14872l3769824,76521r6358,-3172l3782937,69386r7152,-3964l3805189,55512r15100,-10306l3835388,35297r13511,-9514l3860820,18252r5165,-1982l3870177,14370r179,-82l3870297,14370r-6291,8649l3858053,27782r-8334,5556l3839400,40085r-12303,7540l3797728,65087r-34529,19050l3724305,105171r-42069,21828l3638977,149224r-43260,22622l3579048,180180r-16272,8335l3546901,195261r-14638,6164l3545883,213866r10328,9922l3575675,244028r18669,20638l3611822,285303r17081,21431l3645189,328165r15492,21828l3675378,372615r14697,22622l3703978,418256r13506,23812l3730195,465880r12711,25003l3755220,515886r11917,25797l3779451,568274r11507,26958l3790970,595261r-76,-29l3778227,590503r-11947,-6343l3754333,577420r-11548,-7137l3730838,561957r-11151,-9119l3708139,543719r-10752,-9911l3685838,523103r-10354,-11102l3664732,500900r-10752,-11894l3632874,464425r-20708,-25771l3591458,412090r-20310,-27357l3550042,358170r-21106,-26564l3507830,305439r-11150,-12291l3485927,280857r-11150,-11894l3463228,257465r-11150,-11497l3440131,235263r893,-355l3441016,234900r38,-15l3432859,227806r-8603,-7093l3425429,220319r11341,-6305l3448892,206132r4301,-3152l3457104,200616r3519,-1971l3464142,197857r7821,-2758l3476265,193128r2061,-1186l3476766,192832r-4369,1984l3464452,197594r-3575,794l3457302,200372r-3972,2382l3448960,205929r-12314,7937l3425127,220216r-1192,397l3423855,220549r-191,63l3413719,212675r-9946,-7541l3393430,198387r-10741,-6350l3371947,185687r-10741,-5159l3350067,175369r-11080,-3812l3337005,172509r-9119,3599l3318767,178908r-8723,2400l3300528,182908r-16262,2792l3284244,185745r182,264l3286153,185701r-803,1650l3296655,203769r17883,27738l3321806,244147r7870,13687l3334969,255188r6747,-1985l3356003,247647r7144,-2778l3369894,242091r6350,-3572l3382197,234947r397,l3387754,234551r4762,-794l3397279,231773r4762,-1588l3411963,225423r5159,-2779l3423076,220660r198,162l3423326,220805r8742,7135l3440412,235074r-7550,3172l3424120,241813r-23841,10306l3389153,257272r-11126,4757l3358159,271542r-2385,1982l3353390,275109r-3973,3171l3345840,281055r-1927,1602l3349111,292530r8345,15454l3365404,324230r7948,16247l3380506,357120r7153,16642l3395209,390405r5961,16643l3407131,424483r5961,17039l3418656,458165r4371,17039l3427399,491846r3973,17039l3434154,525528r2385,16643l3438526,558417r1192,16246l3440115,590910r,15850l3439320,622214r-12319,-13869l3415079,594477r-11922,-13869l3392030,566342r-11524,-14661l3369776,537416r-10730,-15058l3348714,507697r-20665,-30512l3308577,446277r-18678,-31304l3271619,382480r-17486,-32493l3252420,346764r-5169,-9723l3243719,338134r,-10l3243687,338133r,-3548l3240937,336153r5,-22l3240909,336149r397,-1984l3241306,333371r-397,-794l3240129,331798r-1973,787l3235374,333774r4,-17l3235353,333768r794,-3969l3236147,327815r,-383l3235771,327432r-794,l3231003,327828r-3973,1190l3222659,329811r-2385,792l3219082,330207r-794,-1982l3217890,325847r,-17l3217890,321883r,-21l3218287,318290r396,-3955l3218497,312665r-7408,17015l3203543,347925r-1985,6346l3199175,361411r-3972,18642l3190040,401471r-4369,24988l3181302,453827r-5163,29747l3167004,545846r-8340,63065l3150324,668010r-6752,50373l3137614,756063r-7149,43630l3124111,841736r-5561,39664l3112990,919874r-4369,37284l3103855,993648r-3574,35301l3096707,1064666r-3178,35702l3090749,1136468r-5163,74149l3080820,1290754r-4766,87653l3070891,1481137r-4766,101150l3061756,1682249r-4369,99564l3052621,1881766r-2780,49973l3046664,1981711r-2415,33759l3055741,2034312r17088,29718l3106210,2121878r30202,54287l3150718,2201128r13511,22978l3159063,2218957r-7153,-6737l3144360,2205485r-7948,-6338l3128464,2192412r-8743,-5943l3110979,2180126r-8743,-5942l3083161,2163091r-19472,-11097l3043422,2142084r-9137,-3881l3030380,2183607r-8737,82394l3017274,2309265r-3575,43674l3010522,2397006r-1588,21831l3008139,2440257r,21412l3008139,2483067r397,20243l3009728,2523529r1588,22596l3012111,2564757r1588,28539l3014494,2606381r1588,13484l3018068,2635740r3575,19451l3022834,2660741r1589,4746l3026409,2669857r2383,4763l3031175,2678601r3177,3952l3040707,2689692r13503,15462l3060962,2713488r3177,4758l3065795,2720934r-306,-1519l3065490,2719414r-1,-7l3075834,2692823r15518,-23007l3092148,2669024r796,-398l3093342,2668626r10,19l3093389,2668645r399,793l3094984,2670632r,1176l3095331,2671808r398,l3096127,2670613r5173,-7140l3101312,2663563r49,-67l3101746,2666176r2737,-4289l3106074,2656340r1990,-4764l3108859,2649591r796,-1191l3111645,2646020r1591,-3178l3118011,2635696r8754,-12305l3135120,2613071r3581,-5552l3142282,2601178r3979,-6742l3150638,2586508r4775,-9119l3160585,2568270r10743,-18236l3176501,2540519r5173,-9119l3186050,2521878r3184,-9115l3192417,2508797r2785,-3965l3199579,2497298r3183,-6344l3205945,2484602r6366,-13887l3220269,2455205r6764,-16999l3233797,2419157r2388,-7940l3238572,2405262r2387,-5558l3243745,2394939r5172,-10323l3252100,2378263r3184,-8336l3259263,2359601r2785,-7542l3265231,2344911r495,-824l3265131,2344654r-17893,17065l3228550,2377992r-36581,31754l3156183,2441104r-34593,29766l3089382,2499844r-15507,13891l3059561,2527228r-13122,13495l3033715,2554215r15110,-35721l3065127,2479999r34594,-84541l3118409,2351005r18688,-45645l3157773,2259326r11700,-26560l3164229,2224108r,-2l3166216,2226089r4149,4654l3178052,2213292r21074,-44839l3209862,2146618r11133,-21831l3231731,2103758r11134,-21035l3254396,2062880r11133,-19050l3277060,2024780r11531,-17859l3300520,1989855r11133,-15478l3323582,1959296r11929,-13890l3347439,1932706r11929,-11906l3363742,1927547r4771,6350l3371390,1937299r2884,-17041l3380584,1886101r6704,-32569l3394781,1822552r8282,-29393l3407006,1779256r4338,-13902l3415682,1752246r4733,-11916l3424753,1728016r5126,-11121l3434612,1706567r5126,-10724l3445259,1687104r5127,-9136l3450492,1678063r52,-94l3457629,1684322r6297,6750l3470223,1698220r5904,8338l3482031,1714500r4723,8735l3492264,1731971r4329,9530l3505646,1760957r3108,7126l3508387,1743840r-10,-614l3508377,1716612r794,-27408l3510758,1662590r2779,-25819l3515124,1624060r1588,-12711l3519093,1599432r2381,-11519l3523855,1576791r2778,-10725l3529808,1556135r3175,-9136l3536555,1538658r3969,-8342l3544890,1523563r4365,-6355l3558383,1507278r8335,-8342l3571083,1495361r4366,-3178l3579418,1489403r3969,-2781l3587752,1485034r3969,-1987l3595690,1481856r3968,-1589l3603230,1479870r4366,-397l3611168,1479473r3969,l3618708,1479870r3572,794l3625852,1481856r3572,1191l3636965,1486622r6747,4767l3650458,1496553r6747,5958l3663555,1509661r6350,7547l3675858,1525550r5954,9135l3687765,1544219r5953,9930l3704830,1574805r10716,21450l3725468,1618499r9922,22244l3753646,1682054r12433,27654l3773020,1700456r9517,-11499l3792055,1678649r9121,-9516l3810694,1660410r9121,-7930l3823200,1650083r-894,-445l3802463,1639748r-19050,-10285l3783413,1612850r-2778,-15427l3779047,1583579r-794,-13054l3779047,1564987r397,-5934l3779841,1553516r794,-4747l3782222,1544022r1191,-4747l3784603,1535320r1985,-4351l3788969,1527408r1984,-3560l3793731,1520684r2779,-2769l3799288,1515542r3175,-2374l3806035,1510795r3571,-1582l3813178,1507235r3969,-1187l3825878,1503675r9128,-1186l3844928,1501697r10319,792l3866360,1503675r11906,1978l3890172,1508026r12700,3560l3916366,1515937r13494,4351l3944544,1525826r14287,5538l3973913,1537693r15081,6725l4004869,1552329r159,75l4002034,1546092r-2385,-6353l3997264,1533385r-1590,-5559l3992096,1515517r-1988,-7942l3986928,1499236r-4373,-11118l3978978,1480176r-2386,-7940l3975002,1467470r-795,-5957l3972617,1457940r-1987,-3969l3968642,1450793r-1193,-2383l3965859,1442454r-397,-4765l3965064,1432527r,-1588l3964269,1430145r-1590,-795l3960294,1428160r-398,-398l3959896,1426571r-795,-3176l3959101,1413077r,-11914l3958704,1396399r-795,-3575l3956716,1388459r-1988,-4763l3951946,1373366r-1988,-11114l3946778,1351143r-1988,-3970l3943995,1345580r-398,-397l3941610,1340826r-795,-4773l3938032,1325322r-2385,-7935l3932864,1309049r-5168,-14690l3922131,1279663r-2783,-7150l3917360,1265364r-1987,-6355l3912988,1249876r-4373,-24620l3903049,1193895r-5167,-33339l3893111,1127203r-3578,-29783l3888738,1084712r-795,-10326l3887943,1066843r398,-5162l3888890,1064239r239,-3118l3890318,1066683r2773,19074l3893304,1089811r3849,25280l3899518,1128725r-1672,-11182l3893091,1085757r-792,-6359l3897054,1109595r5151,29807l3908149,1169592r5547,29786l3920036,1228773r6736,29804l3933674,1285539r-2002,-7862l3926901,1255039r-4373,-18268l3914578,1196277r-7553,-40086l3899472,1115683r-3181,-20251l3893906,1074386r-2385,-14690l3889533,1044589r4373,-8338l3893975,1037018r49,-94l3893966,1036396r,189l3893914,1035929r-8,-76l3893908,1035849r-67,-865l3893501,1035760r-1149,-14333l3893501,1036158r-4053,8042l3889473,1044436r-85,156l3889395,1044661r-7128,13140l3875139,1070536r-7524,12733l3858903,1095605r-9108,11940l3841083,1119880r-9900,11143l3821283,1142963r-227,-238l3809991,1154358r-2451,2577l3808431,1157647r-16669,16665l3774697,1190581r-17860,15873l3738581,1221534r-4182,3362l3733292,1229172r-275,1062l3730241,1238965r-2886,-8402l3720325,1236218r-18653,13891l3687401,1260433r-1039,3118l3683845,1271110r-4362,11908l3674327,1295320r-5551,12701l3663224,1319927r-5948,12701l3650534,1345726r-13879,25399l3621190,1397319r-16656,25795l3587086,1448912r-18638,25797l3549414,1500505r-19828,25798l3509362,1550909r-20224,25003l3468517,1599725r-21017,23019l3426880,1645367r-20225,21034l3386828,1687436r-19431,19050l3348362,1724743r-17844,16669l3313466,1756890r-15862,13891l3282535,1782687r-13483,10716l3257552,1801737r13483,-33734l3284518,1734268r13879,-34132l3312673,1666798r14672,-33338l3342018,1600122r15069,-32941l3372949,1534637r15465,-32147l3404673,1470343r16655,-32147l3437983,1406845r17845,-31355l3473276,1344931r18241,-30560l3510155,1283811r6742,-11510l3525621,1256426r21017,-38892l3558534,1195707r13087,-23416l3584707,1148876r13879,-23019l3612862,1103632r7534,-10717l3627534,1082993r7138,-9524l3641810,1064340r7138,-7937l3656483,1048862r7137,-6750l3670362,1036952r6741,-4762l3683845,1028618r3569,-1191l3690586,1026237r2062,-258l3690858,1021648r-3193,-7904l3686468,1007421r-399,-2371l3686069,1003864r,-395l3686325,1003723r,-24l3686325,1003302r1155,1191l3689345,1008340r414,639l3689404,1008065r5717,9197l3698895,1023091r1190,-2381l3700320,1021113r6,-9l3700337,1021087r-9878,-16432l3684472,994379r-399,-3556l3683917,990081r-7066,-12139l3672300,970282r-1555,-2540l3670503,967901r-3017,1328l3668444,972005r418,2721l3668459,974726r49,289l3664516,975015r-1596,-2767l3661323,969877r-399,-395l3661722,969877r378,187l3661342,968830r-418,-453l3661760,968830r1671,907l3664684,968830r1620,-293l3664117,965135r-1197,-790l3662920,963949r399,l3663642,963949r-1130,-732l3662512,962820r408,l3664553,962820r1633,-794l3667293,961309r-2003,-3809l3664496,954207r-397,-2470l3664103,951733r-4,-23l3664498,951312r306,-305l3664893,950914r3,1l3666092,951312r1594,795l3671799,955837r103,-161l3673126,954089r,-3176l3673534,953295r,208l3673696,954465r,335l3673943,955279r1224,3175l3675506,959112r1621,1618l3677208,960493r,-1596l3677615,950914r3261,9579l3686175,972069r587,1388l3709924,1006957r-139,200l3709844,1007242r213,-313l3710007,1006859r15048,-22284l3740895,963087r15840,-21487l3772575,920908r15840,-20294l3804651,880320r31284,-38996l3835984,841418r76,-94l3845951,860403r10287,18284l3866525,897369r11078,17886l3879581,944271r2374,28618l3885120,1001110r3378,26770l3888490,1027272r-3170,-26508l3882357,972881r-2223,-28276l3878283,915945r-1,-9l3878287,915945r8195,14685l3887773,932642r491,766l3886990,930994r-317,-26085l3886355,880429r5,-222l3886355,879930r49,-1923l3886673,864778r317,-13644l3887943,839095r635,-8829l3888941,832333r188,-2067l3892299,844569r-793,9536l3890714,866024r,15098l3890714,898603r86,2042l3891222,902515r-104,-2397l3903818,955681r-939,-1436l3903024,954887r-11509,-17860l3891505,936544r-749,-1126l3890787,937341r32,50l3891968,957702r1533,22302l3895034,1003103r2299,23895l3893983,1034660r93,820l3897551,1027845r-83,-768l3897568,1026824r-2309,-23471l3893704,980437r-1555,-22126l3890982,938161r336,529l3891288,938161r11094,17859l3907518,979466r2514,11244l3910003,990812r29,133l3907811,998847r2418,-8241l3910448,991574r361,-1237l3910654,989585r-212,794l3902529,955400r1611,2454l3903682,955623r9875,16574l3914794,974082r-35,133l3914795,974276r-3800,15682l4029596,1516076r3379,-12743l4037732,1484295r5550,-17848l4048436,1449393r6343,-17056l4061122,1416077r6740,-15864l4074601,1384744r7136,-14278l4089666,1356188r7533,-13881l4105524,1329612r7929,-13088l4122175,1304229r8721,-11899l4140015,1281225r9514,-10710l4159044,1259409r9911,-9914l4178866,1239580r9911,-9518l4199085,1221337r10704,-9122l4220889,1203489r10704,-7933l4238184,1191082r4539,-34969l4247887,1113241r4370,-43261l4254243,1048541r1588,-21840l4257023,1004873r1192,-21827l4261790,894147r3972,-86915l4268542,764370r2781,-42862l4274500,677852r3575,-43259l4282048,590540r4766,-44846l4291978,500451r5561,-47228l4304292,405202r6752,-49609l4318988,304000r8739,-53181l4329713,238913r1589,-13891l4334480,195257r3177,-31353l4341232,131758r1986,-15081l4345205,101993r2780,-13891l4350766,75402r3177,-10715l4357518,55162r2383,-3969l4361490,48018r2384,-3175l4366257,42462r4369,-3572l4375790,36112r4767,-2778l4386118,31746r5163,-1587l4396842,28968r5959,-397l4408361,28571r5959,l4420278,28968r11916,1985l4444111,33334r12711,3572l4469532,41271r13108,4763l4508062,56352r24627,11113l4556522,76593r11519,4762l4578369,84530r9930,2778l4597435,88896r-3575,16669l4589888,120249r-3575,12303l4582341,143664r-10327,-7144l4561289,129377r-11122,-5556l4544606,121043r-5958,-2382l4532292,117074r-5958,-1984l4519979,113899r-6356,-1588l4506871,111518r-6753,-794l4493365,110327r-6752,l4478668,110327r-8738,794l4461191,111914r-8341,1588l4456939,113502r4406,-836l4470130,111870r8784,-796l4486901,111074r6788,l4500477,111472r6788,796l4514054,113063r6389,1592l4526832,115848r5989,1990l4539210,119429r5990,2387l4550790,124601r11181,5570l4572752,137333r10382,7161l4582942,144933r8528,7409l4600169,160657r181,-90l4600350,159774r1049,l4601399,159612r1186,l4606536,160403r4623,386l4612273,160567r163,l4612730,160508r736,-734l4614261,158189r1192,-1189l4618633,154622r3179,-2378l4624992,149470r795,-3170l4626979,144714r1193,-792l4629364,142733r1988,-1189l4633339,138770r1987,-2378l4638506,130843r3180,-5548l4643275,122917r1988,-1981l4649237,117369r7155,-5548l4664738,105876r9539,-6341l4684214,93194r8744,-4756l4700510,85268r2782,-1586l4703635,83682r94,-53l4705310,83629r395,l4704520,85212r-4943,3889l4700907,88438r-471,402l4701359,88378r-63335,54211l4640891,140751r6359,-5152l4653609,130843r4770,-4359l4670303,117765r11129,-9115l4703689,90023r10334,-8322l4717601,80116r1584,-452l4744116,56592r24733,-24810l4768885,31745r-4,5l4768885,31746r-34,36l4725316,77601r9773,-4223l4734900,73529r437,-190l4724176,82283r2964,-2167l4734294,74964r15501,-12286l4757744,56733r7154,-4755l4771258,47618r2782,-792l4776665,46078r157,-45l4776805,46076r-2353,5893l4766945,57509r-11853,8311l4740078,76109r-17779,12664l4703334,104207r-9877,7915l4683579,120829r-9877,9102l4663825,139429r-9483,10289l4645255,160799r-5926,7123l4633402,174254r-5531,5936l4621944,185731r-295,-388l4621253,185712r6729,9896l4634729,206720r6350,11113l4647429,229739r5160,11906l4658145,254345r5159,12700l4667670,280539r4366,13493l4676401,307526r3572,13891l4683545,336101r3175,14287l4689101,365073r2778,14684l4694261,394838r1984,14684l4697833,424604r1190,15081l4700214,454766r1587,29766l4702198,513900r-1,31l4702198,513991r-794,29345l4700214,571094r-2778,26965l4694261,623834r-14288,-15465l4666479,592111r-13890,-16655l4639492,558404r-11907,-17844l4615282,522319r-11509,-18638l4592263,484647r-10715,-19431l4571229,444992r-9922,-20223l4551782,403752r-9128,-20621l4533922,362115r-8334,-21810l4518047,318891r55,-96l4518047,318639r1588,-2779l4521222,312685r1191,-3968l4523604,304351r396,-794l4525191,302764r1532,-1149l4526382,300253r-794,-1982l4524000,295098r104,-64l4524000,294826r5160,-3175l4531938,289667r1984,-2381l4536304,284904r793,-1984l4537891,281332r,-906l4537097,279633r-793,-1586l4536408,277969r-104,-208l4537891,276570r794,-1588l4539479,272601r793,-3175l4541066,267442r1191,-1588l4549797,255933r4763,-5557l4558926,245217r10318,-11112l4570832,232120r14684,-14684l4594645,209101r9128,-7937l4612107,193623r8885,-7726l4620867,185734r-8827,7658l4603645,200970r-9195,7977l4585256,217323r-6397,6382l4572463,230087r-1999,1995l4568865,234076r-10394,11168l4554073,250429r-4797,5585l4541680,265985r-1199,1596l4539681,269575r-799,3191l4538082,275159r-799,1596l4535684,277951r799,1596l4537283,280344r,1197l4536483,283136r-799,1995l4533285,287524r-1999,2393l4528488,291912r-5197,3191l4524890,298293r799,1995l4526089,301883r-1599,1197l4523291,303878r-400,797l4521692,309063r-1200,3988l4518893,316242r-1085,1896l4518059,318820r-2469,1952l4512709,323114r-5481,3713l4502104,353609r-5164,27781l4487010,435761r-8342,47624l4475491,502038r-3178,15478l4465560,547678r-5958,28972l4454438,604034r-4766,26194l4445700,656024r-4370,25003l4438550,705633r-3178,24606l4432592,754845r-2781,24606l4425442,831044r-4767,54768l4416703,946534r-5164,70246l4407567,1086650r-735,13414l4412371,1097591r25373,-10708l4489678,1064671r26165,-11105l4542008,1042457r26165,-11899l4593942,1018263r26166,-13088l4645083,991690r25769,-14279l4683538,969875r12290,-7932l4655391,1003588r-41230,42042l4571741,1087676r-43212,42439l4484127,1172950r-44798,42438l4398209,1252977r-2558,40445l4390090,1361681r-3178,34924l4383734,1431527r-3972,34530l4375790,1501381r-7944,56756l4363874,1587905r-3575,29768l4359556,1625729r4485,4609l4371581,1638088r13494,15058l4412856,1684054r27384,32097l4454131,1731605r13890,15851l4473836,1753576r306,-636l4479302,1742218r3969,-10324l4486843,1721569r4762,-7147l4495574,1707274r3572,-7545l4502321,1691787r6350,-16678l4516212,1655255r5557,-19458l4526928,1613560r1985,-8340l4530500,1597676r3572,-11913l4538438,1573056r1984,-7545l4542804,1555981r2778,-11913l4547169,1535332r2382,-8736l4551535,1521434r1985,-5162l4554710,1511506r397,-4368l4555504,1502770r397,-2779l4558679,1493637r1588,-4367l4563045,1484504r397,-1191l4563442,1482519r-1588,-5163l4562251,1476562r,-1190l4564632,1472592r6350,-7942l4577730,1455518r2381,-3972l4581698,1447972r1588,-4367l4585270,1438442r4763,-9530l4595986,1418588r5557,-10716l4602733,1403897r397,-1983l4603130,1401121r2382,-4370l4608290,1392382r2778,-4365l4614243,1383256r8335,-15097l4630912,1353876r7938,-14286l4643613,1333223r4365,-5959l4650756,1322504r3969,-4764l4659488,1312181r6350,-5954l4666112,1306678r83,-76l4665685,1305762r173,-142l4665701,1305397r-334,274l4662042,1301022r-3818,9154l4657429,1309918r-88,216l4655673,1309576r-678,997l4654483,1310071r-305,460l4653432,1309782r-455,l4652169,1309782r-403,394l4651362,1310966r,1181l4650620,1311784r,329l4648248,1310927r-1419,-354l4646519,1310573r-807,787l4644904,1312936r-1614,2363l4642483,1318062r-807,397l4641272,1319246r-536,l4639550,1319246r-2372,-791l4634015,1317658r-2768,-1192l4628480,1314885r-2768,-394l4620863,1313372r-175,-39l4620687,1313332r-115,-27l4619386,1309738r-1312,-1051l4617459,1308206r-3,-16l4617409,1308153r-1498,-7254l4615037,1296772r14,-42l4615037,1296666r3559,-11489l4619386,1284781r1186,-396l4621363,1284781r791,396l4622945,1285573r790,-396l4623735,1284781r1186,-3170l4626503,1282404r,-1982l4626107,1278045r-395,-2377l4625712,1274875r395,-396l4626503,1273291r791,-1585l4628084,1268536r2372,-4358l4632433,1260216r319,351l4632773,1260541r23,-47l4632802,1260501r1574,-2139l4635593,1255210r1623,-3150l4637621,1247727r812,-3938l4639244,1240245r2840,-7483l4642895,1229217r1218,-3938l4644518,1221735r,-4333l4663992,1206375r1510,-2931l4666909,1200711r48,-215l4667617,1196874r-64,63l4662765,1206485r-18860,10968l4643905,1221132r-397,3573l4642315,1228672r-794,3573l4638738,1239785r-794,3571l4637149,1247326r-398,4366l4635161,1254866r-1192,3175l4631982,1260820r-4442,-5093l4621104,1248452r-5491,-5407l4610122,1238411r145,-90l4610122,1238197r33490,-21246l4643612,1216032r682,-1019l4644294,1214662r1582,-2376l4647478,1210040r523,-1566l4648799,1205689r1197,-6365l4650794,1195744r798,-3581l4651592,1184605r399,-7957l4651193,1173465r399,-2784l4651592,1168692r609,-1012l4652201,1167547r658,-1097l4653986,1162327r798,-2785l4654784,1156361r399,-4774l4655183,1148803r798,-3183l4656380,1144026r798,-1593l4657577,1140840r-399,-1593l4656779,1137255r-399,-796l4656960,1135495r-14,-29l4658132,1133484r791,-1185l4660151,1131067r-180,-179l4657178,1128500r,-398l4657178,1127704r559,-279l4657737,1127148r,-397l4658527,1126355r3559,-2377l4666435,1121997r899,-1201l4667553,1120139r,-1592l4667553,1116954r1197,-3583l4670346,1109791r798,-3581l4670346,1103026r,-1595l4670745,1099841r798,-1989l4671942,1096259r798,-2786l4672740,1090289r,-5970l4671942,1078349r,-2389l4672740,1073174r1197,-5969l4676730,1057654r7581,-23897l4685251,1031296r64,-384l4684312,1033467r17992,-104777l4702322,928872r30,-181l4703939,945353r,6l4703939,945360r,16668l4703542,978697r-1124,15373l4705931,987382r3118,-8942l4709134,978197r-1582,9505l4706384,995503r670,-2338l4707852,988787r1596,-8357l4710246,970481r399,-10348l4711443,950184r1197,-9551l4713837,932674r798,-3184l4716231,927102r8,18l4716250,927102r1977,4753l4718227,936212r-1,15l4718226,936255r-399,5970l4717130,948835r-880,8369l4716240,957264r-9,84l4715041,964325r-1953,11495l4709529,998000r-9093,49906l4696482,1075254r-4349,26537l4690552,1114864r-2372,11887l4685017,1138240r-3163,11095l4681550,1150280r-32,113l4680628,1153153r-5891,18352l4671574,1182988r-3097,12018l4671329,1190576r3975,-4762l4683650,1175496r9141,-9523l4701933,1156846r10731,-7936l4722600,1140972r9936,-6748l4742472,1128667r200,308l4743217,1128667r5144,7973l4754296,1146210r5935,10364l4766166,1168133r5539,12356l4777640,1194042r5935,14748l4789510,1223939r-29,14l4795620,1222031r149,-30l4795798,1221993r1891,-393l4798049,1221456r1581,-655l4800396,1220801r383,l4800728,1220840r51,l4799261,1221945r-2697,2032l4791083,1227004r15,40l4790489,1227413r1267,2847l4791542,1230388r44,143l4819948,1214054r8368,-2380l4870441,1195051r1578,-836l4828958,1211278r1041,-601l4829289,1210958r35641,-20555l4901363,1169850r38016,-21740l4958784,1136241r19800,-12259l4959534,1150579r-30957,15472l4893651,1183506r-21043,10898l4873012,1194243r-7353,3902l4893275,1183903r35070,-17456l4959429,1150975r14347,-6745l4984934,1139861r-1,1l4984934,1139861r-10319,9533l4970646,1152966r-5953,3969l4957946,1160903r-8731,4366l4948789,1165458r-346,484l4950008,1165258r-124046,172575l4826001,1337962r22,72l4825803,1338341r-101,141l4833488,1369962r8346,32943l4849386,1436240r7154,33735l4862899,1503710r5962,33339l4874425,1569990r3974,32149l4881976,1633096r2782,29766l4885951,1691438r397,26195l4886348,1717703r,12630l4886348,1730392r-397,11500l4885158,1753392r-794,10706l4882776,1774409r-1190,9120l4879204,1792650r-2381,7534l4876816,1800163r-7,22l4851373,1727158r-15501,-42467l4819577,1639843r-17488,-46436l4783409,1546177r-19872,-47229l4753601,1475531r-10148,-22604l4634153,1605806r-128643,180039l4511678,1791837r14287,13077l4512075,1804121r-14288,-1189l4493559,1802571r-27011,37802l4467800,1841205r8160,5422l4488660,1853747r8731,5142l4459687,1849975r-14007,19604l4446250,1870531r793,2381l4447043,1876087r-3171,4365l4441890,1883627r-1189,2381l4437133,1896327r-3567,9921l4429602,1914582r-4757,9128l4419692,1932441r-5154,7937l4403439,1957046r-11099,16271l4392155,1972483r-565,826l4390979,1970558r-2207,3156l4388772,1972629r-754,1077l4388018,1970927r,-785l4387979,1970142r-792,l4385997,1971730r-1585,1984l4382826,1976889r-204,-1122l4382065,1976883r-794,-4368l4381271,1970530r-209,-209l4378862,1972524r-2775,3174l4371727,1982445r-3964,5953l4365781,1989985r-793,794l4364466,1990518r-261,261l4363411,1990382r-1190,-397l4361030,1988397r,-794l4360236,1984029r-1587,-4764l4357458,1975294r-794,-1985l4355474,1972118r8334,-3176l4371349,1965766r7144,-3574l4385240,1957825r-397,-14691l4384049,1937179r-793,-4765l4382065,1928047r-794,-3574l4380080,1922091r-170,-283l4381018,1924106r639,2986l4382324,1929080r558,2776l4382931,1932043r46,287l4383118,1933033r74,636l4383696,1936805r765,5953l4384843,1957437r,5l4378340,1961807r-6886,3572l4364186,1968553r-8033,3175l4356075,1971485r-631,243l4355194,1970967r-7448,1995l4337015,1976124r-11525,2372l4302041,1982844r-23847,3954l4253950,1991937r-6359,791l4241629,1993123r-5564,791l4230501,1993914r-5564,-791l4219373,1992728r-10731,-1581l4197911,1988379r-8457,-2492l4195379,1987964r7527,1985l4210434,1991536r7923,1191l4224523,1993378r1252,131l4233703,1994303r9911,-794l4254713,1992320r15857,-3173l4286427,1985974r31316,-5552l4317758,1980430r40,-7l4343550,1994712r11031,5871l4356196,2001441r11496,5552l4379584,2012942r10703,4759l4400594,2020874r4361,1190l4410108,2022857r-6,35l4410108,2022893r-3169,19052l4403373,2058615r-3169,15082l4396638,2086796r-3565,11096l4389507,2108219r-3566,9918l4381583,2126873r-7923,17076l4364548,2161829r-4755,9907l4354643,2182866r-5546,12329l4343946,2209063r-1981,5548l4340381,2220953r-4358,15853l4332061,2255829r-4358,21485l4323741,2301477r-4358,25426l4311460,2381328r-7924,54828l4296009,2487735r-6339,43650l4284916,2563916r-5943,35705l4273823,2633363r-5151,32956l4264314,2697271r-4754,30969l4255995,2758013r-3170,29375l4249656,2815974r-5151,57963l4239751,2933470r-3962,62309l4231846,3062963r15134,-9076l4262459,3045161r15478,-7933l4293120,3030615r295,-129l4294416,3032708r6143,13643l4307702,3062615r6747,16658l4321196,3095931r-10,14l4321196,3095973r-49212,61511l4222771,3219393r6,-123l4222771,3219278r2778,-56715l4228724,3105452r2360,-41678l4230603,3064103r-2271,40157l4225164,3161345r-2772,56689l4179622,3271951r-43165,53513l4092895,3378578r-22177,26156l4051771,3426361r-2720,3104l4048810,3431593r-37150,41800l3992886,3494492r-19174,20302l3954538,3534699r-19574,19905l3915391,3573712r-19973,18711l3895414,3592377r-3470,3969l3891993,3596744r4024,-4238l3896021,3592560r341,-374l3904460,3693396r1343,10238l3908978,3734194r2778,28972l3916916,3821509r5556,59532l3925250,3912395r3175,32545l3930013,3960418r5159,43261l3943507,4079484r1191,5556l3945491,4089406r1985,7541l3949063,4104488r397,4365l3949857,4114410r1191,l3951842,4114807r793,1190l3953429,4117982r1191,3175l3955414,4128301r793,8731l3957398,4146954r,9923l3957795,4174340r1191,793l3960970,4175530r1191,1588l3964145,4179102r-97,776l3964120,4179949r-769,6119l3963351,4189024r794,2778l3966526,4202518r1985,10716l3970495,4225141r-108,171l3970495,4225960r-722,1130l3970109,4234741r386,9206l3970495,4262360r-378,35621l3971109,4298833r395,-36083l3971504,4244494r-395,-9128l3970714,4226635r1975,-3969l3974665,4218300r1580,-4762l3977826,4208775r3555,-12700l3984147,4183772r2371,-11906l3988888,4159960r1976,-11113l3992049,4136941r2370,-22622l3995605,4090903r395,-24209l3996395,4041294r,-27385l3997185,3977000r1185,-37307l3999556,3903181r2370,-36513l4004692,3830155r3160,-36115l4011408,3757527r3556,-36116l4023261,3649180r8692,-71835l4040645,3504717r8297,-72628l4071462,3406294r22125,-26169l4137047,3326974r43065,-53563l4222782,3219437r-35,775l4223508,3219251r-6735,147230l4213603,3439081r-3565,72641l4206076,3584363r-5150,73037l4195775,3730835r-3565,36915l4188644,3805460r-7924,71053l4177155,3914223r-3566,37709l4170816,3990436r-1189,18259l4169231,4027748r-396,18657l4168835,4064664r396,17863l4170024,4099992r-346,775l4169741,4101787r4971,-10926l4190996,4057137r16680,-33327l4225548,3991277r17872,-32137l4186707,4084992r13814,-25839l4216407,4030578r15092,-25797l4243810,3983746r5957,-8334l4254533,3968665r-5957,17066l4241030,3996843r-9134,15081l4221173,4030974r-12312,22622l4194961,4079790r-15092,28972l4171906,4124677r76,709l4171976,4125398r6,56l4171426,4126581r12,369l4172005,4125793r792,23817l4173985,4168663r1189,9924l4176362,4188907r1981,11909l4180720,4215106r1981,6748l4185078,4227808r3170,5160l4191813,4238128r3962,4764l4199737,4247655r9112,9130l4213207,4261945r4754,5954l4221923,4273456r3566,7542l4228658,4288540r2773,8733l4233016,4307196r1585,11115l4232535,4320035r4160,4144l4249379,4339186r3567,3949l4247793,4365644r-1189,l4245811,4364854r-2774,l4233127,4364459r-10306,-395l4211723,4364064r-11496,395l4188732,4365644r-11891,1185l4164949,4368803r-12287,1975l4140770,4373542r-7928,2369l4125311,4377096r-7927,790l4114257,4378214r7023,-370l4128814,4376654r67,26l4129050,4376654r7914,3173l4145671,4383000r7519,3569l4161501,4390138r7519,4363l4176143,4399261r7124,4759l4189994,4409572r6332,5950l4202263,4421867r5936,6743l4213739,4436145r4353,7536l4222446,4452010r4353,8329l4230361,4469857r3561,11898l4236693,4492861r1978,10311l4241046,4513484r791,10709l4242629,4533315r791,9518l4243418,4542861r2,30l4242627,4552016r-396,8728l4241437,4569473r-1189,8331l4238265,4586136r-1586,8332l4234299,4602403r-4210,12636l4228778,4618983r-25,67l4228748,4619066r-303,829l4222841,4635244r-6727,16657l4209386,4669749r-7123,18244l4195535,4707427r-6332,21417l4186037,4739949r-2770,11105l4180892,4763349r-2374,12691l4176225,4788753r393,608l4180198,4794517r6764,11899l4193328,4819107r2771,7014l4350736,4726738r-2571,-19281l4355613,4710849r1445,11826l4366240,4716773r-1061,-594l4356870,4711421r-1257,-572l4353309,4691994r-1978,-18635l4349352,4654328r-791,-18635l4348561,4626971r396,-9119l4349352,4609129r1187,-8326l4351726,4592080r1979,-7929l4355683,4576221r2769,-7533l4361618,4561155r3956,-6740l4369927,4547674r4748,-6740l4380610,4534987r6330,-5947l4396436,4536176r9496,7930l4415032,4552432r9496,9119l4434024,4571067r9100,10308l4452620,4592080r8705,10705l4470820,4614680r9101,12291l4488253,4638357r44094,-28339l4514467,4629068r-17880,19447l4495677,4649464r1653,2485l4500700,4657255r5392,-5116l4519609,4639416r8524,-7149l4530586,4625878r4755,-9525l4539700,4607622r5151,-8335l4549606,4591747r5548,-6747l4560305,4579047r5944,-5954l4572193,4568728r5944,-4366l4584477,4560393r6340,-3175l4596761,4554837r7132,-1984l4610630,4551662r6736,-1190l4624102,4549678r7133,397l4638367,4550472r7133,1190l4653425,4552853r7133,1984l4668086,4556425r7529,2778l4683540,4561981r7529,3572l4698598,4569125r8321,3572l4722770,4581825r15453,9922l4754074,4602065r15850,11907l4785774,4625878r15850,13097l4806754,4643436r231,-81l4806764,4643445r9918,8627l4831739,4665566r14662,13493l4874931,4706841r26549,26590l4946653,4779866r-15850,-794l4914953,4777485r-15850,-1588l4884045,4773119r-15850,-3175l4852741,4766372r-15850,-4763l4821833,4757244r-15850,-5160l4790529,4747322r-30908,-11113l4728317,4724303r-30908,-11906l4685374,4708027r-751,322l4667198,4716272r-17821,7923l4631951,4733305r-17821,9507l4596309,4753112r-17426,10695l4570171,4768957r-7018,3861l4564988,4776841r5935,14273l4576462,4805784r5144,14273l4586354,4834727r4352,13877l4594663,4862481r3561,13877l4600993,4889838r2770,13480l4605346,4916402r1582,12688l4593476,4914023r-14640,-16255l4564592,4881908r-15430,-16255l4533731,4849397r-15827,-15859l4501682,4818471r-14305,-13311l4479876,4807777r-35642,12676l4437105,4822830r-20593,6734l4397502,4835902r-17425,4754l4377305,4841844r-2376,1189l4373119,4844390r1241,1785l4380313,4855309r5556,9134l4391822,4874372r10716,20651l4412460,4915277r9128,19459l4428335,4952607r5556,15489l4441829,4994307r6747,26608l4455322,5047920r5557,27005l4466435,5101931r3969,27005l4473976,5156338r3175,27403l4479532,5211143r1190,27403l4481516,5265948r,27005l4481119,5320356r-1190,27402l4477944,5375161r-2778,27005l4469213,5394223r-7541,-9531l4445401,5361261r-18654,-28594l4405316,5299705r-21828,-36537l4360469,5224249r-23812,-40905l4313241,5141247r-21828,-42096l4269981,5057849r-9525,-20254l4251328,5018135r-8731,-19460l4234263,4980804r-7144,-17871l4220769,4946253r-5159,-15885l4210847,4916071r-1065,-4029l4203274,4903982r-9946,12692l4183779,4930159r-18699,26970l4148858,4981901r-5848,46754l4136660,5084976r-5953,57511l4125548,5200791r-5557,59494l4115229,5319382r-4763,59494l4106498,5437577r-3572,58304l4099751,5552202r-2778,54734l4094988,5659688r-1984,49975l4092210,5757258r,44025l4092210,6200686r-397,27764l4091019,6256610r-1190,56718l4089829,6341885r,28557l4090226,6397809r1984,27367l4093004,6438661r1984,13486l4096576,6464839r2381,12692l4101735,6489430r2381,11502l4110070,6523539r5953,20625l4121579,6564392r1984,9519l4125945,6583430r1190,9519l4128723,6602071r2778,27764l4132295,6642924r396,12692l4132691,6667911r,11106l4132295,6689726r-794,10312l4130310,6709954r-1190,9122l4127135,6728199r-1587,7932l4123166,6744064r-2778,7536l4117610,6758342r-2778,6346l4110863,6770638r-3572,5156l4103323,6780950r-4366,4363l4094194,6789676r-4762,3966l4084273,6796815r-5160,3173l4073160,6801971r-5953,2380l4060857,6806334r-6350,1586l4047760,6808714r-6747,1190l4033472,6810300r-229,l4026328,6810300r-223,l4017994,6810300r-217,l4009846,6809903r-16655,-1983l3987242,6807523r-6741,-397l3966336,6806732r-16208,395l3932269,6807524r-18257,l3894565,6807920r-14684,l3879872,6807920r-98,l3865498,6807126r-14276,-793l3836946,6804746r-13483,-2381l3810376,6799985r-5948,-1984l3798480,6796414r-5949,-2381l3786979,6791256r-5155,-2380l3776669,6785702r-4362,-3174l3767548,6778957r-3966,-3967l3760013,6771022r-2247,-3091l3756849,6766671r-3175,-4759l3753669,6761899r-1,-2l3753387,6761166r-1697,-4410l3749705,6751203r-1984,-5950l3746927,6738907r-397,-6742l3746530,6732141r,-7115l3746530,6725000r397,-7539l3747720,6709526r7535,-13886l3761996,6681357r6345,-14679l3775083,6652395r11896,-30153l3798480,6591693r10707,-32137l3819101,6527023r9517,-33327l3837739,6459973r7931,-34914l3853205,6390145r7535,-35707l3867481,6317937r5552,-36501l3878981,6244142r5156,-37691l3888895,6168364r3966,-37691l3897223,6092188r3569,-38088l3904361,6015219r3173,-38881l3910310,5937854r4362,-77763l3918637,5783122r3569,-76175l3928551,5557373r3173,-67050l3935689,5423669r5156,-66653l3946349,5291326r-8445,9666l3927560,5312494r-10742,11105l3905280,5334704r-11140,10312l3905678,5306148r12334,-37678l3931141,5230395r13129,-37679l3957684,5156037r5368,-64445l3968503,5026154r-309,116l3961436,5028258r-11132,3181l3949906,5033825r,1590l3949906,5037403r-1590,1988l3944341,5040584r-2386,795l3940365,5042174r-6361,4771l3927643,5050523r-5963,3181l3914921,5056090r-6758,2385l3901404,5060463r-13914,2386l3873973,5065632r795,-3579l3871587,5062849r795,-1988l3872382,5059668r-397,-398l3871190,5058873r-1591,l3868407,5059270r-2386,1193l3866817,5058078r795,-1988l3868009,5054499r,-397l3867612,5054102r-2386,-398l3862443,5054102r-5565,397l3851709,5055294r-1988,398l3848926,5055294r-771,-2313l3847269,5054122r-25015,30560l3795651,5115638r-27795,31750l3739665,5179138r-28986,30956l3680899,5240654r-29779,29369l3636825,5285104r-14294,14288l3594737,5325982r-27001,25400l3540339,5375592r-54795,48816l3456956,5450601r-29780,27782l3415661,5489892r-32559,32148l3368014,5537121r-14295,15478l3340219,5566887r-12309,13493l3323940,5584746r-3177,4366l3316395,5595859r-5161,6747l3308057,5606574r-3574,3969l3304881,5612131r,1587l3304086,5616099r-1985,2778l3297733,5625227r-5956,7144l3284630,5639912r-7544,7541l3263983,5660549r,1985l3264380,5664915r397,1984l3263983,5670074r-4765,3969l3256439,5676821r-1588,2779l3248895,5690315r-5956,9525l3236586,5708968r-6750,8732l3215938,5734765r-14691,17066l3194497,5760562r-6750,8335l3186953,5764928r-3112,3456l3171687,5807921r-15058,47201l3142759,5902719r-13473,47597l3115813,5995931r-13473,42837l3088470,6079623r-14662,40854l3058353,6160538r-15058,40855l3010008,6288655r-6736,17849l2984251,6356085r-9114,23402l2966022,6402096r-16643,40457l2947001,6448900r-1981,5553l2942246,6463576r-2774,9519l2937887,6477855r-2774,5949l2935906,6484201r,397l2936302,6486978r-396,2776l2935113,6492927r-2774,8330l2927980,6511173r-5151,11503l2917677,6533385r-9906,19039l2908167,6554407r792,1984l2909752,6558374r,3966l2905789,6568290r-1585,3966l2902223,6575430r-4359,12692l2893108,6600418r-4755,11503l2882805,6623027r-5944,11106l2870917,6645636r-13077,21419l2845160,6688474r-1189,-3967l2840801,6689267r792,-3173l2840801,6685300r-793,l2839216,6686094r-1189,1983l2834064,6694423r,-2776l2833668,6688870r,-2380l2833272,6686490r-397,l2830101,6689663r-2773,3967l2822176,6702753r-5152,7536l2815836,6712669r-1585,793l2813458,6713462r-793,-793l2811620,6711622r-132,253l2811591,6711594r-511,-512l2810684,6707909r-396,-3173l2809099,6697596r-792,-3173l2807514,6693233r-793,-793l2806325,6691250r-792,-1587l2804344,6688474r-793,-2380l2807118,6675384r-397,-5156l2820591,6633736r19417,-32921l2841990,6599228r396,-396l2842782,6598832r793,793l2843575,6600815r396,1190l2843971,6602401r1189,-396l2845952,6600815r5944,-10710l2852293,6593675r3170,-6743l2858237,6579793r2774,-6743l2861803,6570273r1189,-1983l2864757,6565639r287204,-788437l3151217,5770881r-794,-3175l3150026,5766515r-794,-793l3148835,5764531r-794,-1587l3147246,5761356r-794,-1984l3151614,5749450r,-4366l3169085,5712143r5559,-7143l3179806,5697856r1880,-2255l3243467,5525998r-2118,-1180l3240536,5524024r-814,l3239316,5524024r-814,1984l3238096,5528389r-1627,3969l3235655,5536327r-406,1191l3234842,5538311r-2034,397l3231181,5538311r-3660,-1984l3223454,5533946r-2441,-794l3218980,5533152r-5288,-1191l3212066,5526802r-2034,-1191l3206778,5509339r2034,-16272l3210032,5491876r813,-793l3211659,5491876r813,397l3213692,5492273r407,l3214099,5491083r407,-4763l3216946,5487114r-813,-3175l3215726,5480764r-407,-2778l3214913,5476795r406,-794l3215726,5474017r,-1984l3216133,5466873r2440,-9128l3221013,5450204r407,-3968l3222234,5442267r,-5160l3222234,5431551r,-5556l3222234,5420042r1626,-12700l3224267,5400992r,-6350l3223860,5388689r-1626,-5557l3223860,5378370r814,-4366l3225081,5370035r,-4762l3224674,5355748r-407,-5160l3224267,5345032r-1627,-10319l3221013,5322807r-1626,-4366l3218980,5314870r-407,-3572l3218980,5308123r407,-6747l3218980,5297407r-407,-5556l3217760,5285898r-814,-4763l3216946,5276373r,-2382l3217353,5271213r-407,-2381l3215726,5266451r-813,-1985l3214913,5262879r406,-3175l3215726,5257322r1627,-2381l3217353,5254147r-407,-793l3213692,5251766r-406,-397l3213286,5250972r813,-1984l3216946,5244226r3254,-5954l3221013,5235891r407,-2381l3221013,5231525r-406,-2778l3221013,5222794r407,-5953l3221420,5210491r-813,-1984l3220200,5208110r-813,-397l3219387,5204935r,-2778l3219387,5199379r,-2779l3219387,5192235r-814,-4366l3217353,5179138r-2034,-8335l3214913,5166835r-407,-3969l3214506,5154135r407,-13097l3215145,5138014r-8340,15311l3194123,5175550r-13872,21828l3165984,5219206r-15457,21432l3134278,5262069r-16646,20637l3100590,5302947r-17438,19844l3065317,5341841r-17834,17859l3029252,5377163r-17439,16272l2993979,5408119r-17835,13494l2959102,5433916r19816,-47625l2992394,5355731r15060,-33337l3024099,5287866r9116,-18256l3041934,5252147r9512,-17859l3061354,5216825r9908,-17065l3081170,5183488r10305,-15875l3101779,5152928r11097,-13493l3123181,5126735r10700,-11907l3139430,5110066r5152,-5160l3149734,5100541r5549,-3572l3160435,5093397r5549,-3175l3170740,5087444r5548,-2381l3181440,5083475r5153,-1190l3191745,5081491r5152,l3202049,5081888r4756,1587l3211957,5085063r4756,2381l3219507,5089076r2320,-14714l3223860,5062456r1221,-3969l3225894,5056106r,3175l3225487,5069203r-1627,15478l3223324,5091615r1175,882l3225487,5069203r814,-3572l3225857,5093517r368,277l3228234,5095638r914,-32388l3229555,5043406r4067,-15478l3237282,5009672r-1627,26590l3234028,5054916r,3571l3234842,5048566r813,-12304l3236469,5024753r1220,-13097l3238909,4982287r1627,-14287l3241756,4954903r1220,-11113l3244196,4939028r1221,-3572l3247857,4943393r-1627,13891l3244603,4978318r-2847,27385l3239316,5038644r-1627,36115l3237282,5094206r,11083l3240096,5108875r4756,6350l3237282,5119934r,13960l3238096,5154135r813,20637l3240943,5194616r1220,19050l3242976,5232319r,17860l3242570,5268038r-814,35719l3241349,5322410r,19844l3241349,5350192r407,21828l3242163,5392657r407,18257l3242976,5413692r814,2381l3245010,5420042r813,3572l3245823,5425995r407,2381l3247450,5428376r814,1191l3249077,5430361r407,1190l3249890,5435123r814,4763l3249890,5445045r-813,5159l3247857,5459333r3254,793l3252331,5460920r1627,1191l3252737,5464889r,1984l3252737,5468064r1627,5953l3255585,5479176r406,5160l3255991,5489495r-194,2653l3309965,5343445r-27341,86916l3255680,5517674r-18929,61478l3244601,5559621r17040,-41251l3241431,5579453r-15851,44028l3222410,5633000r1188,-1190l3231128,5609201r10303,-29748l3260452,5524319r22587,-67430l3294531,5423571r10699,-30145l3314741,5368040r3963,-9916l3322666,5349795r-3170,19039l3290568,5449749r-22191,63068l3242619,5587386r-24613,74614l3219115,5660153r2779,-2779l3224674,5654199r7147,-8334l3245718,5633165r12309,-10716l3263983,5616496r6353,-6350l3277086,5603002r7544,-8731l3292572,5584746r9132,-8731l3320763,5556965r9530,-9128l3339028,5538312r8338,-9525l3354911,5519658r7941,-5159l3369999,5508546r6353,-5556l3383102,5496243r13897,-14685l3404543,5474017r8736,-8334l3427970,5449411r16280,-17860l3450206,5424011r5559,-6350l3460529,5412501r5162,-3968l3476412,5399008r6353,-5954l3489912,5385514r9132,-9525l3505795,5368845r6750,-6747l3516118,5358526r4391,-3038l3527457,5347406r2161,-3961l3532001,5341460r2082,-1761l3680050,5169919r15298,-28088l3706469,5128337r4765,-6747l3716397,5114447r1589,-1588l3719177,5112859r397,l3719972,5113653r397,1587l3720369,5116034r397,397l3721163,5116431r1191,-1588l3723525,5112838r165277,-366765l3889554,4743367r2780,-6747l3898688,4721539r3178,-9128l3905440,4701298r3971,-13890l3912589,4677089r3574,-10319l3918546,4661214r2780,-5953l3922914,4650498r1192,-5556l3924900,4639783r794,-2779l3928872,4629464r2780,-4763l3934829,4619542r794,-1191l3935623,4617161r-397,-2382l3934432,4611207r,-1190l3934829,4609223r1588,-3572l3943963,4596523r7546,-10716l3951633,4585621r-314,-606l3951944,4583952r-201,-411l3951155,4584549r-9914,-20234l3931327,4544081r-4362,-9919l3923396,4524244r-3172,-9919l3917448,4504406r-1983,-9918l3915068,4484966r,-5158l3915465,4475444r396,-5158l3917051,4465922r1190,-5158l3920224,4456400r1586,-4364l3924189,4447275r2776,-4761l3930138,4437753r3569,-4364l3937672,4429024r14276,-48403l3952857,4381303r199,-680l3956210,4383004r3154,1191l3962912,4384989r2865,721l3967381,4385389r-1415,l3962398,4384599r-3964,-1185l3954471,4381045r-3568,-2369l3946543,4374727r-3567,-3949l3939012,4365644r-3568,-5529l3938219,4358931r-1982,-2370l3938219,4356166r793,l3939012,4354982r-397,-1580l3937426,4349848r3171,395l3941390,4349848r396,-790l3940994,4339186r,-4344l3940994,4333657r396,-395l3944561,4333262r2072,258l3953032,4333253r,-953l3954223,4332300r274,l3954620,4332300r,705l3957795,4332300r,475l3959624,4331682r792,-789l3960416,4330498r5550,-5924l3966610,4324146r-3403,-1864l3959324,4319552r-349,7686l3958975,4330353r-407,1168l3954497,4332300r-55,-44l3954223,4332300r-2381,-1985l3949063,4327934r-1002,-891l3945542,4324901r-1221,-779l3942286,4323733r-408,l3940657,4323344r-1628,l3937808,4322954r-1628,-1168l3934144,4313219r-2849,-2725l3927631,4291024r692,842l3928028,4290230r99,124l3926044,4279572r,-10407l3929523,4265162r5025,-4003l3945757,4252353r5734,-4825l3945790,4252139r-11555,8727l3929055,4264832r-3586,3967l3925469,4246983r398,-2777l3925939,4244135r105,-737l3926441,4243001r397,l3928028,4243001r794,793l3929616,4244191r236,-236l3929852,4243016r,-10312l3930013,4232864r,-976l3931779,4233654r-333,-5314l3929852,4221994r-797,-5553l3928656,4214458r,-2380l3929055,4208508r-399,-3967l3928258,4194625r797,-18246l3929453,4160513r,-7536l3929055,4144647r-399,-9123l3927859,4124815r-1593,-11503l3925469,4101016r-1196,-24989l3923078,4063730r-797,-12296l3920687,4039931r-2391,-10709l3918695,4020099r,-9123l3918296,4002646r-797,-9123l3914710,3974881r-1195,-9917l3912319,3953858r-3586,-20229l3904748,3911020r-2390,-8727l3901162,3895154r-1195,-6743l3899568,3882064r-797,-13486l3897974,3860645r-1593,-9916l3894388,3838433r-1992,-9123l3891200,3820187r-796,-4760l3890404,3809477r-399,-3966l3888810,3801147r-1196,-4363l3886419,3794008r,-6743l3886419,3782505r1195,-5157l3887614,3775762r-1195,-794l3885622,3773382r-2391,-1587l3882833,3771002r,-793l3883231,3766639r1992,-10313l3886817,3744426r797,-4759l3887614,3735700r-1594,-5156l3885622,3725784r-797,-11503l3884427,3702778r-1196,-12693l3882036,3686119r-399,-1587l3881239,3683739r-1196,-4760l3879645,3673822r-398,-5949l3878848,3661923r-1195,-11900l3875262,3638124r-4782,-21816l3871027,3615816r-101,-463l3870314,3615905r30,186l3849212,3634782r-21132,18293l3806150,3670573r-20902,16600l3784619,3687674r1,-1l3784619,3687673r111,-514l3787001,3676568r3175,-11899l3796922,3640871r8335,-23798l3814782,3592085r10319,-24592l3836610,3542108r12303,-25384l3862407,3491339r4,156l3862422,3491474r-15,-614l3863300,3489249r-758,-34462l3862542,3453993r,-32147l3862542,3421053r,-12700l3862542,3407560r397,-11501l3863733,3387731r1191,-5157l3864924,3382180r396,6343l3865717,3408353r-8,338l3865718,3409148r-397,15476l3865321,3432562r,6759l3866114,3460740r794,20638l3867201,3482550r762,-1524l3867971,3481160r27,-57l3867963,3480511r872,-1748l3866908,3444071r-1054,-31608l3865717,3408715r8,-124l3865717,3408353r397,-6742l3866142,3402138r8,-132l3870420,3476369r718,-1292l3871152,3475282r904,-1668l3870083,3435339r-794,-19446l3868496,3396059r-1588,-38470l3867305,3351236r-4,-97l3867261,3351829r-1966,-52121l3863722,3247579r-1180,-52533l3862542,3194901r,-51590l3871670,3263952r,35314l3871884,3315700r1,35l3871671,3299266r,-35314l3872068,3227442r793,-34128l3874052,3163944r1191,-11109l3876036,3143310r84,455l3876157,3143310r2694,15134l3878081,3183137r-1155,37037l3876157,3267574r,56544l3876199,3327656r9436,121048l3894619,3434379r9986,-16321l3925377,3385424r22370,-32238l3970916,3321742r23568,-31047l4018851,3260445r25166,-29062l4067899,3204515r47,-1148l4068863,3202414r1517,-25416l4071173,3150428r3567,-112241l4079497,2928722r1983,-54326l4084254,2820447r3568,-54345l4091390,2711364r4361,-55515l4100111,2599511r4757,-57873l4110814,2482948r6343,-61060l4124292,2359170r7929,-64309l4140546,2227489r3171,-28116l4146888,2166840r5550,-71010l4156006,2061326r1585,-16260l4159970,2029202r2378,-14277l4165123,2001441r265,-1322l4162845,1997427r-13880,-13480l4135086,1971259r-14673,-12291l4106136,1947867r-15069,-11102l4076394,1926853r-11342,-6565l4072020,1935695r7135,17050l4085894,1969795r6342,16653l4097785,2003498r5550,16653l4107695,2036011r4361,16257l4115623,2067732r2775,15463l4120380,2097858r1585,13886l4122758,2125611r-8720,-11884l4105317,2102621r-9117,-11495l4087083,2080420r-9117,-10309l4068849,2059802r-19027,-19825l4030399,2020944r-20216,-18239l3990363,1985655r-20613,-16653l3948742,1953142r-21009,-15068l3905931,1922611r-21009,-14275l3841319,1879391r-2518,-1634l3842149,1885828r18653,48062l3879852,1984336r9128,25024l3897712,2034781r8334,25422l3914380,2085624r7541,25424l3929065,2136461r6747,25034l3942162,2186520r5953,24622l3952480,2235369r4763,23830l3960418,2282230r2381,22646l3964783,2326726r794,21451l3965577,2368435r-397,9931l3964387,2387900r-1191,9535l3962005,2406573r-17462,-17083l3927477,2372009r-17462,-18667l3893346,2334672r-16669,-19865l3860405,2294147r-15478,-20644l3829052,2252447r-15478,-21444l3798890,2209156r-15082,-22239l3769521,2164673r-5077,-7837l3766952,2188978r1998,41298l3770948,2272374r1198,42531l3772146,2314986r,42064l3772146,2357122r-799,42134l3770947,2419926r-1200,20661l3768311,2458753r-160,2035l3766952,2480674r-3,30l3766948,2480712r-491,3982l3764555,2500145r-2397,18670l3759761,2537492r-2797,17877l3755338,2563275r4226,11514l3763540,2587495r3578,12706l3770299,2613305r2783,13104l3775865,2639912r1987,13899l3779840,2668503r-29022,-21443l3718218,2623629r-34589,-25413l3646656,2570817r-38564,-28986l3589009,2526740r-11969,-9764l3568912,2538488r-10342,26966l3537886,2616212r-20684,47608l3498904,2707855r-15780,38159l3482993,2746331r,-1l3483003,2746012r1184,-37798l3485380,2668900r1591,-79804l3489137,2439185r-13434,-13718l3458210,2407594r-16698,-18668l3430367,2375890r-167,571l3420347,2408627r-9853,29777l3401035,2465377r-9065,24613l3383693,2511021r-8277,17062l3371869,2535225r-3547,6348l3365169,2547126r-3153,3967l3362010,2551067r-22,28l3358839,2537203r-2755,-14294l3353723,2507431r-2362,-16674l3349393,2473688r-1574,-17897l3345876,2437788r-19,-176l3345857,2437610r-6,-48l3344670,2418097r-607,-12389l3342704,2378050r-2,-78l3342702,2377971r-14,-765l3341915,2335963r,-99l3341915,2292276r,-116l3342150,2265164r-8230,9244l3325629,2283689r-8639,18842l3304236,2328337r-13153,25404l3264378,2405743r-13551,26992l3236079,2462016r-5580,12345l3214158,2508461r-7972,15855l3198613,2540174r-13950,27744l3182670,2572675r-1594,3567l3179083,2582979r-2391,6740l3175097,2593285r-2391,3964l3173503,2598043r797,1584l3174300,2602006r-1196,1982l3171112,2610330r-3588,6740l3162742,2624217r-4385,7935l3149589,2644853r1195,1588l3151581,2648425r399,1588l3152379,2652790r-3189,4366l3147596,2659531r-1196,2773l3143211,2671826r-3188,8333l3136436,2688484r-3986,7917l3127667,2704341r-5182,7535l3112521,2727346r-10363,14276l3102143,2741555r-48,65l3101315,2738121r-2345,3501l3098959,2741549r-47,71l3098514,2738841r,-394l3097749,2738064r-772,386l3095781,2739242r-1196,1983l3092991,2744398r-12,-70l3092944,2744397r-796,-4760l3091750,2738447r,-791l3091397,2737656r-798,l3087809,2741225r-3985,4759l3078215,2753802r92,274l3078834,2753551r397,1193l3074068,2759502r,788l3078835,2755908r5579,2380l3085211,2759082r,1588l3085211,2762653r,1985l3086804,2765034r-398,2781l3087203,2767417r1195,-1193l3089195,2765432r399,l3089992,2765432r398,792l3091187,2766224r797,398l3092781,2766622r2789,3970l3097164,2772975r1594,1191l3099555,2774959r1195,794l3102743,2775753r1195,l3105930,2776547r3586,1985l3110712,2779325r5180,11907l3116290,2792026r-797,-398l3115095,2790835r398,1191l3115493,2796393r-1992,795l3112306,2797982r-1196,1191l3110712,2800760r-797,3175l3109516,2805522r-796,1988l3108720,2815843r398,2382l3109118,2820210r,794l3108321,2821798r-1195,1985l3106727,2825370r-398,1985l3105930,2831721r-398,1190l3103540,2834103r,793l3103540,2834897r,1190l3103938,2837675r,397l3103141,2838470r-398,396l3101149,2838866r-797,-396l3100352,2838866r2391,3176l3102743,2842439r-797,l3098758,2841645r-3586,-794l3093977,2840454r-797,397l3093180,2841645r-399,794l3091984,2844027r-1992,1191l3088797,2846805r398,1985l3089195,2849981r-398,396l3087601,2851172r-398,396l3086406,2852759r-399,1985l3085609,2858317r-1195,3572l3084015,2863873r-797,795l3081226,2866653r-3586,1983l3073257,2870623r-4782,1586l3062897,2874195r-4782,396l3054529,2874988r-1195,-397l3052138,2873797r797,-794l3055326,2871417r4383,-399l3065686,2868240r6375,-6351l3055326,2871417r-1195,397l3061303,2865859r7969,-4764l3076444,2855141r3587,-3175l3083617,2848393r-5180,3969l3075648,2854744r-2391,1190l3067678,2858713r-5180,3573l3052537,2869033r-5180,2384l3045569,2870843r-2205,1452l3037508,2875509r6982,6209l3051232,2888860r6742,7932l3063923,2905123r5156,8723l3073838,2923372r3966,10312l3081769,2945197r3173,11514l3087153,2965241r555,2131l3087716,2967410r2,9l3087833,2967932r2259,10131l3091285,2987964r1192,9931l3092477,2997952r,9460l3092477,3007469r,9076l3092477,3016605r-793,9128l3090494,3034449r-1189,8740l3087322,3051914r-2380,8332l3082563,3068573r-5949,16665l3069872,3101903r-7139,17056l3054802,3136422r-7536,19035l3039731,3175293r-4165,11622l3046376,3182395r11100,-4006l3069369,3174783r11496,-3204l3092758,3168776r11892,-2003l3116939,3164769r12289,-1602l3141517,3161565r12289,-1203l3179177,3158761r25371,-401l3229522,3158360r25768,401l3305635,3160362r24974,400l3355187,3161164r24182,-402l3402758,3159962r8855,-630l3419120,3147249r13472,-20650l3446064,3106744r13472,-18665l3473008,3069811r13869,-17076l3500349,3036851r14264,-15090l3528482,3007463r13868,-12311l3555822,2983635r7133,-5560l3569691,2973312r11095,17469l3591880,3009846r11491,20254l3614466,3051544r10698,22238l3635467,3097610r9906,23827l3654882,3145661r8718,25017l3671128,3195300r6340,25020l3679458,3228048r5429,2029l3690852,3232853r5964,3963l3701986,3241575r5567,5948l3713120,3254265r4374,7532l3722663,3270520r3977,9911l3730616,3291136r2783,3172l3734990,3297876r1591,3569l3736978,3305410r,4362l3736581,3314132r-1193,4363l3733797,3323251r-2386,4758l3728628,3333163r-3181,5156l3721868,3343472r-8351,11102l3703179,3366469r-11930,12288l3678257,3390568r,30406l3678257,3421671r-796,-4772l3676352,3411218r-2296,-7836l3668732,3420481r-6350,17846l3655238,3455777r-7143,17055l3640157,3489886r-8334,17054l3622694,3523994r-9525,15864l3603248,3556119r-9922,16261l3582610,3588244r-10716,15468l3560385,3618783r-11113,15071l3537366,3648528r-11906,15071l3513157,3677480r-12304,14278l3475850,3719521r-25400,26176l3424653,3771079r-25400,24590l3373456,3819069r-25003,22210l3324243,3862299r3960,-17847l3332559,3825811r5147,-19037l3343250,3787340r5544,-19037l3355129,3748473r6732,-19830l3369385,3708019r7523,-20227l3384828,3667565r8315,-20623l3401459,3626715r9107,-20227l3420069,3585864r4332,-9219l3393812,3597224r-28232,19825l3342516,3633305r-9543,7137l3325815,3646390r11134,-21411l3352855,3595638r20280,-36082l3396596,3519113r13122,-21411l3423238,3475498r13917,-22601l3451868,3430297r15111,-21806l3482487,3386291r15508,-21805l3513503,3343868r16303,-19824l3545712,3305410r15906,-17048l3569570,3280431r8351,-7135l3585476,3265763r7555,-6741l3600984,3253471r7556,-5948l3616095,3242368r1096,-577l3593436,3241679r-18027,-172l3560577,3250898r-15453,10324l3529671,3273135r-15454,11913l3498368,3298152r-15850,13501l3466668,3326345r-15057,14694l3435762,3356129r-15850,15881l3389402,3403775r-30907,32562l3300248,3499877r-28530,30181l3245170,3558254r-13076,13105l3219415,3583670r-12284,11120l3195640,3605115r14265,-36536l3226151,3528470r18227,-42492l3263794,3441897r21000,-45665l3306984,3349775r23378,-46858l3342249,3279885r12283,-23032l3366114,3236176r-22423,-1308l3302464,3232466r-41228,-2804l3219612,3225658r-40831,-4005l3137157,3216842r-41228,-6004l3054305,3204427r-23425,-3870l3028627,3207824r-3173,12290l3023075,3232020r-2776,12684l3015143,3270500r-4362,26568l3001263,3353781r-9122,61452l2983813,3479899r-8725,67844l2967553,3617571r-7932,71812l2952879,3761988r-6345,71811l2940982,3906007r-5156,71018l2931860,4045663r-3569,66257l2925911,4174606r-1586,58719l2923928,4287680r,406667l2923928,4722119r-1189,28566l2921945,4809007r-396,28566l2921549,4866139r793,28566l2923928,4922477r794,11506l2925911,4944695r1983,10316l2929481,4965326r4759,19838l2938999,5004208r5155,17853l2949310,5039121r5155,17061l2958828,5071655r-322,804l2961946,5087460r1578,7541l2964313,5102938r2366,17860l2967862,5137863r789,16272l2968651,5168819r,317l2968868,5168515r,11106l2968470,5190330r-795,9915l2967051,5208034r-257,3504l2967676,5212429r846,976l2968651,5213270r-103,165l2970416,5215591r3130,3163l2976677,5221916r3523,3953l2980982,5228241r1566,1977l2982939,5236147r-4696,1582l2975895,5234962r-1566,-791l2973546,5234566r-1174,-1581l2971590,5233380r,1582l2971590,5235752r,395l2971198,5236147r-1565,1186l2966502,5237333r-1957,l2962980,5237333r-1566,791l2960631,5239705r-782,1186l2958675,5241682r-2349,1581l2955152,5244449r-14,22l2955619,5244139r133,-265l2958136,5242287r1988,-1190l2955752,5252203r-1988,5156l2951380,5262118r-2783,5157l2945815,5271637r-2333,2911l2942617,5275668r-3002,4277l2939563,5279819r-38,52l2939889,5280422r,395l2939242,5280600r-41,45l2940076,5281228r-3760,3716l2932557,5288288r-4178,2972l2925729,5293146r-1377,1099l2924750,5293848r1,-6l2924398,5294093r-946,955l2920712,5296630r-1275,572l2921173,5296625r-5167,2379l2915447,5299329r1942,-669l2921026,5297407r-5253,2506l2910924,5302838r-5253,2506l2900418,5307851r-5658,1671l2888699,5311193r-6465,1253l2876576,5313282r3474,-1796l2867319,5317648r-14710,5556l2838297,5329157r-8551,3202l2842657,5333920r12727,1985l2861350,5337492r5568,1588l2872884,5341064r5569,2381l2883623,5345430r5568,3175l2893964,5351780r4773,3175l2903112,5358923r3977,4763l2911066,5368052r3580,5159l2917828,5378767r2386,5953l2922998,5391467r1989,7144l2926578,5406549r1591,7937l2928964,5423217r,9525l2928964,5442664r-398,10716l2926976,5464493r-1591,12303l2923396,5489496r-2386,13097l2917032,5516881r-3579,15081l2898737,5584747r-8353,26987l2882032,5639119r-9148,27781l2863737,5693887r-9944,26591l2843452,5746672r-6761,17066l2830725,5780803r-5170,17463l2820782,5816125r-3580,17463l2813623,5851050r-3182,18257l2807259,5887166r-5966,36513l2795725,5961382r-3580,18653l2787770,5999482r-3977,19447l2778623,6038773r-4773,18653l2769475,6075682r-3580,18654l2762713,6112989r-2784,17859l2757543,6148708r-1591,18256l2754361,6184426r-1193,18257l2752372,6220145r-1193,35719l2751179,6291186r398,34925l2753168,6397152r398,35322l2753168,6468590r-796,36116l2751179,6522962r-1193,18256l2748395,6559871r-1591,19050l2744020,6597178r-2784,19050l2736463,6644009r-5170,25797l2725725,6692428r-3182,10319l2719361,6712669r-3182,9525l2712599,6730925r-3181,7937l2705440,6746403r-3579,7541l2697883,6760691r-3579,5556l2690327,6772200r-3978,5159l2681577,6782122r-3978,3969l2673224,6790456r-4375,3572l2664474,6796806r-4773,3175l2654929,6801966r-4773,1984l2644985,6805538r-4375,1587l2635042,6808316r-4773,794l2625099,6809903r-10739,397l2602428,6809903r-11534,-1587l2578565,6806728r-12330,-2778l2540780,6797997r-27443,-6350l2504587,6791647r-22671,-1587l2471575,6788472r-9943,-1191l2451689,6785297r-9148,-1588l2433791,6781328r-7954,-2778l2418280,6775375r-7557,-3175l2404359,6768231r-5568,-3968l2393223,6759500r-4375,-4762l2384075,6748784r-3182,-6350l2377711,6735687r-1591,-7143l2374132,6721003r-398,-8731l2373336,6702747r796,-9922l2375723,6682506r1988,-11112l2380495,6659090r3580,-13097l2388848,6632500r5170,-15082l2400382,6602337r6761,-16272l2415098,6568206r8750,-17860l2431405,6534471r7159,-15875l2444928,6503515r5568,-15478l2456064,6473352r5170,-15478l2465609,6443190r3978,-15082l2473166,6413424r3580,-15081l2483110,6368577r5170,-30163l2492655,6308252r3977,-30957l2501007,6245942r7955,-65484l2513337,6146326r5966,-35719l2525667,6073698r7556,-38497l2536405,6018532r2784,-16669l2541178,5985195r1193,-17066l2543167,5950269r795,-17065l2544360,5897485r,-34925l2544758,5827238r,-17463l2545553,5792710r796,-16669l2547939,5758578r796,-8731l2549133,5740719r,-8731l2548735,5723256r-796,-8334l2547144,5706587r-1591,-8334l2544360,5690712r-4375,-15875l2536008,5659359r-4773,-14684l2526064,5629594r-4772,-14685l2516121,5599828r-4375,-15081l2507769,5569268r-2784,-16272l2503394,5545059r-796,-8731l2502201,5527596r-398,-8334l2502201,5510134r397,-9128l2504587,5479177r3182,-21034l2510951,5439489r3977,-17065l2519701,5406945r5170,-13890l2530837,5380355r5559,-10698l2535355,5369242r-3976,-1588l2527006,5365273r-4373,-2778l2519452,5360113r-1988,2382l2516669,5364082r-1988,1191l2512296,5362892r-3180,-1588l2503550,5358923r-3181,-794l2497586,5356938r-5168,-3968l2489635,5351382r-398,-397l2488840,5350588r-4373,-19843l2481286,5317251r398,l2482479,5315266r8349,-14287l2495201,5294232r2385,-3175l2500369,5288676r2386,-2382l2505538,5284310r3180,-1587l2511899,5281532r,3572l2514681,5283516r-397,2382l2514284,5286691r397,794l2515477,5287485r1192,l2516938,5287294r-755,-4181l2515394,5281128r-1183,-1589l2511449,5239433r1,-4l2511449,5239425r95,-1371l2514211,5199327r789,-3177l2515394,5195753r394,-397l2515797,5195359r18,-18l2517006,5195738r793,795l2518579,5197312r365,-368l2518944,5195356r789,-12707l2519779,5182705r5,-73l2521706,5184940r,-7453l2521311,5169545r-394,-7147l2520917,5159221r,-2383l2521311,5152470r395,-5162l2522100,5134601r2761,-21840l2527228,5093701r789,-9928l2528412,5073449r394,-11913l2528806,5048432r,-14295l2529201,5018650r1577,-30973l2531173,4972191r394,-15090l2531173,4942409r-789,-13898l2531962,4917789r789,-11118l2533934,4895949r,-11118l2533934,4861799r395,-13104l2534723,4834797r-789,-25811l2532356,4780396r-789,-10722l2531173,4760144r,-8736l2531567,4743863r789,-17075l2532356,4716861r-394,-12707l2531567,4689065r-394,-11913l2531173,4666431r394,-6354l2531962,4652929r,-5559l2531173,4641414r-789,-4765l2530384,4633075r394,-8339l2531567,4618780r1184,-6354l2532751,4610838r-395,-1986l2531567,4607264r-1972,-2780l2529201,4604087r,-1588l2530384,4598528r3156,-12707l2537090,4571923r789,-5957l2538273,4561201r-394,-6353l2537879,4548494r394,-13898l2539062,4519904r395,-15090l2539062,4499255r-394,-2382l2538273,4496078r,-6353l2538273,4483371r395,-6750l2539062,4469473r-394,-11118l2538668,4447236r-1184,-20649l2536696,4406336r-789,-9927l2535512,4386084r1184,-27399l2538668,4313814r3156,-53211l2544947,4207159r-9773,21118l2524448,4249740r-10727,20667l2513585,4270647r-95,183l2502001,4291123r-11489,19895l2478627,4330913r-12282,19497l2454460,4369908r-25355,37403l2403354,4444714r-26148,36607l2351463,4516824r-156,1432l2351460,4518042r-1988,18253l2346689,4554945r-6760,38094l2336350,4613673r-3181,22618l2330783,4660893r-795,13095l2328795,4687876r-1566,46883l2325657,4786976r-795,56387l2324464,4902927r-397,62344l2324464,5029997r398,65521l2325657,5161832r1192,66315l2328439,5294462r1590,64329l2332016,5421929r2385,60755l2337183,5539866r3180,53608l2343145,5643110r25438,371283l2371763,6065618r3180,52813l2376533,6145037r1590,26208l2380508,6197056r2782,25811l2384482,6235177r1988,12310l2390842,6270518r4372,21841l2400381,6312610r9142,37327l2413498,6367012r2782,17075l2419857,6411487r2385,24619l2423832,6459138r397,20252l2424229,6479428r,42l2423832,6498120r-796,7936l2422639,6514389r-1591,7540l2419855,6528674r-1590,6746l2416674,6541372r-1988,5556l2412698,6552086r-2386,4762l2407528,6561213r-2783,3968l2401564,6568752r-3182,3175l2394804,6574704r-3579,2381l2387822,6578971r-160,89l2387660,6579061r-14,8l2386104,6579839r-2417,1207l2383682,6581047r-12,6l2379295,6582244r-4771,1190l2370150,6584228r-5170,396l2360209,6584624r-5568,l2349472,6584228r-5169,-397l2337145,6584228r-8716,790l2310155,6587796r-20271,2383l2279153,6590973r-10334,397l2268788,6591369r-38,1l2260400,6590973r-8748,-396l2239949,6521793r11238,67989l2251023,6589745r12105,71375l2264210,6663444r-715,-160l2269542,6698941r2991,4994l2274514,6706714r396,1985l2274514,6710286r-396,794l2272533,6711477r-793,794l2268570,6712271r-3171,-1191l2262625,6710683r-2377,l2257870,6710683r-793,397l2255888,6712271r-1188,l2253907,6712668r-1981,794l2250340,6713462r-9114,-9924l2238452,6702744r-1189,-397l2224186,6682895r-5945,-9924l2215467,6667810r-2774,-5160l2208730,6651137r-3963,-10718l2201201,6628907r-3170,-11115l2197634,6614219r397,-794l2198031,6613028r396,l2198823,6613028r1189,794l2201201,6613822r396,l2201597,6613425r-396,-2382l2196842,6597546r2774,1191l2196445,6591195r-3170,-8734l2190897,6574919r-1981,-5955l2188123,6564200r-1585,-5954l2183368,6544749r-3963,-25010l2176235,6497906r-3567,-22628l2169894,6462575r-3170,-14291l2163554,6432008r-3171,-16673l2155232,6380402r-2774,-17467l2149684,6346262r-3567,-16276l2142550,6314901r-396,-12306l2140569,6289892r-1189,-11909l2137002,6266074r-4359,-25804l2130266,6225582r-2774,-15482l2121944,6181915r-6737,-30964l2111640,6139042r-2378,-9924l2107281,6119988r-1189,-8734l2102922,6092596r-2378,-10718l2097374,6068778r-4360,-16276l2089448,6039799r-2774,-12306l2083900,6012408r-1189,-5955l2080730,6000499r-1982,-5161l2077559,5990971r-1585,-8733l2075578,5975489r-793,-7939l2074389,5965962r-396,-1985l2072408,5962786r-2378,-2382l2069634,5959611r-397,-1985l2069237,5953259r,-15085l2069237,5922295r,-7542l2068841,5909592r-1981,-6749l2066067,5895301r-1981,-15482l2062500,5863146r-2377,-17467l2058934,5839725r-1189,-1985l2057349,5836549r-215,-1221l2055917,5835572r-4349,-5556l2048405,5830016r-15420,-21034l2022704,5784375r-395,-2381l2022704,5781200r791,-397l2025077,5780803r395,l2025868,5780406r,-396l2025472,5778819r-3163,-7541l2024286,5771278r-2372,-4365l2019146,5762547r-3163,-3572l2015192,5757388r-791,-1588l2013610,5753022r-1186,-2778l2010447,5746275r-1581,-3969l2004517,5728019r-3559,-12700l1998981,5709366r-2372,-6747l1993446,5695872r-3559,-7541l1985933,5679600r-4349,-9128l1974071,5651818r-3953,-9525l1966164,5633165r-4745,-7937l1957070,5617290r-1977,-7540l1953116,5603003r-2768,-6747l1947580,5589906r-6721,-13494l1937300,5568871r-3558,-8334l1925438,5546249r-9489,-15478l1911995,5524818r-3163,-4763l1906855,5514896r-2372,-4366l1900133,5500212r-2767,-5954l1893412,5487511r-4745,-8731l1884713,5472827r-3558,-5953l1879573,5462905r-1581,-4763l1877596,5456952r-1186,-1588l1874038,5452983r-2373,-2381l1870479,5448617r-1977,-4762l1867316,5440283r-1186,-4366l1865734,5434727r-790,-397l1863758,5434330r-2768,l1860594,5433933r,-794l1859408,5430361r-1186,-8731l1856245,5411708r-791,-3969l1854268,5404564r-2372,-3175l1849523,5398214r-3953,-7541l1841220,5382339r-5140,-7938l1833312,5371623r-790,-397l1832126,5370830r-2767,-2779l1827777,5364479r-2372,-3968l1823032,5356542r-3954,-5556l1815124,5345429r-8698,-9525l1798518,5326776r-4349,-4762l1790610,5316854r-3163,-3968l1783493,5306536r-8319,-13299l1774423,5294234r-5169,-396l1766868,5295820r-17497,-3567l1733862,5281948r-796,-1586l1733066,5279173r398,-792l1734259,5277588r398,-1189l1734657,5275606r-795,-396l1729488,5272039r1193,-1585l1729488,5269661r-1989,-396l1724318,5268472r-3181,-396l1719944,5267679r-796,-1189l1717160,5265301r-1591,-1189l1710400,5261338r-7953,-6738l1694891,5248655r-3579,-2775l1687335,5243106r-4374,-2774l1677394,5238350r-5965,-2774l1665862,5232405r-12328,-7134l1647172,5221704r-5965,-2775l1634844,5216551r-2784,-793l1628879,5215362r-3977,-3567l1620926,5208624r-3977,-2774l1612177,5203868r-9057,-3925l1595620,5214941r-17435,33282l1559957,5281109r-18227,32887l1523898,5346486r-8718,16641l1506859,5379768r-7925,16245l1491009,5412654r-7133,17038l1477140,5446333r-5944,17037l1466045,5480011r-5152,17435l1457327,5514879r2378,-16245l1461290,5480804r1981,-18622l1464460,5442767r2774,-41999l1469611,5355599r4359,-95885l1476347,5210186r3170,-49923l1480487,5146905r-333,-110l1477768,5146398r-2784,-792l1469417,5142831r-5965,-3171l1457487,5136490r-2386,l1454306,5136490r-1193,396l1451124,5136490r-2783,-1189l1445557,5133319r-2784,-1189l1438001,5130544r-4772,-1189l1424481,5127374r-8749,-1586l1411756,5124599r-4772,-1189l1399031,5119843r-13123,-6341l1370001,5105575r-17497,-9512l1338682,5088518r125,264l1342734,5098720r3534,10336l1349803,5119790r2749,10734l1313279,5114224r4713,38959l1322705,5191745r4320,37766l1330559,5267277r3142,36972l1335665,5341220r1178,36971l1337236,5396876r,17889l1337236,5433449r-786,17890l1335665,5470023r-1178,18287l1332916,5506597r-1964,18685l1328988,5543569r-2749,18684l1323098,5580142r-1701,10116l1333531,5641100r11524,50816l1368897,5794739r24239,107190l1405851,5957906r13510,57565l1428103,6049216r11524,47639l1451548,6144098r11126,44861l1473403,6232232r10331,41288l1492873,6312029r3179,11910l1498437,6334658r4370,16674l1507576,6368006r1589,9925l1511947,6389444r397,l1512742,6389841r397,794l1515126,6393414r1192,4764l1518305,6404530r3576,16277l1525457,6440657r7153,44067l1538570,6523630r1987,2382l1542146,6527203r2385,2382l1546517,6534349r2384,13498l1550491,6556184r1192,6352l1564399,6608191r5960,21438l1575525,6651861r11523,44860l1592611,6719350r6358,22232l1605724,6763020r7550,21041l1613269,6784057r6,16l1608909,6780506r3570,10304l1612472,6790797r8,24l1610890,6788043r-1589,-1588l1608904,6786455r-398,l1608506,6786466r366,l1611927,6797297r1744,4232l1615658,6805896r-4,-3l1615659,6805905r-1192,-794l1610890,6801142r-1986,-1588l1608109,6799157r-398,l1607711,6799516r99,47l1609907,6801151r3774,3969l1622484,6835414r724,1448l1625472,6841387r3698,7387l1631157,6852744r795,2382l1631555,6855919r,1191l1630760,6857507r-795,397l1628777,6857509r,395l1628358,6857507r18,l1626786,6856713r-2,-1l1625738,6856085r-939,-563l1620030,6852347r-5563,-3573l1611685,6847981r-1589,-397l1608506,6847981r-795,-397l1606917,6847584r-1193,l1604532,6847584r-1192,l1601353,6846790r-3179,-4763l1595392,6837660r-4768,-9129l1587842,6825355r-2384,-1191l1577112,6807890r-7947,-16672l1561614,6774150r-6755,-17466l1549295,6738425r-4769,-18259l1539758,6702304r-4372,-18260l1534989,6678487r,-1588l1534994,6676894r,-23l1535391,6676474r1192,794l1537775,6678856r1188,791l1538963,6679281r,-397l1538566,6675312r-5564,-22626l1533020,6652706r-13,-51l1536168,6656207r-3563,-13444l1528631,6628870r-3577,-12702l1523465,6610610r-398,-4366l1521875,6598305r-1987,-9129l1515517,6566947r-5564,-40488l1505185,6491131r-2385,-17465l1499621,6454613r-3576,-20641l1491674,6410553r-6756,-38504l1476970,6331958r-7948,-40091l1465048,6272020r-4870,-18712l1459706,6254251r-1190,1588l1456928,6256236r-1587,397l1450975,6257427r-3572,795l1446213,6259413r-794,1191l1443831,6261398r-793,1191l1441450,6263383r-1190,794l1440235,6264161r-25,17l1433463,6259816r-3125,391l1430323,6260195r-59,8l1407587,6242711r-9946,-11927l1393265,6224821r-3979,-6360l1388093,6216473r,-1590l1389286,6214485r796,-397l1390877,6214088r,-398l1390877,6213292r-397,-1590l1384512,6204546r2785,-397l1383318,6200173r-3978,-3577l1374964,6193415r-1194,-1988l1372577,6190235r-1990,-3181l1368200,6184272r-5172,-7156l1353878,6163202r-7559,-12722l1341943,6144120r-4377,-6361l1331997,6131001r-5570,-7156l1319663,6115496r-6763,-8746l1298976,6088066r-6764,-9541l1285449,6069381r-6763,-7951l1275105,6057852r-3183,-3180l1267944,6046721r-3979,-7156l1259191,6032807r-4774,-6361l1244073,6012930r-5968,-7554l1232138,5997028r-11936,-14312l1206278,5966814r-5172,-5168l1196332,5956478r-3581,-4770l1189171,5946540r-6764,-10337l1178031,5929843r-5570,-7156l1165300,5913941r-5570,-6758l1154956,5900822r-2387,-3976l1149784,5892473r-2387,-3180l1144214,5886510r-2785,-2783l1139440,5882137r-2785,-5168l1135064,5873391r-1989,-4770l1132677,5867030r-594,-593l1131888,5866339r-1985,l1127522,5866339r-397,-397l1127090,5865838r-381,l1126311,5865440r-397,-1192l1124720,5861067r-2785,-9938l1118354,5840395r-1989,-4373l1114774,5832842r-3183,-3578l1108806,5825686r-5570,-9144l1098064,5806604r-5967,-9939l1089312,5793485r-1194,-795l1087323,5791894r-2387,-3577l1082151,5784341r-2387,-4373l1076581,5774800r-17903,-26636l1049925,5735443r-7957,-13119l1039581,5717951r-3182,-5963l1028840,5695688r-9549,-21069l1009345,5651163r-20688,-50090l979507,5577618r-7957,-19878l971806,5558013r-41,-143l965554,5549908r-7128,-9139l952090,5531630r-5940,-8742l947477,5524542r-1327,-1966l958866,5538541r-1156,-7788l957324,5523355r,-6620l957324,5510419r-61,-244l957423,5509142r-819,-2251l956117,5510115r-3123,-8750l952063,5498857r-13454,-26896l944289,5480993r-4489,-8978l945157,5480537r-11681,-30086l939474,5462460r-3951,-9991l923717,5430961r-13273,-23865l896781,5383628r-12882,-21479l872578,5344250r-8978,-13523l874315,5339065r3572,3573l882253,5347403r3969,5161l891381,5359314r4366,7544l900906,5375196r10319,19058l922337,5415694r12303,24617l959583,5493672r858,-2572l962828,5487127r2387,-3974l967601,5479577r2785,-3179l973568,5473617r3580,-2782l980728,5468451r4376,-1589l989082,5464875r3978,-1192l997435,5462888r5171,-1192l1006982,5461299r9945,-397l1017589,5460927r634,-25l1028519,5461299r11088,1589l1050299,5464478r10692,2781l1071287,5470438r9900,3974l1090691,5478385r9108,4768l1106927,5487127r6733,5562l1120788,5498253r7524,6357l1135440,5511763r7128,8344l1149696,5528451r7128,9139l1164348,5547126r7128,9934l1185732,5578119r13860,22252l1213056,5623417r13860,23841l1239985,5671496r24552,46489l1287109,5760501r9900,18676l1306513,5795865r-13525,-10331l1277873,5775601r-15912,-10331l1245254,5754939r-34209,-21854l1174847,5711230r-36596,-22648l1102052,5665138r-17900,-12317l1066252,5640503r-16707,-11921l1035794,5617862r343744,519318l1379142,6137180r-1584,396l1376370,6137973r-792,396l1374468,6138647r188,282l1376157,6138554r796,-398l1378146,6137759r1592,-398l1380136,6137361r1591,398l1381826,6137894r93,23l1385094,6142285r1984,2779l1388621,6146994r7826,5474l1403211,6158431r6365,5963l1409621,6164445r79,74l1415653,6171269r5953,7147l1427560,6186357r5164,6770l1439017,6201366r11537,15107l1450536,6216477r42,55l1447419,6217322r2737,3126l1450134,6220448r47,54l1448991,6220502r-1191,l1447403,6220899r-397,397l1447403,6222091r1561,2731l1452145,6228399r-13,6l1452166,6228443r-1985,794l1448594,6229237r-1588,l1446610,6229634r,794l1449785,6235193r2867,4462l1453339,6240723r3978,5566l1459361,6248914r-6632,-25717l1449153,6210495r-3974,-11512l1442397,6183106r-2782,-15084l1436436,6153732r-3179,-14687l1426104,6109275r-8742,-31358l1416414,6073913r-41454,-153123l1374444,5919141r-639,-2617l1304927,5662108r55,-187l1304954,5661819r-3457,11745l1295607,5692646r-5891,19082l1288930,5691056r-1178,-21070l1286574,5648917r-1964,-21865l1280683,5583323r-2251,-18717l1277277,5560337r-332,-2705l1179534,5197054r-355,324l1179143,5197246r-4725,3946l1167279,5207152r-7932,5960l1151415,5219073r-8329,5165l1134361,5229801r-9121,5166l1115721,5239735r-9518,4371l1096288,5248875r-20227,8344l1054645,5265166r-21813,7153l1010226,5279074r-22606,5960l964221,5290994r-23003,4769l918215,5300134r-23002,4371l872607,5308081r-12253,2009l866776,5310090r-6,41l866776,5310131r-1586,10341l862810,5330415r-56,312l861224,5339165r-2695,8880l858838,5348366r-256,909l868525,5360890r10470,13494l889867,5388671r10067,15478l910001,5420421r10067,16272l930135,5454155r9665,17860l934266,5463820r4343,8141l857840,5350662r-2565,9185l851706,5369790r-3569,9944l844172,5388881r-4759,9944l835051,5408370r-5156,9546l824740,5427859r-11501,19091l801342,5466041r-13483,18693l773583,5503428r-15070,17898l742651,5540019r-16260,17500l709339,5575417r-17846,17103l673251,5609622r-18242,16705l636371,5642634r-19035,16307l598300,5674452r-19431,15114l560230,5704680r-38467,28238l484882,5759566r-35691,24660l415880,5806896r-58692,38182l365912,5826781r11897,-23070l392879,5775868r17449,-31423l430156,5710237r21811,-36594l475761,5635458r24984,-38980l526522,5556702r26966,-38981l580851,5479536r13484,-18695l608214,5443340r13484,-17900l635181,5408734r13087,-15512l661751,5377709r13087,-14319l687528,5350264r12293,-12331l711775,5327490r-575,62l711272,5327490r-14358,1651l719123,5318412r11042,-5833l731210,5311840r1436,-749l733380,5310557r-1437,767l741857,5304165r9915,-5966l760496,5294222r4759,-1989l769617,5291040r-329,179l769938,5291040r-19251,10521l743103,5305632r6917,-3611l769230,5291808r216,-49l785355,5282650r22606,-12715l829774,5256822r21813,-13510l873796,5229801r21417,-14304l917026,5200794r21416,-14702l959858,5170595r20623,-15894l1001105,5139204r20226,-16292l1041161,5106621r18640,-15895l1077251,5074435r17451,-15497l1111359,5044633r15467,-13510l1133254,5026292r-99,-368l1133149,5025929r-42535,-153367l1092640,4872562r209,172l1093790,4872734r4698,3976l1098638,4876661r-5078,-4339l1091588,4872322r-31721,-118859l1058278,4750268,962027,4394103r46435,32544l1020368,4457206r11112,32147l1042593,4522690r10715,33735l1063230,4591350r9922,35718l1082677,4662787r5975,24157l1085453,4670724r-6350,-30559l1071960,4608018r-7938,-33337l1064468,4576321r-386,-1617l1072825,4606856r7550,29770l1087131,4664015r5515,23503l1088232,4663977r-6350,-28575l1073547,4604843r-8731,-32941l1054100,4537771r-11112,-34925l1031478,4468318r-12303,-34528l1019178,4433792r-1,-2l1019534,4434071r-98,-257l1008856,4426507r-8334,-20268l991394,4386369r-9128,-19076l973535,4349409r-9525,-17883l954087,4314834r-10318,-15896l933053,4284234r817,3052l942635,4299167r10372,15787l962981,4331529r9575,17760l981333,4367049r9176,18943l999685,4405725r8378,20128l961386,4393491r-103,-379l946150,4382394r-8731,38152l932656,4439224r-5159,18281l922337,4476184r-5953,17486l910828,4511951r-5953,17089l894556,4513938r-11112,-15102l872728,4483735r-12303,-14705l864394,4457505r1190,-6756l867569,4440814r2381,-27819l873522,4378023r2381,-18281l878284,4340269r2778,-19076l884237,4303309r3175,-17486l891381,4271119r1984,-7154l895747,4257607r2381,-5564l900906,4247274r2381,-4371l906462,4240121r2778,-2385l912812,4236147r3175,-795l919162,4235352r5557,397l929481,4237339r5159,1589l939403,4242108r5556,3576l950119,4250453r4762,4769l960041,4261184r4762,5961l969963,4273901r4762,7153l979091,4288208r9525,16294l997347,4321590r7938,17884l1012825,4356960r6747,17486l1025128,4392330r5160,15896l1034256,4423328r2382,13115l1038225,4447173r-10319,-6756l1018778,4415777r-8334,-23050l1001316,4371664r-7938,-18678l985044,4335500r-7541,-14307l970360,4308873r-671,-1091l970104,4308464r7077,12332l984651,4335117r8256,17504l1000771,4371318r9043,21084l1018070,4415475r9043,24665l1026773,4439871r9492,26468l1045802,4495315r9538,30168l1064082,4557635r9538,33343l1082759,4625512r8743,36518l1099847,4699740r31791,148455l1148726,4926393r18280,79388l1158287,5009946r98,457l1164503,5007679r7138,-2782l1178384,5003308r6742,-1192l1186321,5002116r-2028,-1572l1193042,5000544r14316,5549l1229229,5016001r24122,11150l1254763,5020007r4713,-19479l1268116,5004901r7854,5565l1283825,5016032r7462,6360l1298356,5029151r6676,7155l1311708,5043860r6284,8348l1322442,5058514r3419,1481l1365229,5076642r20281,7927l1406188,5092892r20679,7530l1447943,5107160r9941,3567l1467826,5114294r14615,5700l1483084,5111131r2377,-24169l1487443,5062793r2773,-23774l1492990,5016039r3566,-21792l1500123,4972058r3962,-20603l1508840,4931644r4755,-19415l1519143,4894003r5944,-16641l1531823,4861909r3170,-7924l1538560,4847249r3962,-6735l1546088,4834174r3963,-5547l1553617,4823080r4359,-4359l1561939,4813967r3962,-3566l1569468,4806835r4358,-2774l1577789,4801288r3962,-1585l1585714,4797722r3963,-793l1594035,4796137r3567,-396l1601564,4795741r3963,l1609489,4796533r3963,793l1617414,4798911r3567,1584l1624943,4802476r3567,1982l1632076,4807231r7925,5943l1647134,4820306r6736,8321l1660606,4837344r6340,9905l1672890,4857551r5548,11490l1683985,4880532r4756,12679l1693496,4905890r3962,13075l1701024,4932040r3171,13472l1706968,4958983r1585,13472l1710138,4985926r793,13471l1711327,5012473r-396,13075l1709742,5037831r-1981,12283l1655059,4968492r1189,9510l1656447,4982780r4871,9429l1661318,4996575r,5556l1662108,5008084r1582,6747l1664876,5021975r2372,7541l1670306,5041023r104932,205253l1776809,5247466r-637,635l1790252,5275643r9057,13430l1808798,5301773r9490,11906l1827777,5326379r9885,11907l1846360,5350589r8699,11906l1862967,5375195r7512,12303l1877596,5400198r6722,11907l1890644,5424805r6326,13097l1908832,5463699r11862,26590l1933346,5518071r13048,28575l1951534,5558156r14630,31750l1980002,5619275r6722,13890l1992655,5645468r1977,3969l1996609,5652215r3954,4763l2003726,5662137r1977,3175l2007284,5668884r1582,-397l2010052,5668487r791,1191l2012820,5671265r2767,4763l2018751,5682378r3163,7541l2025077,5697856r4745,13891l2031008,5711350r1581,l2034171,5711350r2372,794l2038125,5716509r790,2778l2040102,5721669r1979,2445l2040705,5712693r-793,-9924l2039516,5689272r-1585,-36919l2035949,5557477r-2378,-90907l2032779,5433621r-1189,-11115l2030797,5415757r1982,8337l2035949,5451485r-1189,-9528l2036036,5453886r-87,-2401l2036648,5459605r-612,-5718l2036742,5473318r792,10718l2038327,5494755r792,14688l2039516,5524131r1189,28979l2043082,5596380r1586,41682l2043479,5590823r-1585,-46843l2041101,5520955r-1189,-23024l2037931,5474509r-1283,-14904l2037138,5464188r2378,21436l2041101,5507855r1585,22231l2044668,5574150r1981,44858l2048234,5663072r1982,44858l2052063,5737545r1575,2108l2053386,5736115r-2378,-33743l2049819,5675378r-1981,-60340l2046253,5554698r-1585,-30170l2043082,5494755r-2774,-30170l2037138,5434415r-7529,-53592l2029391,5377852r-99,-673l2019753,5318045r-9141,-58738l2006638,5229938r-3577,-29369l1999881,5171200r-2385,-29765l1995907,5112066r,-14288l1995509,5083094r15037,88666l2009398,5153358r-1189,-17467l2008209,5120012r,-14688l2009398,5093018r1189,-9924l2013757,5103736r-396,7146l2013361,5120012r396,21040l2015342,5168046r2774,31758l2021683,5235928r467,4256l2218969,6400734r31,-204l2219152,6399545r-107,-627l2223021,6372332r3977,-26587l2229781,6317969r2784,-27777l2235348,6261622r2386,-28174l2239722,6204084r1591,-29760l2242903,6144563r1193,-30157l2245687,6053297r1193,-62299l2246880,5928302r-1193,-63489l2244892,5801720r-1989,-63490l2240915,5675138r-4772,-125392l2230974,5428322r-2783,-78171l2225805,5272773r-1193,-77775l2223021,5117620r-1988,-154755l2219442,4885487r-1590,-77775l2217454,4782317r-397,-22618l2216261,4718430r114,-185l2216363,4717607r-211,346l2206627,4733828r8740,-28616l2215367,4707608r757,-2270l2215729,4691437r-792,-13935l2214145,4662771r-1980,-14332l2210581,4632911r-2377,-15925l2205036,4599468r-3564,-18314l2198304,4568015r-3960,-12740l2189592,4542535r-4752,-13139l2174544,4504314r-5148,-12740l2165039,4479231r-3960,-12740l2157911,4453751r-2376,-11944l2154743,4435437r-396,-6370l2154347,4428797r,-6101l2154347,4422444r,-5720l2154347,4416487r398,-6353l2155937,4403780r1193,-5559l2159117,4391867r2385,-6353l2164257,4379616r3951,-34954l2168251,4344679r8,-66l2171438,4345804r1590,795l2175016,4347393r3974,3177l2183363,4352952r4769,2383l2192902,4356923r11129,2383l2207608,4359306r8745,l2225097,4358909r6891,-345l2231987,4358564r-6597,328l2216659,4359288r-8732,l2204355,4359288r-11113,-2374l2188480,4355332r-4763,-2373l2179351,4350585r-3968,-3164l2173398,4346630r-1587,-792l2168636,4344652r-1588,-791l2165857,4342674r-1190,791l2163079,4343861r-1191,-396l2160301,4342278r-1191,-2373l2157523,4337136r-1588,-5934l2155141,4326060r-2381,791l2151569,4327247r-1587,l2149188,4327247r,-2374l2149188,4323687r-397,-792l2146410,4320127r-2381,-3165l2143235,4314193r-794,-2373l2142044,4309446r-397,-2373l2142441,4307468r3175,-791l2151569,4310237r1191,-791l2152882,4309263r-1105,718l2145740,4306453r-3220,784l2141715,4306845r403,-5096l2142923,4297438r2012,-8232l2147350,4289598r,-1960l2149362,4288422r805,-392l2150570,4287638r402,-784l2150972,4285286r2415,784l2155400,4286462r402,l2157009,4284110r805,-2743l2159022,4279799r402,-1176l2159594,4278457r-87,-261l2161492,4278196r1587,l2165299,4278799r4527,-476l2170209,4278263r-3114,-2720l2161925,4269586r397,l2162720,4269586r-792,-1186l2161551,4268400r-797,792l2160360,4269584r,743l2161952,4272706r1989,3172l2163918,4275886r23,37l2162746,4276319r-1195,l2159957,4276715r-791,393l2159166,4277464r398,396l2159540,4277884r19,18l2159161,4278298r-399,1188l2157567,4281070r-797,2771l2155575,4286217r-398,l2153185,4285821r-2376,-787l2150809,4286584r-14,29l2150777,4286648r-366,729l2150409,4287379r-13,26l2149998,4287801r-797,396l2147228,4287412r,1947l2147209,4289356r,29l2144833,4288991r-1983,8299l2142054,4301651r-398,5155l2141634,4306789r-2,17l2123307,4292948r-3984,-5147l2115737,4282654r-3187,-5543l2109363,4271567r-398,-1979l2108965,4268400r797,-792l2109764,4267608r57,-57l2111015,4267551r1137,-377l2112152,4266420r-398,-1188l2106973,4258501r100,-16l2107035,4258431r2286,-379l2106575,4254542r-3187,-3167l2100201,4248207r-1196,-1188l2098607,4245436r-1593,-1980l2095420,4240684r-4382,-6335l2085859,4220887r-3984,-11878l2079087,4203466r-2789,-5939l2073111,4191192r-4382,-6731l2064745,4176147r-3984,-8315l2053192,4150015r-7569,-17421l2041241,4124675r-3984,-7127l2036062,4110025r-1594,-6731l2032476,4096959r-2788,-6335l2023712,4077162r-2789,-7126l2018135,4061721r-6374,-14650l2004191,4031234r-3187,-5939l1999013,4019752r-1992,-4356l1995825,4010249r-2788,-10294l1991045,3993620r-2789,-7127l1984671,3977386r-2789,-6731l1979890,3964320r-1195,-3959l1977898,3955610r-796,-2772l1975110,3949671r-1594,-2772l1972720,3944524r-1196,-4752l1971126,3935417r398,-4355l1971126,3930270r-398,-1188l1966744,3927894r,-396l1966346,3926706r,-2771l1967142,3915224r797,-9898l1967939,3901367r-797,-3168l1965947,3894636r-1195,-3564l1962760,3882362r-1593,-9503l1958776,3863357r-1195,-2376l1956784,3859397r-398,-396l1954793,3855438r-797,-3960l1952004,3842768r-451,-1794l1941118,3870015r-11509,30135l1918099,3930682r-11906,29739l1894287,3989763r-12304,29343l1869680,4047259r-12303,27756l1859728,4021040r2352,-53975l1864431,3913487r2352,-53578l1868742,3832524r1361,-23081l1869607,3809731r-1361,22569l1866239,3859709r-2407,53627l1861424,3966962r-2407,54024l1856610,4075010r-1551,4093l1854886,4081840r2393,-6339l1855683,4112746r-2393,36849l1850498,4186048r-3190,36850l1843319,4259747r-4786,35660l1832551,4331464r-3590,17831l1825372,4367125r,-11095l1824973,4341766r-2393,-35264l1815002,4209822r-4387,-57057l1806228,4091746r-3590,-63793l1801442,3996255r-1595,-31698l1799049,3933255r-399,-31302l1798650,3871443r245,-17968l1775068,3868142r-34147,19889l1706376,3907920r-35736,19491l1650200,3937987r-15728,25531l1621738,3983392r-13131,19875l1595078,4023142r-13131,19079l1568418,4060904r-13927,18682l1540564,4097473r-14723,17887l1511516,4132452r-15121,16298l1481274,4164650r-15519,15104l1449839,4194859r-16315,13515l1448247,4167034r14325,-41736l1478489,4082368r15916,-43327l1506574,4007206r-20172,8909l1449475,4030833r-36927,14320l1393886,4051517r-17868,6365l1357753,4063848r-17868,5569l1322415,4074588r-17868,5171l1287076,4083737r-17074,3978l1285091,4077373r15485,-11138l1316062,4054302r14691,-12332l1345047,4029639r14692,-13126l1373636,4002988r13897,-14320l1401033,3974348r13898,-14320l1441931,3929399r26206,-30628l1494344,3867744r51618,-63247l1572168,3773073r26206,-30629l1611875,3727329r13500,-14718l1638875,3698689r4187,-4311l1643624,3693222r20294,-40942l1685007,3612530r21886,-38954l1728778,3536211r13927,-22657l1754642,3494475r11142,-15900l1775732,3465458r4377,-5168l1784486,3455520r4377,-3975l1792842,3448365r3582,-2385l1800403,3444390r3581,-795l1807565,3443198r4377,397l1815922,3444788r3979,2782l1824278,3450750r4377,3975l1832634,3459893r4377,5565l1841786,3472215r9948,15900l1855976,3495529r3667,-3287l1864384,3488102r-5156,-13824l1852126,3469896r-2459,-9845l1855669,3464736r-4479,-12008l1856831,3465643r861,672l1873666,3479161r-5806,-18099l1863891,3444790r6765,9913l1872646,3459064r2388,5948l1878860,3475633r12151,-10042l1903575,3455654r1105,-6146l1908273,3432520r3993,-16986l1916658,3398944r3992,-16195l1924643,3367742r4392,-13431l1934226,3342460r4392,-11455l1943808,3320734r4791,-9481l1954189,3302957r5590,-7506l1964970,3288735r5589,-5135l1976149,3278860r5590,-3555l1987728,3272146r5989,-1581l1999307,3268985r5590,-395l2005230,3268612r193,-14l2011376,3268995r6350,1588l2023679,3272170r5953,2778l2034792,3278519r5953,4762l2046698,3288043r5159,5555l2057414,3299947r5556,6746l2067732,3314233r1429,2308l2072773,3322313r4392,8692l2082355,3340091r3993,9874l2090508,3359695r2958,-7773l2096638,3343587r3567,-7540l2104170,3328906r4360,-6351l2112891,3316603r4360,-5954l2122008,3305887r1071,-1070l2126678,3301154r5079,-3977l2136445,3293998r5469,-3181l2146992,3288433r5860,-1591l2158321,3285253r5859,-795l2164182,3284543r639,-85l2164828,3284792r5786,-334l2175046,3284458r4432,395l2184313,3285646r4834,1187l2193982,3288020r4432,1980l2203651,3291584r4432,2376l2217753,3299503r9669,6731l2237091,3314153r9267,9106l2253207,3330781r833,1060l2252477,3329814r-6729,-7539l2236644,3313144r-9500,-7935l2223814,3302838r-5806,-4106l2208463,3293174r-4375,-2382l2198918,3289205r-4375,-1986l2189771,3286029r-4773,-1191l2180226,3284044r-4375,-397l2171476,3283647r-6761,397l2164706,3283764r-101,6l2163022,3234947r-1980,-48825l2155897,3081316r-4354,-101640l2147980,2878851r-3166,-101648l2142835,2672393r-396,-53614l2142043,2563618r,-56749l2142043,2448101r396,-60349l2143231,2324583r,-28208l2142835,2264609r-1081,-63516l2141647,2194856r,-28l2141647,2161810r-24714,3767l2090343,2169970r-26988,2394l2036368,2175155r-27385,2395l1981599,2178750r-27385,1596l1926433,2180747r-27384,400l1871664,2181147r-27781,l1816499,2180747r-55166,-1997l1746923,2178215r1843,7580l1751937,2202476r6342,33702l1763431,2269087r4361,32594l1771359,2331901r3171,27827l1778890,2406638r4360,35748l1788403,2478523r5946,35744l1800691,2549995r12684,71065l1819320,2656832r5946,36129l1830419,2729109r1982,17873l1834382,2765257r1190,18273l1837157,2801804r793,18669l1838346,2838749r,18670l1837950,2876089r-397,18662l1835968,2913813r-1982,19069l1831608,2951955r-3171,19458l1824869,2990847r-6342,-13093l1812582,2964669r-5946,-13111l1801483,2937646r-5549,-13898l1791178,2909052r-9513,-29784l1772548,2849077r-8720,-30986l1756297,2786310r-7531,-31778l1733703,2689791r-7531,-32165l1718641,2626226r-8324,-31376l1702390,2564287r-9117,-29771l1683760,2505932r-20215,-57605l1642537,2391135r-21007,-57246l1600918,2276692r-20215,-57168l1570794,2190575r-7335,-22372l1552180,2167574r-48816,-2795l1518049,2154397r17065,-11980l1551533,2132177r-8882,-28628l1534327,2074168r-8720,-29788l1558506,2026508r32899,-17077l1624701,1993148r33691,-15092l1633817,1989573r5549,1589l1644123,1992751r5153,2382l1654032,1997517r4360,3176l1663149,2003871r4360,2780l1672265,2011019r3964,3972l1680193,2019360r7927,9531l1695652,2039615r5994,9675l1720852,2040227r33337,-15568l1788717,2009091r35322,-14770l1859758,1980349r36116,-13972l1932386,1954402r18653,-5988l1968899,1942825r18653,-5190l2005411,1932845r17860,-4391l2041130,1924462r17463,-3593l2076452,1917277r17066,-2795l2097672,1913899r-1186,-4491l2094086,1900677r-2400,-7540l2088487,1885199r-3200,-6746l2084487,1871706r-800,-5556l2082887,1859800r-2000,-5953l2076887,1841544r-1600,-6747l2073287,1827257r-5599,-13495l2062088,1799076r-2800,-5159l2057288,1788757r-1200,-4366l2055288,1780025r-2000,-9129l2052089,1764942r-2000,-6350l2047289,1750654r-2000,-6351l2043289,1738350r-400,-3572l2042489,1730808r-1200,-3175l2040089,1724855r-1600,-2382l2037689,1720886r-800,-5160l2036889,1712551r9,-85l2036898,1711562r382,-3788l2036489,1706597r-3599,-1191l2032890,1705010r-400,-794l2032614,1703476r-117,-230l2032897,1700869r1201,-7524l2035298,1684632r342,-3386l2035289,1678814r-1200,-3175l2033290,1672066r-1200,-7541l2030890,1656190r-1600,-8335l2028490,1645077r-1200,-1191l2026890,1643489r-800,-3572l2025290,1636742r-800,-3969l2024090,1628804r-1200,-6351l2020890,1616896r-3600,-11113l2013291,1595463r-1200,-5556l2010091,1583953r-2400,-13891l2004491,1547041r-3200,-28577l1998491,1489887r46,-56l1998494,1489392r271,-336l1998736,1488720r-144,96l1998371,1489089r-9,-120l1997578,1489491r-794,793l1995990,1491871r-1190,1190l1993609,1493855r-5953,-3174l1984878,1491871r-19845,-12694l1960667,1474417r-3968,-4760l1953127,1464500r-1717,-2788l1949951,1459343r-1122,-2243l1948761,1456963r793,-1190l1949951,1455377r1191,-793l1951936,1454187r,-397l1951562,1453043r-23,-46l1947173,1446253r2381,-397l1946380,1442287r-3175,-3174l1940029,1436336r-1587,-1587l1938045,1433559r-1191,-2777l1934870,1428006r-4366,-5554l1928955,1419163r-1626,-3452l1924551,1409368r-4366,-11506l1917804,1392307r-1801,-3370l1914628,1386359r-1375,-2575l1911454,1380409r-4366,-6746l1902325,1366128r-3969,-8325l1898356,1357802r-5567,-13604l1891212,1340360r-945,-2178l1887243,1331220r-3968,-8722l1878909,1314963r-1442,-2595l1876925,1311393r-2382,-3171l1874543,1308221r-1191,-7140l1871368,1294336r-2381,-6348l1866208,1282036r-5556,-13093l1860417,1268415r-2940,-6613l1855328,1256432r-1026,-2564l1847555,1239586r-8335,-15072l1835648,1218958r-2381,-5553l1831283,1209044r-1588,-4363l1827940,1199201r-1420,-4433l1825879,1192844r-1343,-4023l1821823,1183062r-463,-983l1820444,1180064r-3052,-6709l1814217,1167011r-2779,-6345l1809851,1157099r-794,-4363l1807866,1149960r-2381,-3171l1803501,1144805r-794,-1985l1802129,1140317r-613,-2656l1800722,1134089r-793,-3966l1799929,1128933r-794,-396l1797944,1127743r-2381,-397l1795166,1127346r-397,-793l1794769,1126552r,-2778l1794372,1115442r,-9916l1793578,1101161r-793,-2379l1791197,1095609r-1722,-3100l1789213,1092039r-3034,-7580l1786038,1084105r-2779,-8331l1779688,1067048r-1588,-2778l1776909,1063479r-396,-397l1774925,1059908r-1588,-3571l1772431,1053318r-284,-948l1771354,1050628r-1192,-2636l1767781,1041646r-105,-185l1764606,1036093r-6350,-10710l1751906,1015070r-2645,-4295l1748730,1009913r-2778,-5553l1740793,993253r-2618,-7234l1734046,974611r-3642,-10738l1726108,951207r-4792,-14368l1717377,925028r-7938,-25386l1702692,876636r-2778,-9917l1697929,858786r-794,-6346l1696738,848473r1985,3966l1703485,867511r-1190,-5551l1702295,861959r7938,23006l1718964,907575r17463,44426l1750807,988910r3083,7914l1756266,1002430r16277,38420l1769700,1032800r-1919,-5434l1765697,1022389r-5060,-12079l1749127,979767r-11906,-30939l1725711,918682r-11510,-30543l1703486,856803r-9923,-28163l1692770,821500r-734,-4118l1691265,813057r1108,7670l1691787,818463r593,3322l1687297,805904r-1213,7577l1684099,823392r-2381,10308l1679733,844007r-5953,22201l1666239,889202r-8335,23787l1648379,937568r-10716,24976l1626153,987917r-11907,26165l1601149,1040248r-13495,26575l1573763,1093386r-15082,26565l1543599,1146520r-15082,26157l1512642,1198439r-15876,24974l1480890,1248786r-15478,23790l1449933,1295972r-15876,22600l1419372,1340383r-15082,20209l1390002,1380017r-13891,17840l1363013,1414505r-12303,15065l1338803,1443049r-10716,11499l1318165,1464458r-9129,7930l1302051,1477815r-159,123l1301906,1477812r1971,-17347l1306655,1443390r2381,-17075l1313005,1409642r3572,-16680l1320546,1376682r4366,-16676l1329675,1343725r5159,-15889l1340391,1311959r11113,-31373l1363807,1249211r13098,-30579l1390399,1188065r13891,-30170l1432470,1096739r13891,-30578l1459458,1035572r13098,-30973l1484859,973230r3969,-12707l1493194,945434r4763,-17472l1502323,908505r9922,-42885l1522961,821146r49215,-29781l1594798,777864r21036,-12309l1663332,743192r-47667,22250l1594578,777677r-22678,13418l1522859,820517r-174,725l1473501,850585r-25385,15068l1422334,880721r-26575,14672l1369183,910064r-26575,13879l1315240,937028r-26575,11896l1262486,960424r-13089,5154l1236308,970337r-12296,4361l1211319,978664r-12296,4362l1186330,986198r-11502,2379l1162532,990956r-11106,2380l1139526,994525r-10709,397l1117711,995318r-9916,-396l1097879,994525r-8726,-1189l1079633,991353r12296,-14275l1104225,963596r12693,-13482l1129610,937028r13090,-13085l1155789,911254r13089,-12293l1182364,887065r27368,-24188l1237498,839878r28161,-22205l1294218,795863r57116,-43221l1408848,709024r28162,-21810l1465171,664612r27369,-22999l1519908,617822r19436,-17051l1558383,584910r17452,-13879l1584165,565083r7932,-5948l1600427,554377r7140,-4758l1615103,546050r6743,-3569l1628985,540498r6347,-1982l1641678,537326r6346,-793l1654371,537326r5949,1190l1666270,540895r5156,3569l1676583,548429r4759,5551l1686102,559532r4363,7930l1694432,575789r3570,9517l1701571,596409r3967,11896l1707918,621390r3173,14672l1713471,651923r2776,17448l1706331,689197r-9265,20069l1697196,709801r-87,216l1697121,710064r92,-211l1697196,709792r9525,-20346l1716643,669881r2382,21912l1721009,716444r-51,24l1721009,717109r-19447,9128l1701410,725687r-12855,5713l1688068,732587r-793,317l1685840,736924r146,351l1686084,737510r,635l1685992,738035r-313,770l1686361,740616r1048,3915l1829479,1070235r11524,28927l1851732,1128883r10333,29322l1871999,1188308r9140,30104l1890279,1248926r7550,31705l1904982,1311936r30,-4992l1899175,1281373r-7581,-31859l1882418,1218853r-9176,-30254l1863268,1158344r-10374,-29466l1842122,1099012r-11570,-29067l1906755,1244735r-1,218l1906740,1247296r74541,171220l1980453,1417279r408,938l1981306,1418883r2464,3149l1988449,1428006r3805,4803l1995593,1437025r,-1912l1997181,1439144r,733l2000301,1443379r-3810,-25329l1996091,1409322r-139,-5900l1984083,1338412r-6747,-34199l1970192,1270011r25099,99967l1995291,1369627r2,15l1995293,1369399r150,1181l1995601,1371212r-2309,-16657l1987692,1320025r-2000,-16271l1983692,1289066r-800,-12307l1982892,1276737r,-9903l1987293,1276737r1600,8715l1990093,1296938r4000,31670l1999294,1369003r6401,47918l2012895,1464839r4001,25345l2021296,1515925r4801,26138l2031297,1568201r6001,25346l2043699,1619288r6400,25742l2055700,1669583r4800,24158l2065701,1717502r4400,23762l2073352,1756117r-3145,-14541l2065842,1717719r-5160,-23857l2055919,1669607r-5556,-24652l2044013,1619110r-6350,-25845l2031709,1567817r-5159,-26243l2021787,1515332r-4365,-25845l2013453,1464039r-7144,-48109l2007252,1419761r-547,-3694l2128107,1910408r7251,-694l2135773,1901845r397,-15481l2136170,1870882r-397,-15878l2134977,1839126r-2387,-35332l2130203,1763698r-1193,-39700l2128214,1683902r,-39700l2128612,1604899r398,-39700l2131397,1485800r1989,-79395l2134579,1366707r796,-39695l2135773,1286522r-398,-40104l2134977,1205927r-1591,-40476l2129805,1082479r-3182,-81000l2124634,921688r-1592,-80585l2122247,757740r398,-42873l2122645,671200r795,-44858l2124634,579500r1193,-47636l2127816,481845r398,-18657l2128214,442545r,-45651l2128214,373870r398,-22628l2129407,330997r1533,-17207l2119599,336506r-11097,25003l2085912,411118r-22590,50006l2051433,485730r-11493,24606l2027258,534546r-12682,23415l2001101,580583r-6737,11113l1987230,602808r-7134,10319l1972170,623445r-7530,9922l1957110,643289r-8719,9525l1940465,661545r-9115,9128l1922631,679405r,-1l1928179,666308r5549,-13494l1938484,638526r4359,-14684l1947599,608761r3963,-15081l1955129,577408r3567,-15875l1965433,528196r6341,-33735l1984060,425405r6341,-33734l1997534,358334r3567,-16272l2005064,325790r4360,-15478l2013783,294834r4359,-14684l2023691,265862r5548,-13890l2034788,239272r6341,-12700l2047866,214269r7133,-10716l2062926,193234r5944,-8334l2074022,177756r4756,-6747l2082741,164659r6341,-11906l2093838,143625r3567,-7937l2100575,129735r1586,-1588l2103350,126956r1981,-1190l2106916,125369r3171,397l2113654,127750r3963,2778l2123165,134497r14268,11509l2158041,162675r5152,4763l2168345,172200r4359,5159l2177856,182519r4360,5556l2186179,194028r3963,6350l2194105,206728r-9511,12303l2175479,232922r-8719,13890l2158865,260647r313,52l2158709,261534r-222,396l2161226,262313r,5474l2160206,269122r-1104,1463l2162028,270260r3581,-397l2166220,269904r371,-41l2172505,270256r5915,786l2183940,273005r6309,1572l2196557,277326r6703,2750l2215869,286356r-1005,-23260l2214347,260494r-1191,-21173l2213950,221742r397,-7989l2214744,206162r1190,-6392l2217522,194177r1191,-5593l2221094,184189r1984,-4394l2225857,176998r2329,-1758l2228950,174663r-95,54l2225696,177105r-2765,2787l2220957,184271r-2369,4379l2217403,194223r-1579,5573l2214639,206165r-395,7564l2213849,221691r-788,17483l2214244,260234r-5,-16l2214244,260305r-4344,-14331l2205557,232439r-5529,-13137l2194105,207360r13,-17l2194105,207318r8293,-11538l2211480,184639r9082,-10344l2230434,164746r9872,-9549l2250573,146046r10267,-7957l2271370,130510r526,-379l2271788,130504r-12769,44079l2259174,174656r21,-73l2265149,177361r6350,2779l2278246,183711r7541,3969l2301663,197999r17916,11816l2319857,207072r811,-4003l2322697,199866r3651,-4404l2330811,189858r5274,-5205l2341359,179049r5680,-4404l2351502,171442r2028,-801l2355153,169841r811,l2355763,170237r334,l2355305,171825r-2374,3572l2352459,175712r-669,917l2352931,175397r792,-794l2346600,184525r-6727,10319l2327165,215313r296,148l2327032,216013r429,218l2326611,217346r849,-1092l2337383,223794r435,290l2337834,224040r-336,-224l2327606,216276r261,-354l2327389,215562r6747,-9039l2339693,198662r5159,-7860l2350409,182548r3175,-3537l2356759,175473r5556,-6681l2363109,168399r4763,-2358l2376206,162111r-365,397l2376278,162300r-6790,7491l2372237,167613r3572,-4324l2384144,154643r4763,-4716l2392875,146389r3969,-1965l2398829,143245r1587,-393l2400021,148012r-3562,3572l2390128,156346r-7519,7144l2373508,172222r-5144,5159l2364011,182541r-4749,5953l2354514,194844r-4353,6747l2346204,208735r-4353,7541l2338901,224044r9595,7292l2358021,239670r9526,7938l2376279,255942r8334,8335l2392948,273008r7541,8731l2407633,290867r7144,9525l2421127,309520r6351,9525l2433431,328967r5953,9922l2444147,348811r5556,9921l2454069,369051r4763,10319l2462801,389688r3572,10716l2469945,411516r6747,21829l2482249,455569r4762,23019l2491377,501607r3175,23812l2496934,549231r1984,24210l2500506,597650r1587,25003l2502887,647259r1587,50403l2504871,748462r1191,50799l2506856,825058r1191,25400l2509237,875461r1985,25400l2513206,925864r3172,24976l2516381,950867r-8,-28l2506024,917926r-9958,-36512l2485709,842123r-10756,-41274l2452248,712743r-11951,-45641l2427550,621462r-13145,-46037l2400861,530578r-7170,-22225l2386122,486128r-7170,-21431l2370587,443266r-7967,-20241l2354254,402785r-8365,-19447l2336727,365082r-9162,-18256l2318005,329363r-9162,-16272l2299670,298834r-3721,6343l2291596,313512r-3957,7540l2287243,321846r-395,1588l2286848,325418r-792,2381l2286056,329387r-761,763l2285424,330347r1148,777l2286572,331716r671,449l2287243,333752r,794l2285661,336927r-977,1470l2303576,347649r-1,l2303576,347649r-11082,-3550l2281412,340943r621,-441l2281499,340336r-1049,784l2280449,341121r859,172l2278538,342881r3561,5556l2281297,349242r5706,3243l2291956,356140r2286,1625l2296528,360201r1524,2031l2298814,364263r-19,20l2298813,364327r-879,874l2296528,366699r-58,-43l2296426,366699r-6365,-4349l2285287,358396r-5714,-3549l2279322,356281r-882,2942l2277117,361324r-70,55l2276955,361534r-2374,1985l2272206,365106r39,-267l2271825,365106r2077,-13454l2273144,351247r-103,-49l2273035,351241r377,172l2271448,364157r-7463,4123l2263922,368175r-112,64l2264284,369069r7541,-4365l2271817,364744r8,-5l2269438,376648r-1665,7479l2267063,387321r-6,22l2267051,387367r-973,3330l2264284,396844r-3175,9920l2254759,427397r-3572,12697l2247615,455172r-1984,9126l2244043,476202r-1587,13888l2241265,506358r-2381,37298l2236899,583732r-3969,79358l2231740,695626r-1191,23808l2226977,774984r-2381,50789l2222611,872991r-396,46027l2222215,965443r396,48011l2224993,1120608r1984,65862l2228565,1251537r3969,128171l2234518,1443589r1191,63886l2236106,1572553r,65474l2235312,1690804r-397,27777l2234518,1747151r397,27778l2235709,1803103r1984,26982l2238487,1843179r1984,13094l2242853,1882063r2381,18252l2247290,1915389r1406,291l2261793,1919273r12700,3992l2278122,1924847r124,-661l2280231,1916257r2381,-7533l2287772,1892469r2778,-8326l2292534,1876214r1588,-8327l2294916,1860355r3175,-4758l2300472,1850046r1985,-5550l2304044,1839342r3175,-13084l2308203,1822915r8150,-41140l2316745,1775506r793,-4758l2319126,1766387r1001,-3666l2358320,1569901r13137,-27327l2381446,1520523r1559,-6230l2370464,1542452r-12594,26647l2357751,1569705r-30431,61988l2298074,1691695r-13833,29007l2271199,1748518r-11856,27020l2248672,1801764r-3952,-69141l2242744,1691298r-1581,-45697l2239977,1596725r,-50067l2239977,1520829r1186,-25431l2241953,1469569r1186,-25430l2245115,1418311r1976,-24635l2249462,1368642r3162,-23839l2256181,1321359r4347,-23046l2264876,1276456r5533,-20664l2275942,1236322r3162,-9536l2282661,1218045r3161,-8741l2290170,1200562r3557,-7548l2297679,1185465r4347,-7152l2306769,1171559r4347,-6357l2316254,1159242r4742,-5959l2326529,1148516r5138,-4769l2337595,1139773r6719,7551l2351033,1155270r6718,7945l2364075,1171559r12252,17083l2387393,1206523r11066,18674l2408734,1244269r10276,18675l2420834,1266539r7889,15548l2429065,1275924r794,-5949l2430041,1270612r83,-638l2432137,1277224r7479,-12948l2447961,1252792r7948,-9901l2460678,1238535r3974,-3961l2464532,1235868r429,-419l2465005,1234976r437,-384l2469732,1188979r9,208l2469759,1188979r406,10401l2470165,1199478r,10306l2470165,1209978r-141,3426l2469759,1220185r-373,10298l2474190,1226654r5166,-3564l2485317,1219525r5961,-1980l2497239,1215169r5563,-1584l2508763,1212793r295,l2509059,1212793r5953,l2519377,1212793r4763,396l2528505,1214377r4366,792l2537634,1216357r4365,1980l2551127,1222297r9129,5544l2568987,1233386r8731,7525l2586846,1248831r8335,9109l2603912,1267841r8334,10299l2620581,1289230r7937,12278l2636853,1314182r7540,13067l2652331,1340720r7143,13858l2666618,1369228r6747,14657l2680112,1399329r6350,15048l2692415,1430217r5556,15842l2703528,1462297r5159,15842l2713450,1494377r4365,15445l2721784,1525664r3572,15842l2728531,1557348r2381,15049l2733024,1583839r667,3609l2733690,1587445r,2l2733026,1586191r-10859,-20526l2709450,1543882r-13512,-22574l2681235,1498733r-14704,-22179l2650635,1453982r-16294,-21388l2617651,1411211r-17486,-20199l2582282,1371605r-8743,-9503l2564002,1353391r-9140,-8716l2545324,1336757r-9538,-7926l2526646,1321310r-9537,-6733l2507571,1307845r-9935,-5941l2488099,1295964r-9935,-4753l2468878,1286969r-9479,11351l2459381,1298515r1259,l2460640,1300104r-1094,l2456357,1336619r-253,-500l2456064,1336619r-2588,-5682l2452702,1329413r28,-112l2452702,1329240r3362,-15155l2458777,1299951r-12562,15148l2446353,1315359r-14288,18082l2432086,1333144r-383,492l2431688,1333850r370,-400l2432065,1333443r-1,12l2432035,1333680r13921,-17699l2446016,1316097r89,-116l2452653,1328913r50,97l2452660,1329175r-4226,16424l2443389,1362184r-5433,16586l2432523,1395356r-287,-511l2432065,1395356r-79,-140l2431964,1395281r101,168l2430161,1400663r-4316,12882l2418847,1431705r532,-3652l2418852,1429307r-281,1845l2417696,1433505r-4396,27858l2409004,1487163r-729,4465l2402954,1522680r-5916,30586l2397313,1554212r-6747,34189l2383422,1622589r-5556,26237l2371515,1673474r-6350,23057l2358418,1719588r-14685,45319l2336589,1789555r-7938,25045l2325873,1825333r-7541,28223l2311188,1879792r-5557,23850l2304838,1908014r-397,3180l2304441,1916362r-397,5565l2303647,1924709r-1191,3578l2304044,1929082r397,795l2304838,1931864r,1590l2304479,1938122r770,459l2309021,1940829r9922,7185l2328865,1955998r4762,4791l2337596,1965180r3969,4391l2345533,1974760r4366,5589l2353471,1985538r3175,5589l2359821,1997115r3175,6387l2365377,2009490r2778,6387l2370537,2022663r2381,7585l2373089,2030866r1038,3759l2377284,2028229r14684,-28555l2406652,1972705r7541,-13088l2422131,1947322r7143,-11898l2436815,1923922r7938,-10708l2452293,1903299r7541,-9519l2467374,1884658r7938,-7932l2482853,1869587r7540,-6346l2493181,1861151r-1376,-7339l2486687,1833209r-5119,-20208l2476056,1793189r-6299,-20207l2463458,1753170r-12993,-39623l2423299,1634300r-12993,-39624l2397313,1554656r6300,-31699l2409125,1491655r5118,-30510l2418968,1431428r7087,-17827l2432354,1395374r6693,12682l2445347,1421127r5512,13471l2455977,1448070r4725,14264l2465426,1476598r3937,13868l2472907,1505523r3149,14265l2479206,1535241r2756,14660l2484324,1565354r1969,15454l2487868,1595865r3150,31302l2492593,1658470r1574,31699l2494955,1721471r394,31699l2495349,1814982r291,44326l2498331,1857292r7143,-4760l2513015,1848963r7938,-3173l2528493,1843807r7144,-793l2543178,1843014r3968,396l2550718,1844204r3572,793l2557862,1846583r3572,1190l2565006,1849756r7144,4760l2579293,1860465r6326,5656l2587949,1849426r4337,-24630l2597806,1800167r5520,-23835l2611212,1777126r7491,1589l2625800,1780702r7097,2780l2639994,1786660r5915,3973l2653006,1795002r5520,4767l2664834,1804934r5914,5561l2676268,1816454r5126,6356l2686914,1829563r4731,7150l2696771,1843864r4337,7945l2701875,1853153r1388,-2161l2706431,1846234r3563,-4759l2713558,1837906r3168,-3568l2720290,1831562r3563,-1983l2727417,1827596r3564,-1586l2734941,1824821r3563,-397l2742068,1824027r283,29l2742607,1824027r3940,396l2750488,1824820r3546,1586l2757974,1827596r3940,1586l2765855,1831165r6665,4942l2777962,1828269r7154,-8321l2788692,1815590r3577,-3170l2796243,1809646r3576,-3170l2803793,1804099r3974,-2378l2811741,1800136r3974,-1585l2819291,1797363r3974,-793l2827637,1795778r3974,-397l2835982,1795381r3974,397l2848301,1797363r8345,2773l2865389,1803703r3772,1635l2874404,1757795r6738,-64298l2887483,1628404r2775,-32546l2892636,1562915r1981,-32943l2896203,1497029r1982,-32943l2898977,1430746r3964,-129369l2905319,1238256r2774,-62693l2910867,1113257r3171,-62710l2917605,988217r3964,-63103l2925928,861218r5153,-65086l2937026,729854r6341,-67864l2950502,591744r7530,-71834l2967148,445299r9512,-77390l2979831,339731r2774,-31353l2985347,271422r-8203,11934l2972668,289869r-19825,26575l2932224,342621r-21809,26972l2887814,396167r-22998,26575l2841025,449316r-23394,25782l2793840,499689r-22998,24591l2726829,569100r-39652,39663l2653870,640891r-39255,38473l2624528,644857r13482,-44820l2654663,545698r19826,-60288l2685195,453282r11499,-32127l2708193,387441r12688,-33317l2733966,320807r13085,-32921l2760929,255362r14275,-30938l2789478,194280r14275,-28954l2811287,151840r7533,-13089l2825958,126059r7534,-11899l2841422,102261r7137,-10709l2856093,81239r7930,-9519l2871160,62994r7534,-7933l2886228,47525r7534,-6743l2901296,35626r7533,-4759l2915967,27297r7533,-2380l2931034,22934r7137,-793l2941740,22537r3569,l2948877,23331r3966,793l2956411,25710r3569,1190l2963548,28883r3569,1984l2973858,36023r6741,6346l2987736,49905r4666,6709l2993647,54520r1983,-4400l2998405,46920r3172,-3199l3004353,41321r3172,-2400l3010696,37321r2776,-800l3016644,36521r1982,1600l3016644,41321r4758,l3020212,42121r-1189,800l3019023,43721r793,800l3021798,45720r4361,800l3026159,46521r-2379,2799l3022988,50120r,400l3023384,51320r1189,1600l3026952,54520r2398,1209l3029477,55634r-103,-62l3033733,52397r4360,-2778l3042849,46841r5153,-2381l3053154,42476r4931,-2117l3058346,40245r14,-4l3058703,40094r9869,-2823l3069459,37013r36,-6l3069800,36919r11891,-1984l3083102,34707r10566,-1735l3093955,32954r22,-3l3096180,32817r10585,-653l3119862,31760r149,4l3120136,31760r14268,397l3148276,32951r14268,1587l3177209,35729r13872,2381l3205349,40094r27744,5556l3259648,51207r23780,5159l3304435,61128r18231,3572l3322558,65277r108,22l3320373,77753r4737,764l3330661,79317r5551,800l3342159,82117r6344,1600l3354847,86517r2673,1110l3357760,87657r1135,541l3361587,89316r2875,1536l3366047,91607r928,587l3368327,92916r4463,2606l3365980,91232r-8354,-3969l3358589,87546r-593,-283l3364749,89248r7547,2381l3380241,94804r8341,3969l3397719,103535r9533,5160l3416785,114648r9931,6350l3446577,134491r20258,14685l3486697,164257r18530,14574l3506771,177599r2385,-1982l3511142,174031r1192,-1189l3516308,172049r2782,-396l3521076,171653r1192,396l3523063,171653r397,-793l3524653,166104r397,-397l3525845,165707r3179,397l3532407,166479r-190,-189l3532609,166092r-5,-5l3862418,1r-1,l3862419,xe" fillcolor="#8496b0" stroked="f">
            <v:stroke joinstyle="round"/>
            <v:formulas/>
            <v:path arrowok="t" o:connecttype="custom" o:connectlocs="677317,1583985;1216086,1536846;688544,1448249;1746990,1399689;1597380,1300954;875157,1270973;232268,1253534;397643,1436134;1019126,1374481;422123,1384646;896730,1241207;1171178,1360781;841728,1092622;791836,1012485;1704636,920851;1655323,1037266;888002,1022042;1033853,819966;1315890,606223;1642374,572618;1329001,556494;755188,443205;926852,387880;1443844,357848;630746,213060;846737,96861;803534,92252;839017,86134;1641875,44058;1357749,44366;1210352,98386;1355319,442230;1277191,448388;1603547,312916;1703580,94262;1744607,392401;1836404,356390;1595104,914080;1595887,1337491;1545314,1656944;1206642,1716520;1193350,1557568;1489366,1368307;1457250,1032789;1261147,727442;1165749,945658;1118931,1555846;956044,1796111;908219,1895012;700864,1620583;605244,2043525;411113,1634915;353726,1547686;632652,1453068;841300,1300727;688035,1299970;684691,650801;700137,376560;631952,163668;816714,73656;865627,107495;992959,427529;1073607,536387" o:connectangles="0,0,0,0,0,0,0,0,0,0,0,0,0,0,0,0,0,0,0,0,0,0,0,0,0,0,0,0,0,0,0,0,0,0,0,0,0,0,0,0,0,0,0,0,0,0,0,0,0,0,0,0,0,0,0,0,0,0,0,0,0,0,0"/>
          </v:shape>
        </w:pict>
      </w:r>
    </w:p>
    <w:p w:rsidR="00A3731E" w:rsidRDefault="00A3731E">
      <w:pPr>
        <w:rPr>
          <w:rFonts w:hint="eastAsia"/>
        </w:rPr>
      </w:pPr>
    </w:p>
    <w:p w:rsidR="00A3731E" w:rsidRDefault="00A3731E">
      <w:pPr>
        <w:rPr>
          <w:rFonts w:hint="eastAsia"/>
        </w:rPr>
      </w:pPr>
    </w:p>
    <w:p w:rsidR="00A3731E" w:rsidRDefault="00354A7F">
      <w:pPr>
        <w:rPr>
          <w:rFonts w:hint="eastAsia"/>
        </w:rPr>
      </w:pPr>
      <w:r>
        <w:rPr>
          <w:rFonts w:hint="eastAsia"/>
        </w:rPr>
        <w:pict>
          <v:group id="_x0000_s1118" style="position:absolute;left:0;text-align:left;margin-left:57.1pt;margin-top:6.7pt;width:519.75pt;height:38.4pt;z-index:251667968" coordorigin="4206,14319" coordsize="7821,768"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">
            <v:rect id="矩形 25" o:spid="_x0000_s1119" style="position:absolute;left:4207;top:14472;width:7820;height:475;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9jbAOxQAA&#10;ANsAAAAPAAAAZHJzL2Rvd25yZXYueG1sRI9Pa8JAFMTvBb/D8gRvdaNSLamriFBoDoX65+DxkX1N&#10;0mTfht01id/eLQgeh5n5DbPeDqYRHTlfWVYwmyYgiHOrKy4UnE+fr+8gfEDW2FgmBTfysN2MXtaY&#10;atvzgbpjKESEsE9RQRlCm0rp85IM+qltiaP3a53BEKUrpHbYR7hp5DxJltJgxXGhxJb2JeX18WoU&#10;1FlmrsNb3mU/36u/hetv9emyV2oyHnYfIAIN4Rl+tL+0gvkC/r/EHyA3d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L2NsA7FAAAA2wAAAA8AAAAAAAAAAAAAAAAAlwIAAGRycy9k&#10;b3ducmV2LnhtbFBLBQYAAAAABAAEAPUAAACJAwAAAAA=&#10;" stroked="f" strokeweight="1pt"/>
            <v:shape id="文本框 36" o:spid="_x0000_s1120" type="#_x0000_t202" style="position:absolute;left:7123;top:14319;width:1652;height:768" filled="f" stroked="f">
              <v:textbox style="mso-fit-shape-to-text:t">
                <w:txbxContent>
                  <w:p w:rsidR="00A3731E" w:rsidRDefault="00197683">
                    <w:pPr>
                      <w:pStyle w:val="a5"/>
                      <w:spacing w:before="0" w:beforeAutospacing="0" w:after="0" w:afterAutospacing="0"/>
                      <w:textAlignment w:val="baseline"/>
                    </w:pPr>
                    <w:r>
                      <w:rPr>
                        <w:rFonts w:ascii="微软雅黑" w:eastAsia="微软雅黑" w:hAnsi="微软雅黑" w:cs="Times New Roman" w:hint="eastAsia"/>
                        <w:color w:val="2F5496"/>
                        <w:kern w:val="24"/>
                        <w:sz w:val="33"/>
                        <w:szCs w:val="33"/>
                      </w:rPr>
                      <w:t>教育背景</w:t>
                    </w:r>
                  </w:p>
                </w:txbxContent>
              </v:textbox>
            </v:shape>
            <v:shape id="等腰三角形 45" o:spid="_x0000_s1121" type="#_x0000_t5" style="position:absolute;left:4099;top:14639;width:355;height:141;rotation:90;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hf3sTxQAA&#10;ANsAAAAPAAAAZHJzL2Rvd25yZXYueG1sRI9BawIxFITvhf6H8AreatKU1bI1igoVaU9aKfT2unnd&#10;Xd28LJuo679vCoLHYWa+YSaz3jXiRF2oPRt4GioQxIW3NZcGdp9vjy8gQkS22HgmAxcKMJve300w&#10;t/7MGzptYykShEOOBqoY21zKUFTkMAx9S5y8X985jEl2pbQdnhPcNVIrNZIOa04LFba0rKg4bI/O&#10;wNez+t73ix+123OWjfW7/ljrlTGDh37+CiJSH2/ha3ttDegM/r+kHyCnf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OF/exPFAAAA2wAAAA8AAAAAAAAAAAAAAAAAlwIAAGRycy9k&#10;b3ducmV2LnhtbFBLBQYAAAAABAAEAPUAAACJAwAAAAA=&#10;" fillcolor="#8496b0" strokecolor="#8496b0" strokeweight="2.25pt"/>
          </v:group>
        </w:pict>
      </w:r>
    </w:p>
    <w:p w:rsidR="00A3731E" w:rsidRDefault="00A3731E">
      <w:pPr>
        <w:rPr>
          <w:rFonts w:hint="eastAsia"/>
        </w:rPr>
      </w:pPr>
    </w:p>
    <w:p w:rsidR="00A3731E" w:rsidRDefault="00A3731E">
      <w:pPr>
        <w:rPr>
          <w:rFonts w:hint="eastAsia"/>
        </w:rPr>
      </w:pPr>
    </w:p>
    <w:p w:rsidR="00A3731E" w:rsidRDefault="00354A7F">
      <w:pPr>
        <w:rPr>
          <w:rFonts w:hint="eastAsia"/>
        </w:rPr>
      </w:pPr>
      <w:r>
        <w:rPr>
          <w:rFonts w:hint="eastAsia"/>
        </w:rPr>
        <w:pict>
          <v:rect id="_x0000_s1122" style="position:absolute;left:0;text-align:left;margin-left:87.4pt;margin-top:7.6pt;width:370.05pt;height:31.05pt;z-index:251668992;mso-width-relative:page;mso-height-relative:page" filled="f" stroked="f">
            <v:path arrowok="t"/>
            <v:textbox>
              <w:txbxContent>
                <w:p w:rsidR="00A3731E" w:rsidRDefault="00197683">
                  <w:pPr>
                    <w:pStyle w:val="a7"/>
                    <w:snapToGrid w:val="0"/>
                    <w:spacing w:line="360" w:lineRule="auto"/>
                    <w:ind w:firstLineChars="0" w:firstLine="0"/>
                    <w:textAlignment w:val="baseline"/>
                    <w:rPr>
                      <w:rFonts w:ascii="微软雅黑" w:eastAsia="微软雅黑" w:hAnsi="微软雅黑" w:cs="Times New Roman"/>
                      <w:kern w:val="24"/>
                      <w:sz w:val="22"/>
                      <w:szCs w:val="22"/>
                    </w:rPr>
                  </w:pPr>
                  <w:r>
                    <w:rPr>
                      <w:rFonts w:ascii="微软雅黑" w:eastAsia="微软雅黑" w:hAnsi="微软雅黑" w:cs="Times New Roman" w:hint="eastAsia"/>
                      <w:kern w:val="24"/>
                      <w:sz w:val="22"/>
                      <w:szCs w:val="22"/>
                    </w:rPr>
                    <w:t>安徽电子信息职业技术学院</w:t>
                  </w:r>
                  <w:r>
                    <w:rPr>
                      <w:rFonts w:ascii="微软雅黑" w:eastAsia="微软雅黑" w:hAnsi="微软雅黑" w:cs="Times New Roman" w:hint="eastAsia"/>
                      <w:kern w:val="24"/>
                      <w:sz w:val="22"/>
                      <w:szCs w:val="22"/>
                    </w:rPr>
                    <w:tab/>
                    <w:t>计算机应用技术专科</w:t>
                  </w:r>
                  <w:r>
                    <w:rPr>
                      <w:rFonts w:ascii="微软雅黑" w:eastAsia="微软雅黑" w:hAnsi="微软雅黑" w:cs="Times New Roman" w:hint="eastAsia"/>
                      <w:kern w:val="24"/>
                      <w:sz w:val="22"/>
                      <w:szCs w:val="22"/>
                    </w:rPr>
                    <w:tab/>
                  </w:r>
                  <w:r>
                    <w:rPr>
                      <w:rFonts w:ascii="微软雅黑" w:eastAsia="微软雅黑" w:hAnsi="微软雅黑" w:cs="Times New Roman" w:hint="eastAsia"/>
                      <w:kern w:val="24"/>
                      <w:sz w:val="22"/>
                      <w:szCs w:val="22"/>
                    </w:rPr>
                    <w:tab/>
                    <w:t>2016.9-2019.6</w:t>
                  </w:r>
                </w:p>
              </w:txbxContent>
            </v:textbox>
          </v:rect>
        </w:pict>
      </w:r>
    </w:p>
    <w:p w:rsidR="00A3731E" w:rsidRDefault="00A3731E">
      <w:pPr>
        <w:rPr>
          <w:rFonts w:hint="eastAsia"/>
        </w:rPr>
      </w:pPr>
    </w:p>
    <w:p w:rsidR="00A3731E" w:rsidRDefault="00A3731E">
      <w:pPr>
        <w:rPr>
          <w:rFonts w:hint="eastAsia"/>
        </w:rPr>
      </w:pPr>
    </w:p>
    <w:p w:rsidR="00A3731E" w:rsidRDefault="00354A7F">
      <w:pPr>
        <w:rPr>
          <w:rFonts w:hint="eastAsia"/>
        </w:rPr>
      </w:pPr>
      <w:r>
        <w:rPr>
          <w:rFonts w:hint="eastAsia"/>
        </w:rPr>
        <w:pict>
          <v:group id="_x0000_s1123" style="position:absolute;left:0;text-align:left;margin-left:56.6pt;margin-top:.55pt;width:519.75pt;height:38.4pt;z-index:251670016" coordorigin="4206,14319" coordsize="7821,768"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">
            <v:rect id="矩形 25" o:spid="_x0000_s1124" style="position:absolute;left:4207;top:14472;width:7820;height:475;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9jbAOxQAA&#10;ANsAAAAPAAAAZHJzL2Rvd25yZXYueG1sRI9Pa8JAFMTvBb/D8gRvdaNSLamriFBoDoX65+DxkX1N&#10;0mTfht01id/eLQgeh5n5DbPeDqYRHTlfWVYwmyYgiHOrKy4UnE+fr+8gfEDW2FgmBTfysN2MXtaY&#10;atvzgbpjKESEsE9RQRlCm0rp85IM+qltiaP3a53BEKUrpHbYR7hp5DxJltJgxXGhxJb2JeX18WoU&#10;1FlmrsNb3mU/36u/hetv9emyV2oyHnYfIAIN4Rl+tL+0gvkC/r/EHyA3d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L2NsA7FAAAA2wAAAA8AAAAAAAAAAAAAAAAAlwIAAGRycy9k&#10;b3ducmV2LnhtbFBLBQYAAAAABAAEAPUAAACJAwAAAAA=&#10;" stroked="f" strokeweight="1pt"/>
            <v:shape id="文本框 36" o:spid="_x0000_s1125" type="#_x0000_t202" style="position:absolute;left:7123;top:14319;width:1652;height:768" filled="f" stroked="f">
              <v:textbox style="mso-fit-shape-to-text:t">
                <w:txbxContent>
                  <w:p w:rsidR="00A3731E" w:rsidRDefault="00197683">
                    <w:pPr>
                      <w:pStyle w:val="a5"/>
                      <w:spacing w:before="0" w:beforeAutospacing="0" w:after="0" w:afterAutospacing="0"/>
                      <w:textAlignment w:val="baseline"/>
                    </w:pPr>
                    <w:r>
                      <w:rPr>
                        <w:rFonts w:ascii="微软雅黑" w:eastAsia="微软雅黑" w:hAnsi="微软雅黑" w:cs="Times New Roman" w:hint="eastAsia"/>
                        <w:color w:val="2F5496"/>
                        <w:kern w:val="24"/>
                        <w:sz w:val="33"/>
                        <w:szCs w:val="33"/>
                      </w:rPr>
                      <w:t>获奖荣誉</w:t>
                    </w:r>
                  </w:p>
                </w:txbxContent>
              </v:textbox>
            </v:shape>
            <v:shape id="等腰三角形 45" o:spid="_x0000_s1126" type="#_x0000_t5" style="position:absolute;left:4099;top:14639;width:355;height:141;rotation:90;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hf3sTxQAA&#10;ANsAAAAPAAAAZHJzL2Rvd25yZXYueG1sRI9BawIxFITvhf6H8AreatKU1bI1igoVaU9aKfT2unnd&#10;Xd28LJuo679vCoLHYWa+YSaz3jXiRF2oPRt4GioQxIW3NZcGdp9vjy8gQkS22HgmAxcKMJve300w&#10;t/7MGzptYykShEOOBqoY21zKUFTkMAx9S5y8X985jEl2pbQdnhPcNVIrNZIOa04LFba0rKg4bI/O&#10;wNez+t73ix+123OWjfW7/ljrlTGDh37+CiJSH2/ha3ttDegM/r+kHyCnf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OF/exPFAAAA2wAAAA8AAAAAAAAAAAAAAAAAlwIAAGRycy9k&#10;b3ducmV2LnhtbFBLBQYAAAAABAAEAPUAAACJAwAAAAA=&#10;" fillcolor="#8496b0" strokecolor="#8496b0" strokeweight="2.25pt"/>
          </v:group>
        </w:pict>
      </w:r>
    </w:p>
    <w:p w:rsidR="00A3731E" w:rsidRDefault="00A3731E">
      <w:pPr>
        <w:rPr>
          <w:rFonts w:hint="eastAsia"/>
        </w:rPr>
      </w:pPr>
    </w:p>
    <w:p w:rsidR="00A3731E" w:rsidRDefault="00A3731E">
      <w:pPr>
        <w:rPr>
          <w:rFonts w:hint="eastAsia"/>
        </w:rPr>
      </w:pPr>
    </w:p>
    <w:p w:rsidR="00A3731E" w:rsidRDefault="00354A7F">
      <w:pPr>
        <w:rPr>
          <w:rFonts w:hint="eastAsia"/>
        </w:rPr>
      </w:pPr>
      <w:r>
        <w:rPr>
          <w:rFonts w:hint="eastAsia"/>
        </w:rPr>
        <w:pict>
          <v:rect id="_x0000_s1127" style="position:absolute;left:0;text-align:left;margin-left:159.7pt;margin-top:11.2pt;width:298.6pt;height:63.7pt;z-index:251671040;mso-width-relative:page;mso-height-relative:page" filled="f" stroked="f">
            <v:path arrowok="t"/>
            <v:textbox>
              <w:txbxContent>
                <w:p w:rsidR="00A3731E" w:rsidRDefault="00197683">
                  <w:pPr>
                    <w:pStyle w:val="a7"/>
                    <w:snapToGrid w:val="0"/>
                    <w:spacing w:line="360" w:lineRule="auto"/>
                    <w:ind w:firstLineChars="0" w:firstLine="0"/>
                    <w:textAlignment w:val="baseline"/>
                    <w:rPr>
                      <w:rFonts w:ascii="微软雅黑" w:eastAsia="微软雅黑" w:hAnsi="微软雅黑" w:cs="Times New Roman"/>
                      <w:kern w:val="24"/>
                      <w:sz w:val="22"/>
                      <w:szCs w:val="22"/>
                    </w:rPr>
                  </w:pPr>
                  <w:r>
                    <w:rPr>
                      <w:rFonts w:ascii="微软雅黑" w:eastAsia="微软雅黑" w:hAnsi="微软雅黑" w:cs="Times New Roman" w:hint="eastAsia"/>
                      <w:kern w:val="24"/>
                      <w:sz w:val="22"/>
                      <w:szCs w:val="22"/>
                    </w:rPr>
                    <w:t>2017年安徽省服务外包大赛一等奖</w:t>
                  </w:r>
                </w:p>
                <w:p w:rsidR="00A3731E" w:rsidRDefault="00197683">
                  <w:pPr>
                    <w:pStyle w:val="a7"/>
                    <w:snapToGrid w:val="0"/>
                    <w:spacing w:line="360" w:lineRule="auto"/>
                    <w:ind w:firstLineChars="0" w:firstLine="0"/>
                    <w:textAlignment w:val="baseline"/>
                    <w:rPr>
                      <w:rFonts w:ascii="微软雅黑" w:eastAsia="微软雅黑" w:hAnsi="微软雅黑" w:cs="Times New Roman"/>
                      <w:kern w:val="24"/>
                      <w:sz w:val="22"/>
                      <w:szCs w:val="22"/>
                    </w:rPr>
                  </w:pPr>
                  <w:r>
                    <w:rPr>
                      <w:rFonts w:ascii="微软雅黑" w:eastAsia="微软雅黑" w:hAnsi="微软雅黑" w:cs="Times New Roman" w:hint="eastAsia"/>
                      <w:kern w:val="24"/>
                      <w:sz w:val="22"/>
                      <w:szCs w:val="22"/>
                    </w:rPr>
                    <w:t>2018年安徽省计算机技术大赛一等奖</w:t>
                  </w:r>
                </w:p>
                <w:p w:rsidR="00A3731E" w:rsidRDefault="00A3731E">
                  <w:pPr>
                    <w:pStyle w:val="a7"/>
                    <w:snapToGrid w:val="0"/>
                    <w:spacing w:line="360" w:lineRule="auto"/>
                    <w:ind w:firstLineChars="0" w:firstLine="0"/>
                    <w:textAlignment w:val="baseline"/>
                    <w:rPr>
                      <w:rFonts w:ascii="微软雅黑" w:eastAsia="微软雅黑" w:hAnsi="微软雅黑" w:cs="Times New Roman"/>
                      <w:kern w:val="24"/>
                      <w:sz w:val="22"/>
                      <w:szCs w:val="22"/>
                    </w:rPr>
                  </w:pPr>
                </w:p>
              </w:txbxContent>
            </v:textbox>
          </v:rect>
        </w:pict>
      </w:r>
    </w:p>
    <w:p w:rsidR="00A3731E" w:rsidRDefault="00A3731E">
      <w:pPr>
        <w:rPr>
          <w:rFonts w:hint="eastAsia"/>
        </w:rPr>
      </w:pPr>
    </w:p>
    <w:p w:rsidR="00A3731E" w:rsidRDefault="00A3731E">
      <w:pPr>
        <w:rPr>
          <w:rFonts w:hint="eastAsia"/>
        </w:rPr>
      </w:pPr>
    </w:p>
    <w:p w:rsidR="00A3731E" w:rsidRDefault="00A3731E">
      <w:pPr>
        <w:rPr>
          <w:rFonts w:hint="eastAsia"/>
        </w:rPr>
      </w:pPr>
    </w:p>
    <w:p w:rsidR="00A3731E" w:rsidRDefault="00A3731E">
      <w:pPr>
        <w:rPr>
          <w:rFonts w:hint="eastAsia"/>
        </w:rPr>
      </w:pPr>
    </w:p>
    <w:p w:rsidR="00A3731E" w:rsidRDefault="00A3731E">
      <w:pPr>
        <w:rPr>
          <w:rFonts w:hint="eastAsia"/>
        </w:rPr>
      </w:pPr>
    </w:p>
    <w:p w:rsidR="00A3731E" w:rsidRDefault="00A3731E">
      <w:pPr>
        <w:rPr>
          <w:rFonts w:hint="eastAsia"/>
        </w:rPr>
      </w:pPr>
    </w:p>
    <w:p w:rsidR="00A3731E" w:rsidRDefault="00354A7F">
      <w:pPr>
        <w:rPr>
          <w:rFonts w:hint="eastAsia"/>
        </w:rPr>
      </w:pPr>
      <w:r>
        <w:rPr>
          <w:rFonts w:hint="eastAsia"/>
        </w:rPr>
        <w:pict>
          <v:shape id="_x0000_s1106" style="position:absolute;left:0;text-align:left;margin-left:-13.2pt;margin-top:676.8pt;width:147.95pt;height:154.15pt;z-index:251661824;mso-width-relative:page;mso-height-relative:page;v-text-anchor:middle-center" coordsize="4984934,6857904" o:spt="1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" adj="0,,0" path="m1339539,6097946r-895,597l1338830,6098753r1123,-749l1340749,6098004r886,l1341519,6097946r-1188,l1339539,6097946xm1308212,5649619r-897,3881l1308296,5650121r-84,-502xm1005247,5591127r222,453l1019270,5603524r12580,10259l1031539,5613314r-13157,-10779l1005247,5591127xm981482,5568241r23009,49549l1027906,5668214r12304,25014l1052513,5718242r12303,24220l1070069,5752335r-10993,-22458l1040377,5692508,986109,5572575r-4627,-4334xm979748,5566251r157,235l993740,5596243r-12732,-28446l980998,5567788r-254,-565l980387,5566886r489,1076l980075,5566767r-202,-422l979748,5566251xm978928,5565634r3338,9275l987028,5585232r7541,17867l1002110,5621760r13096,26205l1022416,5661939r-42984,-95926l978928,5565634xm973703,5552824r1007,2714l975673,5557600r979,2785l977397,5562193r252,419l976504,5559330r-831,-1730l974617,5554797r-914,-1973xm965410,5536360r190,571l965663,5537039r-154,-507l965410,5536360xm973802,5534293r377,1900l974472,5536876r-400,-1992l973802,5534293xm959553,5501812r194,776l960465,5504196r13708,31983l965643,5516049r-4378,-10258l959553,5501812xm959140,5500853r-48,267l959546,5502137r-223,-859l959169,5500921r-29,-68xm958371,5497588r-34,126l958850,5499152r,-150l958976,5499503r46,131l959078,5499428r-707,-1840xm2546486,5367654r-795,1191l2545294,5370035r-261,174l2545553,5370036r796,-1588l2546833,5367723r-347,-69xm854545,5344111r2922,4796l857568,5348507r-1192,-1734l854545,5344111xm853771,5342840r449,737l854403,5343767r1406,1457l853771,5342840xm2876713,5308965r-4289,1643l2870936,5311016r-3219,1472l2858573,5316060r-6361,2381l2848634,5319632r795,l2853007,5318838r4373,-1587l2867717,5312488r3975,-1190l2876065,5309313r648,-348xm2879724,5306797r-1147,617l2879497,5307036r99,-104l2879724,5306797xm2866992,5306447r-1190,667l2864046,5308067r2990,-542l2868348,5306694r-2819,640l2866992,5306447xm2889647,5301142r-1830,1096l2886335,5303275r-3799,2660l2885863,5304402r3784,-3260xm2908790,5300245r-1272,129l2905547,5300573r125,18l2908790,5300245xm2915187,5298616r-1911,386l2909762,5300066r4256,-1062l2915187,5298616xm2895494,5296464r241,161l2895839,5296566r-126,-37l2895494,5296464xm2887119,5293997r-8,6l2890568,5295038r-266,279l2890562,5295398r288,-302l2887119,5293997xm2902739,5292418r-3160,2235l2896983,5296110r-1489,1040l2895929,5297461r1207,-848l2902739,5292418xm2520263,5291719r36,35l2520383,5291836r92,-11l2520263,5291719xm2893372,5291218r-706,88l2891751,5291491r-919,154l2890185,5291861r-1563,1089l2891751,5291491r1621,-273xm2914357,5290955r-126,102l2913506,5291578r-204,265l2913899,5291501r250,-297l2914357,5290955xm2894878,5290859r-75,15l2894543,5290927r,94l2894585,5291014r174,-30l2894878,5290859xm2532996,5289284r371,185l2533505,5289882r112,36l2533698,5289945r-158,-478l2532996,5289284xm2532411,5289088r-1515,379l2528955,5290195r2424,-726l2532468,5289107r-57,-19xm2519730,5285534r-302,216l2519287,5287149r168,-116l2519590,5286939r140,-1405xm2928148,5282399r-783,395l2926974,5283584r-783,791l2925800,5285561r-391,2767l2925017,5291491r-340,2064l2925037,5291632r418,-2973l2925805,5286477r137,-958l2926340,5284329r795,-793l2927532,5282743r689,-344l2928148,5282399xm1782597,5281800r-1385,1553l1796937,5307726r13443,20638l1823823,5349001r-2768,-6350l1816311,5335904r-9885,-16272l1796541,5303757r-7908,-12303l1782597,5281800xm2929099,5278403r-168,42l2928194,5279190r-44,55l2928540,5281608r,738l2928724,5282346r,-389l2928379,5280114r91,-82l2928327,5279173r772,-770xm2937932,5276074r-391,790l2939208,5279390r-945,-2200l2938263,5276742r-331,-668xm2932693,5275838r1596,956l2934958,5277194r-1331,-1120l2932693,5275838xm2932062,5275678r,396l2931670,5277260r,395l2930650,5277998r62,-15l2931904,5277587r,-397l2932302,5276000r,-261l2932062,5275678xm2941063,5272911r-782,791l2940281,5274097r,1186l2940658,5277190r388,l2940648,5275207r,-1190l2940648,5273621r711,-710l2941063,5272911xm2551137,5272007r1588,1058l2552725,5273595r-1588,-1588xm2549549,5270420r794,317l2550915,5271651r-18,-53l2550957,5271720r180,288l2551064,5271934r227,458l2551291,5272789r-310,-938l2549549,5270420xm2950847,5248402r-782,395l2948891,5249588r-783,2372l2947716,5252750r-782,1186l2945368,5261052r392,1581l2945368,5264214r,396l2944586,5265005r-1175,791l2943020,5266982r-783,1185l2941846,5270144r,1581l2941482,5272827r359,l2942238,5271637r,-1586l2942635,5268068r795,-1190l2943828,5265688r1192,-793l2945619,5264596r,-202l2945994,5262839r-375,-1555l2947120,5254286r252,-348l2947405,5253789r920,-1224l2948996,5251175r378,-522l2949392,5250616r226,-300l2950122,5249620r87,-90l2950585,5249030r397,-397l2951676,5248402r-829,xm2953711,5246966r-124,250l2953629,5247388r82,-422xm2954794,5244991r-367,557l2954624,5245344r170,-353xm2538437,5236967r,75l2539231,5244986r1984,6751l2543596,5258489r2382,5957l2549550,5269609r-233,l2549319,5269612r-167,l2548756,5270801r-397,1588l2547962,5275964r-397,5560l2547379,5281059r-33,466l2546557,5279539r-1183,-1588l2544190,5275966r-297,-299l2543596,5275964r-1984,8340l2540867,5292881r31329,-3864l2567001,5285899r-357,-298l2565845,5285123r-4769,-3967l2555909,5276794r-4351,-5132l2551534,5272007r-397,-788l2550624,5270201r-555,-692l2549550,5269251r-3572,-5118l2543597,5258227r-2382,-6693l2539231,5244841r-794,-7874xm2937280,5236636r-81,105l2937192,5236758r-4,12l2937280,5236636xm2957202,5206375r1081,1310l2958665,5207975r-1220,-1600l2957202,5206375xm2955677,5205005r-38,99l2955844,5205313r482,l2956330,5205318r112,-313l2956149,5205005r-472,xm1187417,5189359r-64,65l1187445,5189806r67,-61l1187417,5189359xm1196667,5179460r-183,215l1208768,5227847r13028,49142l1228019,5300019r19221,70780l1243980,5357582r-21603,-79638l1209281,5228731r-12614,-49271xm1197745,5177381r-918,1118l1196850,5178594r52,207l1197058,5178644r-81,-316l1197783,5177522r-38,-141xm2931067,5140292r-1190,794l2929752,5141337r1036,-696l2931182,5140641r395,794l2931971,5143023r395,793l2932760,5143816r789,-397l2933606,5143188r-556,278l2932653,5143466r-396,-793l2932243,5142617r-339,-676l2931519,5140404r-56,-112l2931067,5140292xm2938509,5129834r-149,407l2939071,5133101r223,-751l2939143,5131744r-85,282l2938509,5129834xm3222956,5128846r-116,72l3222640,5129042r,7233l3222956,5128846xm3227558,5125983r-1136,707l3225318,5127377r-1051,66048l3225081,5183503r406,-11906l3226301,5149769r1220,-21828l3227558,5125983xm1225579,5083574r396,9537l1225975,5102647r-396,8742l1224389,5120131r-1983,8344l1220026,5137217r-3172,7550l1213681,5153112r-4759,7549l1206301,5164958r200,747l1205869,5166616r9610,36660l1223531,5233430r2289,8530l1236947,5279669r10729,38107l1250855,5348737r3974,31358l1255300,5383978r-420,-3492l1250933,5349057r-3158,-31030l1249072,5322274r-1771,-17628l1245337,5281191r-1963,-23057l1242195,5235077r-1178,-23058l1240625,5189360r-786,-22263l1240625,5145233r785,-21865l1242588,5101901r270,-2458l1225579,5083574xm3848900,5045537r-2822,3426l3840122,5055313r-397,397l3841710,5054519r6353,-7144l3848759,5046526r141,-989xm1236043,5039579r2624,5054l1244219,5056554r2855,7866l1247694,5059761r2237,-14152l1236043,5039579xm1654872,5037287r-606,5695l1651492,5060811r-3566,17434l1643567,5096075r-5151,17434l1632472,5130546r-6340,17037l1619000,5165017r-7133,16641l1611579,5182263r13323,6148l1645183,5197130r18690,7927l1666657,5206246r2784,396l1673417,5207039r4374,792l1680177,5208624r2784,1189l1683359,5208624r795,-793l1685745,5207039r1193,l1690914,5208624r4772,1586l1700458,5212984r5170,3171l1713581,5222100r2386,-2775l1716762,5218136r1989,-1189l1721137,5219325r1988,793l1724318,5220514r6363,1190l1734618,5222264r-2130,-3835l1720626,5196204r-4349,-9128l1712718,5179138r-2372,-6350l1709555,5168819r2373,3969l1719835,5186282r5140,11113l1727743,5203348r3163,5556l1739210,5223191r326,566l1741417,5224478r1140,437l1733279,5209301r-13444,-23019l1717463,5181123r12653,21828l1743163,5223985r960,1530l1746587,5226460r2129,1212l1734860,5205729r-17397,-29766l1713509,5169216r-3558,-6747l1703229,5148182r-448,-1145l1697404,5137609r-7534,-14698l1682733,5108213r-6741,-14698l1669648,5078419r-5948,-15095l1658149,5048228r-3277,-10941xm1222841,5020147r5117,5810l1232307,5032805r18641,6509l1252304,5032451r-20689,-8523l1222841,5020147xm1155684,5011258r-219,111l1155569,5011834r117,-39l1155800,5011757r-116,-499xm1656849,4992440r191,4580l1657040,5005737r-367,8621l1663920,5028533r-3789,-16480l1658154,5002925r-1186,-8334l1656849,4992440xm1708152,4936235r13043,6350l1727269,4945929r,1l1725147,4952903r-3952,15875l1708152,4936235xm1137365,4931843r3653,17489l1154043,5011694r72,-53l1154329,5012618r115,-66l1142457,4955416r-1340,-6045l1137365,4931843xm1117862,4869594r-1828,738l1112880,4871526r-3549,398l1106177,4872322r-307,207l1108843,4872168r3646,-395l1115730,4870591r2025,-789l1117862,4869594xm3980594,4863004r-3088,6174l3972741,4877512r-11118,19050l3948123,4918390r-16279,23416l3913579,4968000r-20251,26988l3884504,5006283r12527,-3073l3898224,5004005r795,796l3899019,5005596r,1193l3899019,5008379r1193,l3906970,5006789r-1193,2783l3907765,5008777r2386,-796l3913729,5005596r3180,-2386l3918499,5002813r1193,-398l3922077,5002018r451,-75l4048325,4921094r158,-404l4048582,4920434r-75061,48359l3973532,4968633r-566,364l3978121,4891631r2473,-28627xm4269800,4850129r-7412,5576l4251654,4864054r-10734,7952l4233914,4877126r48768,10351l4284666,4869209r376,-3085l4282654,4865612r-10693,-3169l4273149,4859670r-1980,-396l4271961,4857293r396,-792l4271961,4856105r-396,-793l4270377,4854916r-1188,-792l4267209,4854124r1980,-2773l4269800,4850129xm1802612,4846541r5928,397l1814864,4847731r5533,2382l1826721,4852891r5928,3175l1838973,4860035r6323,5159l1851225,4869956r6323,6350l1863082,4882656r6323,6747l1875334,4896944r5928,8334l1887586,4913613r5928,9128l1898652,4931869r11857,19844l1921180,4972350r10276,22225l1941337,5017594r9090,23416l1958727,5065219r8300,23813l1973746,5113638r6323,23812l1984812,5160866r4347,22622l1991531,5205713r1581,10319l1993507,5226351r395,9921l1993902,5245797r,9129l1993112,5263657r-791,8334l1990740,5279929r-16204,-25797l1958727,5229129r-30038,-50403l1914066,5153722r-15019,-24209l1884424,5105304r-15414,-23019l1861105,5070775r-8299,-10715l1844506,5048947r-8695,-10715l1827116,5027913r-8695,-9922l1808935,5008466r-9485,-9525l1789174,4989416r-10276,-8334l1767832,4972350r-10672,-7937l1745699,4956475r-12252,-7144l1727269,4945930r,-1l1729494,4938616r4348,-13494l1738189,4912819r4743,-11113l1747675,4891785r5138,-9129l1757556,4874322r5533,-6747l1768622,4862019r5138,-4763l1779688,4853288r5534,-3175l1790755,4848525r5928,-1587l1802612,4846541xm1115865,4846132r-114,58l1115916,4846190r-13,-20l1115865,4846132xm1112485,4846047r-788,398l1111303,4846445r,398l1111320,4846913r764,-372l1112839,4846541r1,-1l1114030,4846540r1124,281l1115687,4846562r-59,-310l1115245,4846445r-1577,-398l1112485,4846047xm1114426,4839023r-758,256l1113668,4840473r789,1991l1115019,4843789r-64,-514l1114824,4842969r-794,-1985l1114030,4839794r397,-133l1114427,4839030r-1,-7xm1112407,4825129r243,1366l1114343,4829133r-1936,-4004xm1111168,4821538r19,111l1111426,4822100r-20,-117l1111168,4821538xm4358107,4782024r-6666,5296l4332185,4802414r5265,2459l4340956,4807879r19673,-6945l4358107,4782024xm3351575,4763991r5580,l3363134,4763991r5979,397l3374694,4765578r6776,1191l3387848,4768356r7175,1985l3401799,4772722r6378,3175l3414554,4779072r6378,3969l3426911,4787406r5979,4763l3438072,4797328r5979,5953l3449631,4809235r4784,6746l3459596,4822728r4784,7144l3469562,4837810r4384,7937l3478729,4854478r3986,8335l3491086,4881069r7574,18653l3505834,4920360r6378,20637l3517394,4962428r5580,22225l3527359,5007275r4385,23019l3534933,5053313r2391,23416l3539716,5099747r1993,23019l3542506,5145785r797,22225l3543303,5189838r-797,21431l3541709,5231510r-1993,19844l3537324,5269610r-2391,17462l3531744,5302947r-3986,15082l3523373,5331523r-2392,6350l3518590,5343429r-8371,-11906l3502646,5319219r-7574,-11906l3487100,5294216r-7175,-12700l3473149,5268419r-13553,-26987l3446443,5213651r-12357,-28179l3422526,5156897r-11958,-28972l3387051,5069982r-11959,-28972l3363134,5012832r-12356,-28575l3337624,4956078r-13553,-26987l3317295,4915994r-7574,-13097l3270260,5082285r,-25003l3269861,5030691r-797,-27781l3268665,4973938r399,-29369l3270260,4915597r797,-13890l3272253,4887816r1993,-13494l3276637,4861225r1993,-12700l3281819,4836619r3189,-11113l3288994,4814791r5182,-9525l3298959,4796138r3189,-3969l3305337,4788200r3189,-3969l3311714,4781056r3588,-2778l3319687,4775500r3587,-2778l3327659,4770341r3986,-1588l3336826,4766769r4385,-794l3346393,4764388r5182,-397xm4408169,4742058r-14189,11466l4361449,4779369r169,7780l4361618,4796268r-190,4384l4446629,4770573r-12605,-9988l4417010,4747898r-8841,-5840xm4506221,4660388r-2254,2012l4505639,4665033r8309,13480l4522257,4691994r7517,13877l4537687,4720144r7122,13877l4545593,4735635r109173,-38542l4634801,4690172r-15850,-5556l4602705,4680250r-15851,-4763l4571004,4671519r-15850,-3969l4538908,4664772r-16247,-2778l4506415,4660406r-194,-18xm4523815,4644354r-3013,3014l4507534,4659215r11165,l4522661,4647706r1154,-3352xm3965586,4614066r-19240,47942l3916163,4738605r-15886,40481l3884391,4822346r-6354,16668l3859768,4886640r-17078,43656l3827202,4969984r-4369,11509l3820053,4990621r-2780,8335l3815684,5004115r-2780,5159l3813301,5009671r398,794l3814096,5012053r-335,2339l3979894,4821156r-9119,18668l3962052,4858493r-9516,18669l3943417,4895036r-10706,17477l3922799,4930387r-10706,17080l3901388,4964149r-10706,17080l3878788,4997514r-11411,16161l3868283,5013117r2556,-1578l3880225,5000941r26206,-29766l3879189,5007587r286,-70l3880369,5007297r6606,-8341l3895314,4987844r8338,-11907l3921123,4949347r17471,-27782l3955270,4893784r15089,-25797l3982217,4847341r87,-1420l3990156,4834291r1011,-3179l3982228,4845447r80,-828l3981690,4845609r4759,-48800l3988035,4774194r397,-22614l3988432,4740471r-397,-11506l3987639,4716666r-1190,-12696l3984466,4691274r-1586,-13886l3980104,4663502r-3172,-15473l3974552,4638904r-2776,-8332l3968604,4621447r-3018,-7381xm885513,4554806r165,324l887338,4556108r-470,-477l885513,4554806xm877485,4540153r-3498,789l874307,4541571r3655,-798l878572,4540773r-305,-620l877485,4540153xm873257,4539830r238,545l873862,4540735r-287,-582l873257,4539830xm2350815,4516707r-88,120l2350699,4517055r-34428,48533l2299254,4589855r-17411,25063l2277012,4622087r5321,-7847l2299821,4589223r17091,-24223l2350695,4517672r120,-965xm851171,4494146r-302,767l857657,4505281r3655,4785l865373,4513656r1624,2791l868215,4520036r624,2346l868102,4519515r-1173,-3572l865365,4513165r-3909,-3572l857937,4504831r-6766,-10685xm850828,4492959r-6,15l851048,4493294r6,-16l850828,4492959xm4017847,4441704r-9403,20998l3997998,4486542r3694,-7639l4017847,4441704xm3973893,4384204r-1753,477l3972966,4384589r397,l3974156,4384589r3,3l3974344,4384592r788,l3976315,4385782r1172,473l3977707,4385815r-1832,-1216l3975082,4384204r-1189,xm4004181,4380372r-559,278l4002036,4381045r-1585,-395l4000376,4381024r893,300l4003105,4381018r1076,-646xm3981028,4379860r-328,737l3980842,4380686r203,-460l3984199,4382211r3942,1587l3991689,4384989r3368,678l3996760,4384985r255,-85l3995298,4385389r-2775,-790l3989352,4383809r-3171,-1184l3981028,4379860xm4007797,4378869r-1797,596l4005647,4379641r1820,-607l4007797,4378869xm4045202,4377886r-153,355l4046330,4378241r-1,1l4046569,4378242r-10470,23019l4017807,4443022r18683,-41365l4037425,4399662r9400,-20230l4047503,4377886r-2301,xm4009964,4377886r-712,355l4010243,4378241r10310,l4033243,4378241r,1l4033870,4378242r-19710,44053l4011006,4431026r-2217,6417l4010899,4431423r3198,-8731l4024371,4400054r9745,-21813l4034279,4377886r-23126,l4009964,4377886xm4058040,4377491r-146,353l4058623,4377844r379,l4079977,4378240r19787,793l4106616,4379033r3215,-357l4095583,4378676r-15063,-790l4067043,4377491r-9003,xm4246827,4355204r-619,1357l4245019,4359326r-1586,1579l4243037,4361300r-793,l4241055,4360510r-1586,-395l4238280,4359326r-1585,-1185l4235505,4358931r-792,789l4222821,4358931r-1982,-790l4221236,4358931r5549,395l4234713,4359720r1189,-789l4236695,4358931r1189,395l4239073,4360115r793,790l4241451,4361300r793,790l4243037,4361300r396,l4245019,4360510r792,-1579l4246604,4356166r223,-962xm744206,4351901r2797,3451l747330,4355759r2556,2821l764252,4376068r14766,17091l792985,4410647r13967,17489l807581,4429001r-1130,-1561l792560,4409977r-13891,-17462l763985,4375449r-14287,-17463l744206,4351901xm720378,4325539r1353,1860l725959,4332088r1568,1493l726679,4332513r-67,-84l720378,4325539xm3967890,4324663r1247,1491l3971515,4328523r,1580l3971515,4330893r-540,1613l3987798,4331806r-4441,-1190l3978221,4328632r-5532,-1588l3967948,4324663r-58,xm2257890,4320833r-749,750l2256873,4323457r665,-166l2257890,4320833xm2262308,4318402r-8,6l2261900,4318941r4,-1l2262308,4318402xm710624,4316504r611,829l713443,4319272r9220,10024l721383,4327544r-7801,-8451l710624,4316504xm4215362,4309640r1015,1526l4219546,4315135r8320,8733l4222319,4327044r-5150,1984l4216911,4328860r-434,169l4212015,4326089r5288,3604l4227199,4336707r9896,7793l4246595,4353073r-11552,971l4236298,4354982r1982,1579l4239469,4357746r1982,395l4243037,4358141r1585,-1185l4246208,4354587r1189,-3949l4248586,4345109r-793,5924l4246827,4355203r1363,-2986l4249775,4345899r-13477,-14611l4222821,4317861r-5153,-5924l4215362,4309640xm2268760,4309567r-507,507l2266269,4313645r-1780,2670l2264682,4316171r2381,-3560l2268760,4309567xm2153934,4307881r-144,140l2153783,4308031r151,-150xm4214000,4307593r1139,1712l4214751,4308630r-587,-1025l4214000,4307593xm2270810,4307208r-175,87l2270290,4307813r345,-345l2270810,4307208xm2156017,4306514r-1020,331l2154773,4307063r1162,-386l2156017,4306514xm3960445,4304789r-386,401l3958899,4311994r-296,5826l3958986,4318012r-4,78l3959322,4318252r329,-6289l3960837,4305216r4,-4l3960953,4305100r31,-32l3960445,4304789xm2163178,4301881r-1339,652l2158619,4303709r-240,176l2161492,4302722r1686,-841xm2165723,4300688r-664,277l2164953,4301017r770,-329xm2179748,4299557r332,991l2180939,4300548r,-991l2179748,4299557xm3965470,4299186r-773,400l3964311,4301587r,3202l3964311,4308143r872,1019l3965183,4304819r,-3175l3965578,4299660r236,-119l3965470,4299186xm3967403,4296384r,3891l3967576,4300448r767,1153l3968343,4297218r-940,-834xm2185913,4295464r-2990,1324l2181733,4297184r,718l2182129,4297770r3572,-1587l2185913,4295464xm2309529,4294992r-657,164l2299211,4302722r-11113,7515l2276985,4316962r-12303,6329l2266270,4322895r676,-112l2276191,4318011r11113,-6747l2298417,4303723r11112,-8731xm2312534,4291817r-226,224l2308736,4294415r-6350,2373l2294845,4301139r-10319,8307l2286573,4308175r7478,-6039l2301592,4297770r4394,-1648l2308736,4294415r1065,-265l2311514,4293007r1191,-1190l2312534,4291817xm2319848,4290626r-396,397l2319338,4291250r511,-396l2319964,4290626r-116,xm946944,4277080r3818,5352l951730,4283651r-892,-1443l949390,4280157r-2446,-3077xm3924966,4268704r,10319l3927506,4290929r-2540,-3572l3922850,4284182r-1270,-3175l3921156,4278229r424,-2381l3922003,4273466r847,-2381l3924966,4268704xm2163213,4265212r-1704,1113l2161803,4266755r1712,-1140l2163213,4265212xm4099710,4248666r-2251,5158l4074847,4307708r-8628,20833l4066534,4328528r33176,-79862xm2308263,4241363r-371,31l2309084,4244171r1989,1986l2315845,4252113r5966,6751l2324595,4262041r2785,3574l2327379,4265616r1,1l2323800,4268793r-3181,2383l2317039,4267205r-4375,-3971l2308289,4260454r-4772,-2779l2302923,4257767r4622,2696l2311911,4263241r4365,3969l2319848,4271179r1985,3175l2323817,4277529r3572,7144l2322727,4289668r1488,l2326596,4290063r1191,-395l2328978,4289272r1587,-2769l2331359,4284130r,-3165l2331359,4276614r397,1187l2331359,4274636r-794,-3560l2328978,4267912r-1588,-3165l2324612,4261187r-2778,-3165l2315880,4251298r-4762,-5934l2309133,4243386r-870,-2023xm4104318,4236203r-5070,9878l4095674,4254019r-4369,8334l4081377,4284578r-9532,22225l4062986,4328675r325,-13l4071857,4307201r9483,-22225l4091217,4262750r4346,-8334l4099119,4246479r4932,-9663l4104318,4236203xm617190,4235352r3523,5159l620614,4240582r99,142l613966,4245500r-6747,4775l599678,4254254r-7684,3467l585391,4264339r-6350,6762l567135,4286217r-11907,15116l544116,4317642r-11113,16707l522288,4351454r-10319,17900l501650,4387255r-20240,36198l461169,4459254r-10716,17104l440135,4493065r-10716,16309l418306,4524888r-13890,17503l390525,4559893r-14287,16707l361553,4594103r-14684,15911l331788,4626323r-15082,16309l301228,4658544r-30956,31425l238125,4720200r-31750,29436l174625,4778277r2778,-13127l179784,4751625r6747,-27447l194866,4695140r9128,-29436l214312,4635472r11113,-30629l238125,4573020r13097,-31425l265509,4509772r15082,-32220l296466,4445729r16272,-32221l329803,4382083r17463,-31822l364728,4319631r18653,-30231l413544,4288206r29766,-1193l471885,4285024r13493,-1193l498872,4281842r13097,-1592l525066,4277864r12303,-2785l548878,4272295r11907,-2785l571500,4265532r10716,-3580l591889,4257686r5805,-5820l599572,4250336r4700,-3872l610535,4240908r6655,-5556xm4105445,4234005r-371,724l4104889,4235175r303,-593l4105445,4234005xm4107166,4230652r-1214,2366l4105775,4233439r1228,-2405l4107079,4230861r87,-209xm4108745,4227173r-1283,2833l4107384,4230193r-120,266l4105301,4235137r155,-303l4107384,4230193r1361,-3020xm4110281,4223271r-5,10l4108802,4226779r-604,1455l4110281,4223271xm622106,4214026r40,143l625832,4217466r-3726,-3440xm626297,4208830r11879,12235l633304,4224153r109,97l633253,4224350r160,141l626132,4229003r-34,-142l625873,4229002r10,9l625882,4229002r174,149l626269,4229002r46,372l642981,4243708r17098,14308l676780,4273517r14661,13583l682844,4275112r-11573,-14706l673386,4262512r-1939,-2482l678974,4267584r6736,7157l695626,4286115r-3205,-4643l686835,4275112r-6385,-6359l673666,4261598r-14766,-13911l642938,4233776r,-11l642938,4233040r-34,-31l642938,4233765r-9525,-9423l633474,4224302r-61,-56l635600,4222895r2766,-1830l638442,4221140r117,-73l626297,4208830xm2550873,4194444r-143,257l2550718,4194895r-397,2773l2549045,4200598r-686,20918l2547168,4246140r-397,38127l2546263,4307695r1872,-50268l2550873,4194444xm2514703,4191755r-393,397l2514310,4192316r206,-206l2515310,4192110r1589,l2518488,4192110r364,l2518656,4191755r-26,l2517059,4191755r-1571,l2514703,4191755xm597709,4187815r2366,3149l600063,4190962r12,16l599978,4190958r3670,4417l605328,4197060r-1212,-1231l600075,4190902r3637,821l606944,4192955r3233,2052l613410,4197471r2829,3284l618259,4204451r2289,4263l620451,4208365r-2312,-4366l616213,4200427r-2698,-3175l610433,4194871r-3083,-1985l604268,4191696r-3468,-794l598918,4188318r-1209,-503xm2554400,4186630r-1651,3305l2552702,4192519r-397,1584l2552378,4190677r-724,1449l2551645,4192490r-123,369l2550343,4259643r-2381,67119l2544270,4452398r709,-14295l2545768,4408718r2367,-54401l2551291,4274501r2761,-79815l2554400,4186630xm2551239,4186483r-20,334l2551086,4193131r63,-256l2551151,4192790r-25,51l2551239,4186483xm563960,4185821r2533,390l577819,4186211r-933,-390l563960,4185821xm2517059,4183832r-785,396l2515881,4184625r52,105l2516105,4184559r794,-398l2517297,4184161r1096,274l2518158,4184010r-706,-178l2517059,4183832xm2519149,4180362r-2090,301l2517210,4180937r2084,-298l2519149,4180362xm2462969,4168274r-585,295l2461987,4168966r-303,915l2462075,4171840r5960,13513l2471213,4192110r3575,6359l2494255,4219136r3178,l2502995,4224700r1589,-397l2505776,4223508r1589,-1192l2508159,4221918r1192,-795l2510940,4220329r3576,-795l2518091,4219136r3178,-795l2522859,4217546r569,-569l2523544,4216511r-594,599l2521379,4217902r-3142,792l2514703,4219091r-3535,792l2509597,4220675r-1178,793l2507634,4221864r-1571,1188l2504885,4223845r-1571,396l2497815,4218694r-3141,l2475430,4198094r-3535,-6339l2468754,4185021r-5891,-13470l2462470,4169570r393,-1188l2462969,4168274xm4140362,4167150r-752,1372l4138548,4170928r271,-478l4139322,4169547r1040,-2397xm1146076,4164369r-756,13369l1143338,4198359r-2113,28017l1140699,4238767r3095,-40889l1145067,4184678r7,-133l1146076,4164369xm2461030,4158223r3826,7656l2465254,4167071r,519l2465612,4167590r392,l2466004,4166797r-392,-1188l2461951,4158223r-921,xm1155451,4139959r-485,4874l1155172,4144224r279,-4265xm1156153,4131317r-55,556l1156091,4131976r62,-659xm2552030,4126515r-965,8363l2549079,4152763r-3928,53438l2546595,4202859r3099,-50056l2551365,4134943r719,-7394l2552030,4126515xm3284962,4108686r,396l3284738,4109262r224,-576xm2559173,4064779r-249,2542l2558872,4069470r255,-2340l2559173,4064779xm2444556,4048800r-252,84l2444404,4049137r578,-195l2444556,4048800xm598488,4027390r7937,22575l613966,4073333r6747,23368l627063,4120465r5556,24556l635000,4157299r1985,11882l638572,4181459r1985,12674l641747,4206806r1191,12278l642936,4219085r2,15l638578,4221078r4343,3963l642938,4225387r22,462l643318,4226212r,-774l663127,4245716r22583,23856l709877,4295416r26148,29025l739400,4328226r24054,26776l791388,4387197r27935,32990l846858,4453176r13568,15899l860241,4469611r11380,13788l882176,4498481r10947,15081l903288,4528643r-6255,15478l891168,4559203r-1707,-1155l889739,4558320r1611,1055l897274,4544314r6339,-15506l904155,4529653r250,-613l919396,4552482r15386,24238l950562,4601752r17359,26224l973838,4637512r17753,26224l1007766,4687973r14992,21853l1025519,4712608r1578,2781l1031437,4718965r3945,3576l1036960,4725322r2255,3028l1039901,4728006r1189,-398l1042278,4728006r32,40l1042483,4728104r1578,1986l1046428,4732077r2367,2781l1053135,4742010r4734,8742l1090613,4873130r-1183,398l1089429,4873526r-4,2l1073973,4856431r-11489,-21868l1062088,4832972r396,-1590l1063276,4830984r1189,-397l1065257,4830587r,-795l1064861,4828996r-3566,-6361l1063276,4822237r-2377,-3976l1057730,4814683r-2774,-2386l1053768,4810707r-793,-1193l1052183,4806731r-1189,-2783l1046636,4797586r-6735,-16302l1036732,4774128r-3170,-6760l1029803,4760509,884600,4576361r-140,304l884002,4576088r-6908,15375l869157,4606568r-7938,14708l852488,4635586r-8731,14310l834231,4663411r-9921,12720l813991,4688454r-11113,12323l791766,4712702r-12303,10732l767159,4734167r-13097,9937l740569,4753645r-14288,8745l711200,4770340r7541,-15900l725884,4738142r7541,-15503l741759,4706739r16669,-30608l775097,4645126r17462,-31005l809228,4583513r8335,-15900l825103,4551713r7541,-16298l839993,4520693r-205,-258l840301,4519157,651064,4279025r-30351,-38497l620721,4240522r-8,-11l623973,4237903r-2863,2212l617538,4235133r8365,-5874l625873,4229003r-1,l623888,4220685r-1836,-6231l621853,4214246r-263,-276l623491,4220456r1985,8360l608013,4215280r-17462,-13137l593261,4205562r14751,10663l625475,4229231r-8731,6121l616662,4235253r-6664,5506l603648,4246332r-6350,5176l591345,4257479r-9922,4379l570707,4265441r-10716,3981l548085,4272209r-11509,2787l524273,4277783r-13097,2388l498079,4281764r-13494,1990l471091,4284949r-28575,1990l412750,4288133r-29531,1170l382985,4289670r-29766,l316310,4289670r-1,l279400,4288874r-37306,-398l205581,4288078r-29368,398l148034,4288874r-28178,1592l92869,4292058r-25400,2785l55166,4296833r-11907,1990l31750,4301210r-11113,2388l9922,4306781,1,4309965r-1,l22225,4297231r23416,-13132l70644,4270967r26193,-13132l124222,4245102r28178,-12734l180975,4220828r29766,-11540l240506,4198941r30163,-9550l285750,4185412r15081,-3980l315913,4177851r15081,-3581l346075,4171086r15081,-2785l376238,4165913r14684,-1592l406003,4162332r14288,-796l434975,4160740r14288,l459978,4160740r10829,374l471091,4160740r766,44l487760,4140268r15875,-19011l519510,4102642r16272,-17427l551657,4068977r15875,-15447l583010,4039668r15478,-12278xm2564518,4011459r-3657,39752l2564257,4020037r261,-8578xm2565394,4006664r-121,4044l2565315,4010325r-255,7523l2565800,4010318r-1156,37818l2564874,4044059r1244,-35111l2565424,4007498r27,-720l2565394,4006664xm2600960,3997199r-11808,44401l2589215,4041677r-102,357l2600327,4055786r-202,676l2600328,4056708r-8334,27489l2583262,4111686r-9525,26704l2573519,4138953r-8385,21809l2565006,4164396r-1281,3003l2561456,4237005r-1191,75460l2559472,4388719r,76651l2560265,4513028r-793,45276l2558678,4602388r-1191,43687l2554312,4733847r-1984,46070l2551534,4828767r-397,19460l2549550,4902240r,25418l2549153,4952282r397,44879l2549550,5004309r793,5958l2551137,5019798r794,9135l2552328,5034493r,6752l2553518,5041245r397,397l2554709,5043628r397,2780l2555503,5049585r397,8738l2555900,5069840r-397,11915l2554709,5094464r-1984,21843l2554709,5117499r1191,1588l2557487,5120279r1191,3177l2557884,5131002r,4766l2557884,5139342r1191,13503l2560265,5165952r397,7148l2550740,5192561r-10319,19461l2538834,5220759r-348,7669l2538834,5220826r1588,-8662l2550740,5192873r9922,-19291l2560662,5184858r16,-478l2560678,5172482r11129,-23798l2582538,5123697r10732,-24987l2603206,5072929r9142,-26177l2621489,5020178r8347,-27367l2637785,4965047r7552,-28160l2652888,4908330r6360,-28953l2665210,4850026r6359,-29746l2677133,4790533r5565,-30143l2687467,4729850r4770,-30540l2696211,4668373r3975,-30937l2703763,4605706r6757,-62666l2716482,4479977r4769,-63460l2726021,4353057r3577,-63063l2732593,4230972r-503,-3047l2732234,4224854r-3206,-23200l2726496,4180727r-727,3769l2722207,4195629r-4355,10734l2713498,4216303r-9104,-13120l2696081,4189665r-8709,-13915l2679455,4161437r-8313,-15109l2663225,4130823r-15834,-31012l2631953,4067210r-14646,-33000l2602264,4000416r-1304,-3217xm2557805,3991860r-833,51149l2557919,3992465r1575,2511l2559395,3994783r-1590,-2923xm1155700,3990877r,33l1155701,3990877r-5,292l1154930,4047630r-1539,56356l1151852,4103192r,-14l1151202,4102908r459,276l1150076,4139668r-397,9914l1148490,4176548r-1189,27362l1142941,4257050r-1585,21811l1140885,4278232r-112,1570l1140459,4279375r-1646,28009l1140018,4296471r1498,-16958l1141413,4279297r1619,-21914l1147483,4203991r1214,-27493l1149911,4149404r405,-9961l1151530,4125099r78,-399l1152526,4103590r1587,794l1154113,4103590r1335,1334l1156928,4096586r1947,-13634l1158738,4086387r19,-106l1159389,4077287r2522,-33847l1164012,4027113r1261,-14733l1167374,4000036r840,-5177l1169475,3990877r55,249l1169604,3990877r1972,9525l1171574,4000425r2,9l1171528,4000952r-3502,39931l1164870,4072633r-3136,36679l1162051,4109560r-48,684l1171547,4118267r9906,9518l1191359,4138095r9509,10707l1210378,4161095r8717,13086l1228208,4187664r9114,14275l1245643,4217008r8717,15069l1263077,4248336r7925,16258l1279322,4281646r7529,17052l1301511,4333594r15057,35690l1330040,4405370r13076,34896l1355795,4474766r22585,64241l1389079,4567955r8398,23114l1398588,4594127r,-1l1398588,4594128r-3833,-3410l1362917,4562402r-17440,-15863l1328038,4531074r-17044,-16259l1294744,4498159r-16250,-16656l1263036,4463658r-15458,-17449l1232517,4428364r-14269,-19035l1204376,4390294r-13476,-20224l1178217,4349845r-12683,-21811l1154597,4307281r310,5906l1154907,4337416r,23038l1153717,4382697r-1191,22243l1149351,4449029r-1191,23038l1146573,4496694r-397,9930l1145382,4534030r-397,25024l1144985,4581695r397,3574l1145779,4588447r794,5164l1147764,4597980r,2780l1147764,4604335r396,l1148954,4604335r794,794l1150542,4606718r793,1589l1151732,4613073r,5561l1150542,4624989r-397,5958l1148557,4642069r1191,795l1151335,4643658r1191,794l1153717,4646041r-397,3575l1152923,4651602r,2383l1154510,4660738r1191,6355l1155701,4673448r,6752l1155304,4686556r-794,6752l1152129,4706416r-2381,13107l1149513,4719389r-27,150l1146951,4718082r-378,3030l1146370,4720807r-40,320l1145541,4719936r-715,-360l1143795,4719921r-397,794l1143001,4722701r,2780l1142780,4725297r,195l1140413,4723508r-789,-794l1138957,4722379r-322,322l1137445,4724687r-794,2780l1135857,4733028r-1190,4369l1133873,4739383r-397,795l1132285,4740178r-6,-1l1132129,4740177r-2367,-397l1126606,4737796r-2761,-1588l1121478,4734224r-1972,-397l1118322,4733430r-1183,-397l1115955,4733033r-1183,-397l1113194,4732239r-1183,-6350l1109249,4723905r-2761,-20241l1106490,4703651r-2,-16l1107355,4698104r2289,-14680l1110433,4681439r5,l1110457,4681392r1191,l1112441,4681392r794,397l1113632,4682584r382,l1114772,4681439r395,-6350l1115214,4675118r5,-81l1117139,4676189r,-3481l1116350,4668342r-395,-3571l1115955,4663183r395,-1587l1116744,4660008r,-2778l1117533,4650880r2367,-11113l1122267,4630242r789,-5159l1123845,4619924r,-5953l1123845,4607224r789,-7144l1125028,4592142r1184,-15478l1126606,4568727r395,-7541l1126606,4553646r-789,-7144l1127395,4540946r1184,-5557l1128973,4529833r395,-5159l1129368,4512767r,-6746l1129762,4499274r-789,-13097l1128184,4471889r-1578,-5953l1126212,4461571r,-4763l1126606,4452839r789,-8731l1127395,4439346r,-6350l1127001,4425455r-789,-5953l1126212,4413549r394,-3175l1127001,4406802r,-2778l1126212,4400849r-789,-1985l1125423,4396880r394,-4366l1126606,4389736r96,-193l1126729,4389449r1455,-2913l1128184,4385767r-789,-1190l1124634,4382592r,-396l1124634,4381005r111,-223l1124745,4380711r793,-1589l1128713,4372767r3421,-6466l1132918,4363146r394,-2382l1132918,4357589r,-3175l1133312,4347271r1184,-7144l1134890,4332586r-394,-2778l1133707,4328221r-395,-397l1132918,4324649r394,-3175l1133707,4317902r,-3572l1133707,4308377r-395,-5160l1132523,4292899r-1183,-10716l1130551,4277421r,-5557l1130551,4265514r1183,-9128l1131813,4256572r75,-582l1131893,4256001r3170,-31610l1139429,4188380r2381,-17016l1143794,4157118r1985,-10685l1146573,4142476r65,-129l1146638,4141789r-526,1051l1145320,4146806r-1982,10707l1141356,4171789r-2378,17052l1134618,4224928r-3171,31725l1131155,4255893r-156,1589l1129045,4252301r-26194,16341l1101287,4256685r-1564,-11957l1098941,4232771r-391,-11558l1098561,4220881r-11,-315l1098946,4208669r397,-11104l1100136,4186065r1585,-11103l1103200,4166378r433,-2558l1103672,4163640r31,-179l1104141,4161488r1837,-8429l1109106,4142696r3128,-10363l1116143,4121971r4692,-9964l1125526,4102042r5473,-9565l1131345,4092653r102,-176l1136204,4094856r5548,2380l1150940,4102751r4756,-111758l1155700,3990877xm2573039,3927342r-4018,84257l2570165,4013882r,14l2570165,4013897r-4,124l2570114,4015424r3993,7374l2581655,4032735r-135,996l2581675,4033932r-7386,53848l2575858,4082636r6826,-48896l2587286,4039333r-4421,-5620l2591355,3973493r-2946,-7269l2574555,3931237r-1516,-3895xm2560363,3894736r-74,16653l2559916,3995649r271,433l2560202,3995375r336,696l2560546,3995640r3319,7344l2565116,4005584r1954,-51535l2568270,3915086r-7174,-18439l2560363,3894736xm2339571,3879390r-56,116l2339385,3879776r387,841l2341749,3885376r3954,5553l2350053,3896878r3558,5949l2359938,3913536r7909,15468l2372987,3940505r4745,9916l2382082,3959543r3954,9122l2338614,3881365r-5321,10977l2315925,3927754r-18158,33423l2280005,3993407r-4320,7161l2277268,4027754r1591,16678l2280449,4060713r3580,32562l2286017,4116704r3182,21444l2291188,4150458r2784,15487l2295562,4171899r1988,5160l2297551,4177062r,1l2297934,4178307r1207,3914l2301925,4186590r5568,8339l2313459,4203268r3182,4369l2319027,4212402r3182,5560l2324595,4224315r2785,6751l2328769,4238005r202,1006l2329129,4239736r1830,8406l2332152,4258467r,1l2332152,4258469r-1023,2384l2332550,4264747r1190,5142l2333740,4275427r-1190,6725l2331756,4288481r-397,1582l2330962,4290459r,-396l2330565,4289668r-3572,8702l2308736,4311820r-9922,7120l2289289,4326060r-13,10l2295846,4330318r6360,5162l2308566,4341039r5962,6751l2320092,4355335r5167,7942l2330426,4372807r3452,8619l2338920,4363409r4767,-20667l2348852,4321280r4370,-22655l2361962,4253317r8343,-47694l2379045,4159122r4370,-23449l2388182,4113018r4767,-21859l2398511,4069697r5165,-20667l2410032,4029555r55,151l2410089,4029700r1043,2911l2417183,4049427r4370,9936l2425526,4068505r3576,7949l2432280,4084402r4767,13514l2446184,4126532r3576,8346l2452143,4141635r795,1192l2454130,4144814r2781,3975l2460089,4153160r3015,4525l2464041,4157685r-3142,-4754l2457757,4148574r-2749,-3962l2453830,4142631r-786,-1188l2450688,4134708r-3534,-8319l2438121,4097865r-4713,-13470l2430266,4076472r-3534,-7923l2422804,4059437r-4320,-9904l2411572,4030164r-146,414l2411418,4030558r-7,20l2407033,4019835r-3960,-9901l2398314,4000433r-4768,-8726l2393524,3991622r-20,-36l2391912,3985617r-1176,-5488l2388778,3975048r-1589,-5157l2383216,3960769r-4371,-9123l2374077,3941730r-5165,-11503l2360966,3914758r-6358,-10709l2351033,3898099r-4371,-5950l2342689,3886596r-1987,-4759l2339571,3879390xm3411765,3853348r-21940,62691l3389768,3916144r-29,84l3373864,3945577r-3622,6709l3357790,3975371r-15821,30853l3333983,4022426r-5364,12066l3342510,4006323r15875,-30947l3374657,3945222r15875,-29360l3411566,3879361r1497,-2449l3411937,3867903r-397,-12309l3411765,3853348xm1944652,3783546r3212,14990l1951436,3815131r2253,12175l1954501,3830981r77,-220l1954511,3830388r-55,153l1951631,3815493r-3632,-16631l1945092,3785495r-440,-1949xm1955826,3774681r1885,7301l1963586,3803836r24,-68l1955826,3774681xm3480993,3746403r6350,7544l3493693,3762285r6350,7941l3505996,3779359r5557,9529l3517109,3798815r5556,9926l3527428,3819462r5159,10720l3537350,3842094r4762,11515l3546478,3865918r8334,25412l3562353,3917536r7143,27397l3575450,3973521r5953,29382l3586165,4032683r4763,30573l3594500,4094227r3175,31765l3600056,4157359r2381,32162l3604025,4221286r793,31368l3605215,4284418r,30971l3604421,4345963r-1190,30573l3601643,4405522r-1984,28588l3597278,4461507r-2778,26603l3590928,4513522r-3572,23823l3582990,4559978r-4762,21441l3573465,4600478r-5953,-20647l3561559,4559184r-11113,-42089l3540128,4474213r-9525,-42883l3521871,4388051r-8731,-43677l3505203,4300698r-8335,-44074l3481787,4168874r-8334,-43676l3465515,4081124r-8334,-43279l3448053,3994962r-9128,-42882l3429003,3910388r-13891,-16279l3413985,3884521r-9166,15868l3393707,3920623r-12700,23409l3379027,3947751,3011584,4989497r-864,4749l3008339,5002975r397,l3009133,5003768r397,1587l3009530,5008132r-397,3571l3007545,5020829r-3175,11109l3000401,5043841r-4365,12299l2988495,5077168r794,2381l2990480,5080739r793,2380l2991670,5086690r-2778,7142l2987701,5097799r-1190,4365l2984130,5116050r-2779,13093l2978970,5139062r-2778,9919l2969445,5168819r,-15474l2968651,5137078r-1190,-17060l2965079,5102164r-793,-7935l2962698,5086690r-3572,-15473l2965873,5054553r5953,-15077l2978176,5022019r3175,-10316l2984526,5000594r3969,-13886l2992861,4971631r9922,-30154l3007545,4926004r4366,-14680l3015483,4896644r3175,-13887l3023420,4872442r3969,-10316l3030564,4851810r3175,-10712l3040089,4818086r3572,-12696l3048027,4791107r5953,-25393l3060727,4736751r1587,-11109l3064696,4716120r2381,-8332l3069458,4700249r5556,-16267l3077793,4674064r3175,-12697l3084936,4646291r2778,-11903l3090889,4623675r2382,-6348l3095255,4610583r1588,-5555l3097636,4599077r794,-5158l3099621,4590348r2381,-7935l3104383,4577255r3175,-5951l3108352,4569320r,-1190l3107955,4565749r-1190,-3571l3106765,4561385r396,-1587l3109146,4556227r6747,-10713l3123036,4532818r2779,-5158l3127402,4522899r1588,-6348l3130577,4510203r5160,-13490l3140896,4482827r5159,-14283l3146849,4462592r397,-1983l3147246,4459418r1588,-5951l3150818,4447119r2778,-6745l3155977,4433629r3572,-11109l3162327,4412204r5160,-21028l3172646,4370942r2778,-10316l3178599,4350707r6747,-19441l3197253,4300716r15478,-37295l3229796,4222555r17463,-39676l3263134,4147965r7144,-14284l3276231,4122175r5159,-8728l3282978,4110670r1760,-1408l3282184,4115827r-10319,22615l3263134,4155106r-3969,9126l3255197,4172960r-9922,24202l3235353,4221364r-13494,36502l3209159,4292384r15478,-38486l3239718,4215016r15479,-38882l3263134,4157487r8731,-19045l3275834,4130507r-30162,73797l3231384,4241202r-14685,36899l3202809,4314999r-13891,37692l3175821,4390383r-13097,38088l3166693,4417759r4366,-11903l3180981,4377290r10715,-28170l3196062,4336424r3969,-10316l3210349,4301112r9922,-25392l3239321,4225729r9922,-24599l3259165,4176134r10319,-24599l3280994,4126540r19843,-44040l3300837,4081706r17860,-32930l3335922,4016610r2883,-6482l3318239,4048547r-17798,32831l3300664,4080866r-619,1142l3313538,4051073r13891,-30538l3341320,3990393r13891,-29745l3369895,3930903r14685,-28952l3399661,3872999r12466,-23276l3412731,3843682r1190,-11117l3415906,3821844r3175,-10323l3423050,3801991r4365,-9132l3432971,3784124r5954,-7942l3446068,3769035r7541,-6750l3462340,3756329r8731,-5558l3480993,3746403xm2401239,3729531r-2816,9224l2392897,3754671r-6315,15915l2385917,3772388r3276,24417l2391972,3818016r393,2999l2392364,3821013r,2l2391978,3820361r-14860,-25086l2373161,3804805r-7105,17110l2352448,3852435r4048,7850l2368832,3887341r13132,28647l2387535,3928322r15519,35014l2420032,4002190r5891,-14367l2433074,3973913r9535,-16693l2443575,3955639r7716,-12682l2459214,3930622r7528,-9947l2469911,3916696r3962,-3581l2476091,3910569r-7198,-21158l2459343,3864058r-9948,-25750l2438652,3812559r-11141,-25354l2416369,3761455r-11937,-25353l2401239,3729531xm1998439,3726386r-4588,3727l1987817,3734646r-4233,14034l1973662,3778419r-174,-468l1973420,3778153r-9771,-25961l1963558,3752257r-231,164l1973265,3778873r-3,10l2018501,3901048r123342,329875l2142850,4232262r2339,4273l2145618,4235037r795,-2779l2148004,4229478r1591,-2780l2158345,4214785r4375,-7943l2165106,4202474r1989,-4765l2169084,4192546r1988,-6353l2172265,4179839r796,-7148l2174652,4157203r1193,-14296l2176243,4128611r398,-14296l2176641,4086517r-690,-24454l2174385,4056560r-3414,-11146l2155443,4011161r-20638,-46005l2114167,3920341r-10318,-22605l2093530,3875923r-10716,-21416l2071305,3833091r-11510,-20226l2047492,3792639r-12700,-19433l2021298,3754963r-13891,-18243l2000264,3728391r-1825,-2005xm2474134,3694281r1125,4979l2478442,3715106r3184,15450l2484013,3746798r2387,15846l2488788,3778886r1591,16242l2491971,3811370r1194,16638l2493961,3844250r1193,16639l2495552,3877527r,16638l2495552,3903565r506,l2496241,3903565r3576,1192l2502995,3906744r3972,2385l2510543,3912309r3575,3974l2517694,3920655r3973,5564l2529612,3938143r8740,15500l2547490,3971131r10014,19267l2559406,3892239r-24832,-64771l2508448,3760277r-12667,-31807l2483113,3697061r-8979,-2780xm2211939,3652710r32603,55391l2241276,3702367r-29337,-49657xm2218624,3638863r2589,4182l2233075,3661404r12653,18360l2257986,3697724r1115,1622l2259217,3699089r61,-138l2258177,3697367r-12329,-17870l2233121,3661231r-11931,-18267l2218624,3638863xm2269858,3631769r1012,43504l2272505,3672306r4342,-6366l2280794,3659574r3947,-5969l2285609,3652585r-1516,-2110l2269858,3631769xm3879529,3607861r-270,281l3881945,3639576r-308,-5419l3879661,3608197r-109,102l3879529,3607861xm3879060,3607672r3,50l3879064,3607721r-4,-49xm2236379,3588974r9072,11103l2258177,3615167r2573,3454l2268944,3629534r-13,-602l2258444,3615072r-12892,-15047l2236379,3588974xm2165483,3574837r,247l2193727,3625293r598,989l2165483,3574837xm4416718,3572959r-6,44l4416736,3573093r6,-41l4416718,3572959xm2165501,3566885r-6,281l2186892,3605022r21432,38715l2209247,3645392r-1083,-1948l2186812,3604730r-21311,-37845xm2141392,3530196r3343,8013l2147514,3544590r3175,5982l2158229,3564930r6883,13450l2165112,3575060r348,614l2165460,3575585r-13089,-24152l2141392,3530196xm2139576,3525845r6,12l2139577,3525847r-1,-2xm2136798,3520660r2778,5185l2139508,3525718r-2710,-5058xm2131218,3494721r2479,5148l2136445,3505355r-101,-501l2131218,3494721xm2132827,3487391r15969,30327l2165460,3548283r,-31773l2164963,3516048r-1,167l2148945,3501505r-16118,-14114xm2131683,3486058r18,34l2131884,3486248r-80,-165l2131742,3486070r-59,-12xm1861108,3475438r216,493l1865959,3486726r2274,-1986l1871525,3481865r-7895,-4871l1861108,3475438xm3879930,3460434r-348,667l3881838,3494792r2667,33735l3887172,3563055r2907,26343l3890949,3596945r214,-193l3887430,3562471r-2646,-34715l3882138,3493839r-2208,-33405xm2044009,3445695r-1298,6979l2043087,3454056r1985,7557l2050234,3477127r5559,13922l2066910,3518496r5162,13524l2074058,3538782r1985,7160l2077234,3553102r1588,7160l2079617,3567422r397,7558l2080014,3583333r-397,7956l2079519,3592365r3526,7124l2085834,3599956r4348,397l2094531,3601147r4743,1191l2103228,3603926r3953,1589l2115878,3610279r7511,5162l2131295,3621794r7116,7146l2145527,3637278r6720,9132l2158572,3656337r5968,9739l2165106,3587743r13921,27004l2191754,3639765r10739,19458l2203931,3661415r-1302,-2006l2191953,3639852r-12653,-25144l2165483,3587613r,707l2151974,3561745r-11522,-24195l2132505,3518908r-2781,-6743l2128929,3507802r182,285l2128860,3506701r2778,4387l2139508,3525718r69,129l2141136,3529582r7527,13956l2139582,3525857r11107,20727l2165112,3571656r,-4538l2165460,3567729r,-77l2164975,3566753r-6,273l2150858,3541121r-14917,-26303l2119814,3485326r-689,-2042l2113564,3481774r-8754,-2773l2096056,3475832r-9151,-3565l2078549,3468305r-8754,-4357l2060643,3458402r-8356,-6339l2044009,3445695xm2049560,3421433r-84,334l2045507,3437642r-972,5226l2087700,3469890r1194,-12281l2089185,3453405r-4389,-5463l2082763,3446365r-33203,-24932xm2049598,3421281r-35,142l2050735,3422133r-1137,-852xm2052867,3408204r-3265,13061l2075334,3436859r49,-633l2052867,3408204xm2079825,3403936r-214,1710l2092571,3429258r143,-926l2081870,3407710r-2045,-3774xm4452796,3403255r-4362,20893l4448364,3424486r239,-984l4452796,3403255xm2081309,3392557r-18,71l2094323,3419077r4,-23l2081309,3392557xm3676801,3391871r-1764,1562l3672506,3395677r1271,4965l3676801,3391871xm2067165,3361569r-3557,10670l2079763,3402307r726,-5083l2081137,3392537r-182,-401l2080886,3392416r-12100,-27251l2067165,3361569xm2090593,3361151r-105,326l2093302,3370098r3085,9446l2099471,3389780r1079,3578l2100758,3392703r-949,-3085l2096638,3379301r-3172,-9523l2090593,3361151xm4473880,3332931r-171,852l4473584,3333417r-29,142l4473596,3333683r-281,1338l4478359,3349159r-46,228l4478359,3349517r-23668,115709l4442742,3523679r12133,-58354l4478961,3349556r215,673l4479298,3349636r-32,-87l4479246,3349650r-5563,-15470l4473911,3333025r-31,-94xm4471883,3329108r-4,17l4471894,3329148r3,-20l4471883,3329108xm2038861,3328293r10805,21437l2062165,3371801r-800,1028l2061993,3374061r-23,79l2062176,3374551r-4366,15472l2056546,3394618r1232,572l2062940,3397577r4765,3182l2072866,3404734r3971,3976l2078251,3410552r429,-2716l2078039,3406642r237,-1867l2062184,3373421r12,-15l2062184,3373384r640,-854l2062998,3372288r-8086,-14841l2038861,3328293xm4469175,3322042r-373,1373l4468904,3323698r147,-538l4468983,3322985r246,-815l4469175,3322042xm4473807,3317113r-239,792l4471291,3327833r-103,-303l4470921,3328801r112,166l4471210,3328127r147,220l4471362,3328327r-64,-97l4473795,3317188r12,-75xm2048343,3314794r250,722l2055757,3324459r12758,29506l2066495,3359110r647,1432l2069657,3354345r37,82l2069728,3354345r13089,29568l2085448,3373349r310,1080l2085934,3373746r63,209l2086164,3373428r-10097,-33002l2070114,3354314r-4404,-9715l2056408,3324300r-431,-513l2048343,3314794xm4476127,3307992r-731,2734l4474862,3312962r1147,-4353l4476127,3307992xm3870818,3290756r-2806,48300l3870818,3290756xm1676006,3260643r10337,l1696680,3261437r9939,1592l1716160,3265814r9939,3183l1735641,3272577r8746,4775l1753531,3283318r9144,6762l1771024,3297242r8349,8753l1787324,3315541r7951,10345l1802829,3337424r7156,12728l1816743,3363679r6759,15116l1829863,3394707r5963,17105l1841790,3429713r5168,19495l1849667,3460051r-31731,-24768l1799648,3421757r-17095,-11934l1773807,3404651r-8349,-5170l1757109,3395502r-8349,-3978l1740014,3387945r-8746,-3183l1722919,3382376r-9144,-2387l1704631,3378795r-9144,-795l1685548,3377204r-9939,796l1664875,3378398r-11132,1193l1642611,3381976r-12324,2786l1617962,3387945r-13517,3579l1590928,3396299r-15107,5171l1529306,3418972r-46515,17505l1459733,3446025r-23059,9548l1413615,3465918r-23058,10344l1368293,3487401r-22661,11538l1323369,3511272r-22264,13129l1279637,3537928r-21866,14323l1236700,3568165r-20673,16312l1233917,3568165r19083,-17505l1292757,3512864r42936,-40183l1357559,3452391r22264,-20291l1402881,3411812r23059,-19491l1448998,3373225r23457,-18299l1495911,3337424r23058,-15518l1530896,3313951r11530,-7162l1554352,3300424r11132,-6364l1577013,3288489r11530,-5569l1600072,3277749r10734,-3979l1621938,3270191r11132,-3183l1644201,3264222r10337,-1593l1665670,3261040r10336,-397xm4494688,3255563r-1541,8713l4493553,3262364r1135,-6801xm3664392,3209996r-3452,193l3665383,3216174r343,460l3664392,3209996xm4502568,3172610r132,24l4500308,3191278r-2391,19045l4493870,3239438r11605,-47713l4505227,3193190r270,-1111l4496211,3246891r3303,-14290l4502693,3214742r3179,-19843l4508227,3173339r-5659,-729xm4360884,3143195r22425,5159l4405334,3153117r-2002,18652l4400529,3192406r-39645,-49211xm4334690,3079697r13494,96837l4342051,3156063r-6543,-20073l4328557,3115912r-7361,-20075l4334690,3079697xm4522471,3052101r339,8989l4522810,3072630r,1l4522058,3085769r-752,15131l4519426,3116823r-2256,17519l4516263,3141067r1002,-6998l4519651,3116606r1988,-15874l4522435,3085650r795,-13097l4523230,3061050r-347,-8674l4522471,3052101xm4522798,3051137r51,405l4522834,3051159r-36,-22xm4519388,3029010r2778,16194l4522957,3051219r11011,8239l4545898,3070172r11931,10716l4569759,3092396r11931,12702l4594018,3118194r23861,26986l4641342,3171772r11533,12692l4664408,3196769r11135,11117l4685883,3218598r11135,8732l4706957,3235262r3,5l4695054,3229361r-11113,-5902l4672035,3217942r-11509,-4723l4648223,3208888r-12304,-4726l4624410,3200222r-12700,-3938l4587104,3189592r-24607,-5912l4537097,3178174r-25003,-4726l4512152,3173047r-199,-39l4511906,3173358r-3374,-1191l4508522,3172267r-53,-8l4508389,3173118r3444,1146l4511774,3174633r73,24l4505497,3214253r-8335,42761l4488828,3301752r-9368,47108l4484230,3363947r5168,15481l4493374,3395306r4374,16280l4502121,3428264r3578,16679l4509278,3462020r3180,16679l4518422,3513647r4374,34153l4526771,3581953r2386,34154l4529952,3632389r398,15885l4530747,3663762r,15488l4530746,3679289r,167l4530359,3693998r-9,343l4530347,3694431r-2,93l4530335,3694860r-383,13778l4529944,3708791r-1,9l4529920,3709208r-763,13330l4529140,3722677r,2l4529132,3722750r-1565,13290l4525976,3748748r-1988,11914l4522000,3772179r-2783,10326l4516434,3792433r-3181,8737l4509675,3809112r-3976,7149l4505575,3816049r-119,213l4498631,3804762r-6423,-11896l4485785,3780970r-5620,-12293l4474144,3755988r-5219,-12689l4463706,3730610r-4415,-13086l4449656,3691352r-8029,-26568l4433599,3637423r-7092,-25438l4420431,3646879r-6359,34926l4406919,3716334r-7550,34132l4390626,3784201r-9140,34926l4371551,3855244r-10730,36910l4356449,3908426r-14306,44848l4318299,4031461r-1590,5953l4315517,4042573r-1590,7938l4312338,4058449r-1192,5159l4309251,4068907r1198,300l4310523,4069505r225,57l4311146,4071149r,2381l4310748,4076706r-1987,7540l4305979,4093375r-3576,9922l4298429,4113616r-7153,17066l4292063,4132649r956,959l4293021,4133616r242,241l4294057,4136238r398,3175l4292070,4145367r-1192,3572l4290083,4151717r-1987,11906l4285712,4174736r-2384,10319l4280148,4195771r-3974,10319l4272598,4216409r-7948,21432l4257099,4258082r-91,-146l4256970,4258037r-1884,-3025l4253920,4259670r-74,-222l4253801,4259627r-792,-2385l4252613,4256447r-326,-328l4251536,4256494r-795,1985l4249151,4261257r-1192,3969l4247896,4265069r-37,123l4246274,4261217r-396,-1988l4245526,4258876r-349,l4243190,4262448r-1590,3969l4238024,4275148r-3179,7541l4234050,4285070r-1192,794l4232063,4286261r-28,-10l4232014,4286262r-1189,-398l4229241,4284672r-1585,-3976l4225675,4275926r-2376,-3578l4222297,4271008r-169,-226l4220936,4269592r-13,-25l4220922,4269565r-150,-300l4220538,4268798r-1589,-794l4217756,4267210r-1192,-1984l4216568,4265199r-4,-7l4218145,4254884r-1581,-3946l4216571,4250898r-7,-17l4222506,4215500r12281,-32995l4235975,4180517r1188,-397l4237559,4180120r397,397l4237990,4180656r34,33l4238406,4182217r342,685l4239144,4182902r396,l4240332,4181710r3962,-10336l4244368,4171598r14,-37l4245101,4173714r1966,-5918l4248255,4160640r1189,-5963l4250632,4152292r396,-2385l4252613,4146727r1584,-3976l4257762,4132415r9508,-20672l4267411,4111425r132911,-604646l4400833,3508838r90,-410l4400571,3507007r73,-335l4400571,3506376r8,-36l4400473,3505965r-159,733l4391607,3475742r-8311,-30957l4373797,3414624r-5540,-15078l4363112,3384869r-5541,-14680l4351635,3355903r-6333,-14283l4338574,3327334r-6728,-13490l4324327,3299954r-7520,-13096l4316109,3285757r-7613,-11946l4308496,3273763r,-48791l4308496,3224957r6728,-5564l4321952,3213840r6728,-3967l4335408,3206303r6728,-2783l4348468,3201536r6333,-794l4361529,3200345r122,8l4361773,3200345r6361,397l4374098,3201537r6361,1986l4386423,3205907r5566,3178l4397953,3212657r5964,4364l4409483,3221791r5566,5558l4420616,3233305r5168,6750l4430953,3246807r5169,7547l4440893,3262691r5168,7943l4450164,3279202r25560,-112082l4502220,3171868r26,-381l4502172,3171480r1978,-27481l4504495,3139019r57,-598l4504553,3138402r12,-118l4505575,3127609r-1083,10822l4502050,3171772r-26866,-4766l4475225,3166824r-34426,-6129l4405334,3153989r45,-221l4405334,3153759r3175,-15749l4411287,3123048r3175,-13392l4418034,3097846r3572,-11026l4425972,3076975r3969,-8662l4434306,3060443r4763,-6702l4443434,3048622r4763,-5120l4453753,3039960r5160,-2756l4464072,3035234r5953,-1181l4475581,3033658r156,9l4475866,3033658r6774,395l4489812,3035631r6775,1974l4503163,3040499r108,-486l4504020,3040377r20,-84l4503909,3040230r2334,-9444l4506287,3030596r1,9l4506290,3030595r794,11122l4507030,3041689r19,295l4512239,3045189r5631,3483l4517922,3047944r280,197l4519298,3030461r86,-1450l4519387,3029029r1,-19xm3018471,2868662r1431,359l3023338,2869402r2764,l3028578,2869049r210,-385l3025442,2869033r-3985,l3018471,2868662xm3105739,2799704r-603,1454l3106329,2801158r-590,-1454xm3098758,2784881r-27,76l3098685,2785085r146,13l3098788,2784969r-30,-88xm3098360,2781706r,397l3098758,2784087r205,1022l3099850,2785189r-1092,-2690l3098360,2781706xm3073655,2762707r-778,1555l3072896,2764564r759,-1514l3073655,2762707xm3067889,2735829r222,663l3068184,2736566r-155,-509l3067889,2735829xm2734129,2732279r59,605l2735365,2736427r158,-62l2734776,2734131r-647,-1852xm3066803,2725028r-1870,5911l3065728,2732537r364,484l3065489,2731693r1726,-5980l3066803,2725028xm2748406,2706691r-395,391l2748011,2707578r1233,-887l2748406,2706691xm2749997,2703910r434,1528l2752402,2703910r-2405,xm2721896,2625871r49,512l2723920,2626782r394,l2726289,2626782r790,398l2727468,2627439r-11,-126l2726280,2626521r-758,-383l2723636,2626138r-389,l2723181,2626124r-40,l2721896,2625871xm2711584,2584914r92,556l2712861,2585470r536,269l2712938,2585274r-716,-360l2711584,2584914xm2347068,2091354r-8281,10349l2315768,2112085r-23019,9176l2289795,2122350r-596,13694l2288404,2151944r-1193,13507l2286017,2178145r-1193,10749l2282836,2198821r-2784,17446l2275677,2232527r-3977,17052l2267325,2269806r-4773,25028l2261991,2300071r21233,-54506l2307830,2183306r13097,-31732l2334421,2120241r12647,-28887xm2529717,2084877r-11146,14344l2491981,2132135r-26988,32928l2436815,2197187r-27781,31725l2380062,2259840r-28575,30534l2322118,2320918r-57547,59893l2256088,2389464r-695,16242l2254200,2456502r-1988,99686l2251416,2597068r-795,30177l2247837,2697536r-1591,63544l2245451,2821048r,58382l2246246,2937004r1591,60352l2251814,3133566r3977,103231l2259698,3337013r10243,6118l2281480,3351054r11539,8716l2304160,3369671r10744,9904l2326045,3390270r10346,11091l2346338,3412846r9550,11883l2364244,3436613r8754,12281l2380558,3461571r8356,13865l2396872,3489301r7560,14658l2411992,3518220r6765,14261l2425521,3547535r6367,14261l2437458,3576850r5969,14658l2448997,3606957r4775,14658l2455363,3626367r41,-75l2460154,3617147r5146,-8349l2470050,3600847r5146,-7157l2479947,3586931r5146,-6361l2490239,3575401r5146,-5566l2500135,3565462r5146,-4374l2510031,3557908r5146,-3181l2519927,3552342r5146,-1988l2529824,3548366r5146,-1193l2539720,3546775r5146,-397l2549616,3546378r5146,397l2559117,3547571r5146,1590l2568617,3550751r4750,1988l2578117,3555522r4355,2386l2587222,3560691r4354,3578l2595931,3567847r9104,8349l2613744,3585738r7917,10338l2629974,3607605r7521,12325l2644620,3632653r6730,13915l2658079,3660484r6334,15108l2670350,3690700r5146,15903l2680643,3722507r3133,11444l2685909,3729251r5142,-10304l2696590,3707850r5933,-9908l2708062,3687638r6329,-9512l2721116,3668615r6330,6341l2733380,3682089r5538,7530l2744061,3697546r5538,8322l2754742,3714587r4747,9115l2763840,3733610r-6725,76092l2754355,3842880r2806,-33021l2764035,3733703r7683,16659l2778188,3768608r4125,13583l2778088,3768037r-6360,-18244l2764177,3733135r17488,-184827l2790011,3455498r3578,-46403l2796768,3362339r3180,-35678l2803128,3294941r2782,-28544l2807102,3252123r1193,-13496l2808692,3224771r,-13893l2808295,3196991r-1590,-15069l2805512,3166457r-2782,-16261l2799550,3132748r-3974,-18245l2793589,3107762r-2783,-7533l2788422,3093087r-2783,-7138l2778883,3071668r-7950,-14670l2755433,3028045r-7950,-13884l2740329,2999880r-3179,-7153l2734367,2985985r-2384,-7527l2729995,2971729r-1987,-7130l2727213,2957854r-795,-6743l2726418,2944364r398,-6748l2728008,2930868r1987,-6734l2732778,2917787r3577,-6742l2740329,2904700r5565,-6738l2751856,2891609r13126,-40994l2762748,2849584r-1987,-396l2759569,2848394r-2781,794l2754006,2849188r-1192,-794l2751622,2847599r-1191,1589l2750033,2849981r-794,397l2748444,2850378r-2781,-397l2743279,2848394r-2782,-1985l2737716,2843630r-3973,-5160l2731756,2841248r-1192,1589l2729372,2844027r-1589,-2382l2726988,2840851r-795,-397l2722220,2840057r-3576,-1587l2715465,2837279r-2781,-2382l2709505,2831722r-2781,-3571l2701956,2820608r-4768,-8734l2699970,2810684r-1192,-2381l2700367,2808303r397,-395l2700764,2807113r398,-794l2700764,2805126r-1192,-3174l2702354,2801555r1192,-397l2703943,2800760r-397,-4367l2702354,2792026r-398,-3175l2701162,2787660r794,-397l2703546,2786471r1986,-1193l2709505,2784486r3974,-794l2715863,2782501r1589,-1191l2722220,2778532r1589,-397l2725796,2776547r795,l2728577,2776945r3576,1190l2734140,2781708r2384,4763l2736524,2787263r,794l2735332,2790042r-1192,793l2734140,2791233r795,397l2735168,2791978r298571,58698l3030560,2855009r-3178,4727l3023805,2863281r-354,316l3026239,2863477r5533,-306l3073350,2786632r-93,-560l3073257,2781706r,-890l3069699,2783303r-4766,1587l3060962,2786872r-3972,794l3053019,2788459r-4766,794l3039515,2789649r-8738,l3020054,2789649r-26610,1587l2960480,2794014r-18270,794l2923543,2796393r-19063,397l2885019,2797188r-145,-3l2884709,2797188r-17043,-398l2851020,2796393r-16250,-1984l2819313,2792026r-7135,-1191l2805044,2789249r-6737,-1987l2791965,2784882r-5945,-2778l2780471,2779722r-4756,-3175l2770563,2773372r-13476,-11907l2751142,2756702r-4341,-5140l2742834,2747598r-3177,-3965l2736877,2739268r-1353,-2362l2735768,2737639r-1,l2735768,2737645r-1580,l2733003,2738436r-5529,1588l2723525,2734865r-2765,-396l2707727,2713829r-2370,-5550l2703778,2702324r-1580,-6362l2701013,2689627r,-55l2701013,2688438r,-56l2701408,2686787r395,-394l2702988,2686393r790,l2704172,2686393r771,l2704567,2685248r-1184,-7933l2703394,2677315r-11,-68l2704943,2678055r-1165,-4701l2701408,2669380r-1580,-3983l2699038,2663432r-395,-1190l2698643,2662158r,-2691l2697853,2656294r-1974,-7147l2694694,2635243r-395,-11914l2693904,2616974r-790,-6348l2691534,2603883r-1579,-7537l2688375,2587621r-790,-9123l2685610,2559856r-395,-9122l2684030,2541213r-1579,-8329l2680871,2524553r21,-122l2680871,2524319r1185,-6752l2682056,2511066r,-249l2682056,2504719r-395,-6745l2680476,2484478r-395,-7548l2680081,2476649r,-8481l2678501,2452700r-2369,-17012l2674947,2428936r-395,-5164l2674157,2418609r14,-168l2674157,2418260r395,-4773l2674947,2403546r384,-6191l2674947,2390009r-590,-6817l2672438,2391612r-4450,19515l2655371,2466744r-12222,50851l2631320,2562482r-9857,36940l2613972,2627227r394,-25024l2614366,2576384r-394,-25816l2612789,2523950r-788,-26217l2610423,2470719r-4337,-53633l2601355,2361865r-5126,-55219l2596107,2305341r-2456,6794l2582522,2339934r-10731,28190l2549532,2423721r-22258,53162l2505016,2527689r-21861,47607l2462884,2617745r-17886,37721l2428702,2687612r-8341,15391l2415585,2711817r-9936,17066l2405251,2711419r,-18258l2405649,2674908r795,-18648l2407636,2637202r1987,-18662l2412008,2599098r154,-1255l2414393,2579660r2579,-18384l2417175,2559824r347,-2162l2420355,2539989r7154,-39678l2435856,2460216r9141,-40069l2454934,2379640r9936,-39706l2485141,2261722r19873,-74947l2514155,2151044r8347,-34528l2529717,2084877xm2719650,2064568r-405,14067l2717274,2107238r-2760,29388l2711359,2166430r-3942,30584l2703668,2224133r-674,24689l2703383,2268348r-7,150l2703383,2268858r-123,2564l2736677,2648889r276,555l2737742,2651829r2370,5568l2741692,2664139r3949,13108l2749196,2690760r1580,7145l2752690,2703688r9946,-7722l2768977,2690817r6342,-6344l2780868,2676917r3170,-4355l2786416,2668591r2775,-4760l2791569,2658680r1585,-5560l2795136,2647958r3567,-14694l2801874,2618966r3170,-13492l2807026,2591987r1982,-13089l2810593,2565413r1585,-13089l2813368,2539235r1585,-26974l2815746,2484483r,-29408l2816142,2423777r,-29390l2816935,2365387r1189,-29395l2818916,2307388r171,404l2819090,2307677r10723,25410l2840536,2358495r11518,25808l2863572,2409705r12312,25011l2888196,2460037r13106,24634l2914451,2508998r43,-1276l2902090,2484832r-13149,-24623l2876588,2434839r-12353,-25019l2852680,2384405r-11556,-25812l2830365,2333183r-10759,-25415l2822396,2262910r3187,-44801l2829170,2173271r3984,-44863l2837538,2084366r1187,-11034l2837649,2073064r-1265,11882l2832050,2128948r-3940,44827l2824564,2218578r-3152,44767l2818653,2308163r-140,-352l2818491,2308163r-14255,-35692l2789585,2236800r-28114,-70950l2746820,2130138r-14255,-35279l2719650,2064568xm3478376,2046803r-3718,2240l3471102,2051821r-3952,2382l3459246,2058171r-7671,3669l3451501,2062253r7308,-3510l3466681,2054772r3936,-2382l3474159,2049611r3936,-2383l3478376,2046803xm3491083,2031375r-1803,604l3487699,2033169r-790,794l3486900,2033978r247,-249l3488722,2032538r2361,-794l3491083,2031375xm3506849,2014248r-2156,1856l3500741,2018486r-3557,2381l3490071,2024042r112,253l3496593,2021421r3543,-2382l3504072,2016656r2755,-2382l3506849,2014248xm3438021,2009593r-72,108l3436965,2010029r-1244,1669l3435820,2011846r1308,-1778l3437923,2009814r98,-221xm3438056,2008868r-1287,1039l3436698,2009951r-100,142l3437170,2009755r-30,41l3437213,2009737r-43,18l3438056,2008868xm3521147,1992914r-356,169l3519973,1993469r-1261,1587l3516611,1997834r-1681,1985l3513249,2002597r-1030,1460l3512201,2004199r-157,105l3511568,2004978r51,-389l3509830,2005786r43,87l3511550,2004746r-50,439l3511785,2004993r-4729,41670l3503114,2089127r-7488,35707l3487349,2161365r-8671,36523l3473464,2219096r251,255l3490413,2235633r4083,3794l3495722,2213491r2387,-42084l3500097,2129701r3183,-41282l3503986,2085248r3526,-38424l3512169,2005327r298,-456l3512493,2004648r1611,-2390l3514395,2001754r878,-1565l3515371,2000065r344,-596l3517327,1997477r536,-743l3518766,1995447r53,-36l3519341,1994688r1691,-1115l3521147,1992914xm3547776,1971029r-1673,1172l3532791,1982437r-11002,9257l3521731,1992113r-41,296l3523542,1991236r9371,-8304l3545914,1972403r1862,-1374xm4347743,1968218r-11125,1976l4333836,1970985r397,l4337015,1970985r3180,-1186l4347743,1968218xm3517046,1968000r-545,356l3516475,1968529r73,-48l3516476,1969073r219,-142l3516925,1968780r121,-780xm4353291,1966379r-5542,1838l4353092,1966653r,-78l4353393,1966485r-102,-106xm3525037,1962644r-2877,2561l3517237,1968576r1890,-1235l3521654,1965688r3357,-2853l3525037,1962644xm4378281,1943693r-4472,4343l4367953,1952206r-6636,3412l4357137,1957766r-3461,1892l4346510,1962790r-769,288l4346554,1963078r5167,l4353326,1963078r15,-45l4353092,1963033r1225,-3541l4361257,1955951r6940,-3542l4374320,1948081r577,-556l4378493,1943928r-212,-235xm3610444,1936886r-34124,21837l3584823,1965734r8353,8338l3601529,1982410r7160,9132l3615451,2001071r6365,9529l3627782,2020526r4774,10323l3637727,2041172r3977,10720l3645284,2063406r3182,11117l3651251,2086434r2784,11507l3655626,2110256r1591,12703l3658013,2135659r795,12317l3659206,2161087r-8,277l3659206,2161646r-398,13086l3658411,2187833r-398,13482l3656820,2214791r-1591,13878l3653637,2242537r-1988,13875l3646875,2284171r-5966,28573l3634147,2341317r-7054,25331l3641488,2381379r15505,17476l3671702,2417127r14710,18270l3700327,2454854r6361,9930l3713049,2474713r6361,10328l3724976,2495367r1265,2189l3724966,2486272r-4798,-44494l3714171,2394485r-6398,-49687l3700576,2293918r-7996,-51233l3684183,2191483r-5198,-24644l3674187,2141792r-5197,-24241l3663792,2094123r-5998,-23439l3651797,2048436r-6398,-21055l3639002,2006325r-6797,-18672l3625008,1968981r-7197,-16686l3610444,1936886xm3597298,1936349r-8725,5407l3579445,1947998r-9498,6224l3570306,1954485r-201,141l3575027,1958601r132,-83l3570317,1954638r22,-15l3570317,1954606r3351,-2247l3579656,1948288r8949,-6349l3597298,1936349xm4173405,1910365r-179,179l4172872,1910895r398,1186l4174462,1913267r1192,791l4178039,1915639r1987,791l4181218,1917220r398,396l4181218,1919988r-397,2372l4180633,1922810r265,41l4356462,1933423r3583,-391l4361958,1933300r4231,-9621l4367380,1921297r183,69l4367683,1921135r-1257,-357l4361259,1919592r-1987,-395l4357285,1918802r-33,-33l4309058,1921687r-31380,1191l4261392,1923275r-16285,794l4228424,1923275r-16683,-397l4195852,1921687r-14300,-1984l4181950,1916529r-398,-397l4180361,1915338r-1986,-794l4175991,1912957r-1191,-794l4173608,1910973r-203,-608xm4172438,1903495r-361,1075l4172475,1905756r397,395l4174065,1906546r1105,l4175594,1905417r-1191,l4173211,1905020r-397,-397l4172438,1903495xm3507236,1898251r-15246,28357l3485396,1938994r-10056,19298l3474379,1960061r-346,665l3475008,1958957r16354,-30955l3507236,1898251xm4384131,1894702r-794,397l4381748,1896289r-11519,19049l4368640,1915338r-2383,l4364668,1915338r-794,-397l4363079,1914147r-1192,-1587l4354738,1915338r722,721l4361657,1913662r1589,1977l4364439,1916430r1987,l4368413,1916430r2782,-396l4373977,1916430r1590,395l4376599,1917510r593,246l4378723,1919740r211,366l4384049,1920106r9922,-397l4398337,1919311r4763,-1190l4407466,1916929r5159,-1985l4416991,1912562r4366,-2780l4421305,1908895r-4314,2789l4412625,1914103r-5160,2015l4403100,1917328r-4763,1209l4393971,1918941r-9922,403l4378890,1919344r-1588,-2016l4375318,1916522r-1588,-404l4371746,1915715r-1191,403l4382065,1896767r1587,-1210l4384446,1895154r794,403l4385843,1895864r-123,-369l4384926,1895099r-795,-397xm3509773,1893560r-541,980l3509021,1894931r752,-1371xm2688645,1890682r781,3086l2691747,1903931r37,47l2689404,1893422r-647,-2589l2688645,1890682xm4150173,1889543r-3575,397l4143420,1891527r-3178,1587l4140038,1893273r313,787l4143064,1892710r1987,-791l4146641,1891129r3577,-396l4154192,1891129r3975,1581l4165321,1895477r7154,2372l4171680,1901012r1401,696l4173608,1900654r-1589,-793l4172814,1896686r-5164,-1587l4162089,1892321r-5958,-1588l4152953,1889940r-2780,-397xm3613583,1888985r-3182,1198l3609207,1891381r-795,1998l3607218,1895775r-1591,1199l3603638,1897772r-2387,1199l3598466,1901368r-3183,2796l3592255,1907543r6962,10487l3606746,1929967r-158,101l3606829,1930443r-238,147l3606621,1930643r430,-273l3607039,1930349r200,-125l3599847,1918524r-7096,-10670l3592751,1907853r3548,-3952l3599453,1901135r2760,-2372l3604578,1897578r1971,-790l3608126,1895602r1183,-2372l3610097,1891254r1183,-1185l3614164,1888985r-581,xm4392870,1888749r-5164,7937l4386912,1897877r-397,396l4386431,1898189r,190l4386827,1898783r397,-404l4388018,1897170r5003,-7819l4392870,1888749xm3618357,1882993r-26,26l3618331,1886944r,1192l3617959,1888136r,747l3617982,1888883r788,l3618770,1887698r,-1l3618770,1883350r119,-119l3618856,1883176r-111,-183l3618357,1882993xm3546637,1874034r,64305l3553001,1942310r-466,403l3552844,1942911r-5867,5202l3546401,1948576r509,-390l3552961,1943068r9278,5512l3562667,1948893r-685,-505l3552854,1942927r164,-126l3552854,1942701r3567,-2786l3563157,1933151r7529,-7959l3573064,1921611r2377,-2785l3577819,1916836r1981,-1193l3585348,1912857r2774,-2388l3591660,1908101r-5129,-6733l3580962,1895775r-5570,-5592l3569425,1885789r-5172,-4394l3558286,1878199r-6365,-2396l3546637,1874034xm2666806,1872466r6226,7854l2683483,1893505r104,-277l2682097,1883685r-4252,-3671l2672720,1876041r-5914,-3575xm3527442,1862173r10,5l3527455,1862173r4762,2198l3532139,1864515r77,39l3528237,1872487r-1193,-4364l3525850,1864950r61,-106l3525867,1864737r1413,-2282l3527442,1862173xm3535890,1857344r-2,14l3535753,1857358r-154,651l3535599,1858768r-445,647l3535599,1858801r-87,279l3535598,1858946r-1764,6349l3533628,1865089r-64,207l3531936,1863852r144,-199l3527975,1861737r-250,383l3523674,1859709r1597,2366l3526073,1864054r-745,1349l3526475,1868464r981,3603l3527687,1871649r1172,6806l3529249,1886061r-6641,41231l3518289,1956335r4766,-29538l3529693,1888815r-160,-2885l3533510,1865283r152,88l3533679,1865283r191,112l3535717,1858535r289,-1191l3535890,1857344xm3517013,1856682r-1532,3153l3506433,1878488r-55495,112758l3443690,2005869r144,-83l3443407,2006644r113,-65l3438818,2015956r127,158l3438991,2016172r5027,-9619l3446874,2004992r-147,l3446327,2004992r-2807,1587l3443566,2006488r-84,48l3450991,1991502r3557,-5143l3480291,1946797r1855,-3559l3455535,1984451r-530,1096l3451477,1990680r-19,27l3451458,1990706r14,-27l3498194,1895553r8239,-17065l3512496,1866255r4548,-9395l3517013,1856682xm3541727,1845493r-99,372l3541731,1846064r-103,219l3545953,1856114r,-419l3541875,1846232r67,-245l3541727,1845493xm3538842,1841914r-341,516l3538377,1843307r-8731,14050l3523452,1857357r,1l3530307,1857358r,-1l3530836,1857357r7456,-13420l3538556,1842722r138,-218l3538842,1841914xm3545339,1833533r-640,923l3542870,1842586r2469,-9053xm4367914,1827908r329,1313l4369832,1832396r1589,3174l4373407,1838348r4369,5159l4382940,1848270r11122,9524l4399623,1862556r5164,5953l4404787,1868510r-1986,3174l4401212,1873272r-795,1984l4398034,1880812r-1986,5556l4393796,1891619r106,433l4393971,1892332r2382,-5644l4398337,1881044r2381,-5645l4401512,1873384r1588,-1613l4405084,1868545r567,576l4411434,1859358r9923,-13897l4424281,1841604r-12218,-2888l4367914,1827908xm3532073,1826375r-15,29l3527967,1834896r-160,800l3532073,1826375xm3545480,1810322r-6925,29643l3538635,1840153r39,-271l3539010,1841240r205,-820l3539181,1840279r5913,-25997l3545953,1810506r,-52l3545480,1810322xm3533380,1807973r-2794,13901l3530835,1822504r-8,25l3530836,1822552r-955,2825l3529709,1826234r-172,854l3530965,1823020r-129,-344l3530931,1822421r-95,-252l3535630,1809451r433,-1075l3535482,1808289r-2102,-316xm4378168,1780969r19211,13048l4437913,1821432r113,-192l4442392,1813695r4365,-9133l4450569,1796616r-8741,-1213l4414046,1789460r-27384,-6341l4378168,1780969xm4096698,1755151r3630,16380l4103498,1787823r1189,397l4106668,1788220r1585,1192l4110234,1790604r793,6357l4111423,1800140r1189,2782l4116971,1812060r3566,9536l4123311,1830337r2773,9535l4127669,1849408r1720,8618l4139448,1851841r5164,-3968l4148981,1843507r4369,-4365l4158117,1833586r3178,-5556l4164472,1820886r3178,-10320l4170430,1801041r2384,-9129l4175197,1782386r692,-3974l4133457,1766328r-36759,-11177xm2389624,1530727r-4614,19907l2379850,1572101r-5556,21467l2371218,1604659r298,-838l2375882,1588357r7144,-28548l2383732,1557071r1382,-5899l2389676,1530989r-52,-262xm2388119,1525636r-244,1283l2387945,1527092r280,-1185l2388119,1525636xm2391550,1495920r-5212,11232l2385916,1508717r5634,-12797xm2402822,1472047r-33,81l2400886,1483681r-3572,16870l2394139,1517019r-3451,14317l2390698,1531385r3607,-14994l2397406,1500276r3489,-16508l2402822,1472047xm2000423,1462994r3098,22058l2003531,1485121r-1,1l2003531,1485127r-789,526l2002850,1486333r-2268,788l2000440,1487275r1654,-655l2004094,1504045r4401,21385l2011582,1542410r-8291,-56095l2003360,1486269r-66,-442l2003607,1485621r-3115,-22528l2000423,1462994xm2401360,1462863r-2372,9890l2394988,1487797r1805,-4059l2399285,1473972r1427,-7706l2401360,1462863xm1999624,1460279r-62,60l1999562,1460533r793,1981l2000355,1462103r,-2l2000355,1462102r-731,-1823xm1999345,1454219r614,5520l1999934,1459765r25,181l1999767,1460137r588,1173l2000355,1461574r,527l2000359,1462105r1584,1585l2001107,1463188r114,166l2005118,1485079r-558,359l2015696,1553548r5600,34850l2027424,1621004r-1334,-11252l2023290,1593479r-2800,-16670l2018890,1563314r-5999,-39690l2006891,1484331r71,-43l2006895,1483848r420,-249l2007314,1483596r-1561,731l2001943,1463688r1949,2640l2002891,1460119r69,-23l2002894,1459690r837,-276l2003696,1459231r-523,-647l2003076,1458596r58,350l2000958,1459257r985,4433l2000966,1461733r-20,-83l2000884,1461525r-371,-1519l2000129,1460340r-784,-6121xm2404398,1451951r-3512,21761l2401098,1473185r3300,-21234xm2001833,1451394r-932,699l2000567,1452706r846,1556l2002315,1455297r-224,-3115l2002124,1452182r-30,-411l2002339,1451771r-506,-377xm1999125,1450421r74,819l1999494,1453096r-369,-2675xm2001765,1448462r-230,105l2001547,1448633r-491,245l2001468,1449256r397,-314l2001765,1448462xm1995990,1438490r,487l1996954,1440650r2227,12378l1999169,1452709r-20,-213l1997181,1439907r6,7l1997180,1439875r1,1l1997059,1439707r,496l1995990,1438490xm2407062,1434442r-42,512l2406568,1436161r-307,3545l2403837,1452537r-1245,5188l2401621,1463920r2644,-11487l2404283,1452341r69,-401l2405078,1447574r-250,1610l2405077,1447741r-346,2146l2406666,1439217r354,-4263l2407062,1434840r,-398xm4203936,1417922r-6082,4664l4182038,1434717r-23787,18246l4134068,1470413r-23787,17055l4086495,1504523r-23787,15864l4038525,1536253r-3834,2429l4041930,1570794r10961,5664l4086228,1595049r33338,19383l4125597,1618010r843,500l4133853,1609161r7143,-8322l4148934,1592518r7144,-7133l4163221,1578648r7541,-5547l4178303,1567950r7143,-3963l4187628,1562705r280,-3774l4189497,1537895r4766,-42865l4199030,1452563r4906,-34641xm2418053,1411895r-1863,10183l2414206,1431941r-1293,7067l2414503,1432597r1809,-9741l2417525,1415678r528,-3783xm2419011,1405691r-182,1396l2418867,1406890r144,-1199xm2422373,1379965r-15,110l2422444,1380351r30,-242l2422373,1379965xm2422170,1377577r-57,680l2422378,1378520r39,-565l2422170,1377577xm1996447,1377317r35,1502l1996894,1382078r2807,20839l1997691,1386299r-1244,-8982xm2427684,1367890r-2085,16134l2425715,1384206r-1,7l2425715,1384214r-70,457l2425635,1384733r45,75l2425746,1384353r-31,-53l2427684,1367890xm2397227,1361332r-1930,6119l2390159,1384935r668,-825l2395553,1366984r1674,-5652xm2403216,1352129r-90,507l2406523,1356550r-3307,-4421xm4672692,1317160r300,496l4659118,1331940r-13081,15885l4639298,1355759r-6342,8725l4627010,1372816r-578,909l4631309,1366969r13891,-17458l4659488,1332825r6350,-7149l4671791,1319726r1985,-1586l4674033,1318575r88,-70l4673598,1317623r34,-30l4673622,1317577r159,-147l4673606,1317312r-290,265l4672692,1317160xm2459052,1299619r-95,115l2458621,1304019r837,-3915l2459052,1300104r,-485xm3934362,1288237r3455,14246l3937237,1299521r-2875,-11284xm2432173,1278407r-1945,3024l2432225,1278660r-52,-253xm2432113,1277801r-11,18l2432113,1277801xm2416243,1270893r-256,1303l2417002,1287580r477,10837l2417777,1305056r-5,12l2417778,1305216r-4657,10420l2408853,1326859r-3881,11627l2400672,1349958r-237,1205l2400062,1352343r-528,3003l2399988,1353906r546,-2948l2405132,1338857r3832,-11325l2413179,1316602r4598,-10148l2417777,1328702r-766,21866l2409562,1360051r278,321l2399659,1372059r-275,1537l2399130,1373882r-412,461l2376773,1482998r412,1651l2383869,1511331r-774,2742l2383819,1512626r250,831l2384216,1512869r224,-450l2384687,1511924r-74,-250l2385077,1510621r-123,-487l2384443,1511236r-3,6l2384440,1511241r,-1166l2384440,1510058r257,-942l2383562,1504630r-5472,-21641l2400316,1373958r9984,-13089l2409840,1360244r7938,-9336l2416997,1369643r41,59l2417286,1370061r6,-108l2417783,1370719r6,-162l2417777,1370537r722,-19823l2425282,1341943r9,-108l2417777,1350906r794,-22363l2418571,1305789r4763,-11180l2428865,1284276r25,-429l2428923,1283749r81,-249l2428955,1283409r-65,101l2428844,1283582r-340,1049l2428668,1283785r,-251l2428495,1284404r-5533,10332l2418219,1305863r-790,-17484l2416243,1270893xm4794699,1239482r-426,242l4794273,1239725r-14243,9094l4765390,1258705r-14639,9885l4736508,1279663r-14640,11468l4708020,1303785r-13848,13045l4686819,1324403r-5643,5832l4681272,1330398r45,-50l4688858,1344244r8334,13895l4713068,1388299r15081,31746l4743462,1452243r168,-235l4728392,1420027r-15082,-31688l4697435,1358234r-8334,-13866l4681560,1330501r13097,-13468l4708548,1303963r13891,-12677l4737123,1279796r14287,-11094l4766095,1258798r14684,-9902l4794525,1240129r-96,-275l4794756,1239669r-57,-187xm4778258,1234321r-1346,660l4756912,1247632r-12182,7507l4732942,1263042r-3173,2341l4732947,1263053r11869,-7907l4757082,1247633r21176,-13312xm4789280,1224046r-420,199l4788905,1224365r422,-193l4789280,1224046xm4821786,1220886r-1629,793l4800383,1231915r-362,90l4799446,1232356r177,-45l4821786,1220886xm3822169,1142608r5987,6325l3829752,1149722r1197,791l3833344,1150908r2395,1185l3836537,1152883r1197,1186l3839331,1152883r1197,-395l3842125,1152883r1596,790l3845318,1155649r1197,2370l3848910,1162759r44,141l3849047,1163085r1487,4786l3852901,1165919r1197,-789l3855695,1164734r798,1975l3856542,1166901r46,115l3856915,1168312r376,373l3860484,1170660r2794,1975l3865673,1175400r1596,3160l3868866,1181721r1197,3555l3872059,1192782r1596,7111l3873626,1199907r28,128l3871318,1201193r741,1465l3872008,1202671r59,116l3870479,1203181r-1190,1179l3869289,1205483r774,1916l3870041,1207401r41,103l3866907,1207897r-794,393l3865717,1209077r-397,2752l3865717,1214973r396,2752l3866113,1218510r,395l3864129,1220085r-1588,1574l3859763,1222446r-3175,787l3853810,1224808r-2778,1177l3846269,1228737r-88,-38l3846116,1228737r-2712,-1151l3841110,1228343r-60,-42l3840927,1228342r-7184,-5136l3830949,1214114r400,-1184l3832147,1212139r1596,-789l3834541,1210164r,-395l3833743,1206608r1996,-789l3834541,1204634r-1596,-1186l3832147,1202658r-798,-790l3830949,1201473r,-1580l3830550,1199103r-798,-2766l3828954,1190016r-1198,-5134l3826958,1182116r-798,-2370l3824164,1177770r-1995,-1975l3820173,1173424r-1197,-1974l3815783,1166314r-3592,-4741l3810195,1159203r-1995,-1974l3822169,1142608xm4978584,1123981r,1l4978584,1123981xm4978584,1123981r,xm3746635,1107258r-86,43l3746563,1107330r72,-72xm3749298,1105538r-516,514l3748533,1106300r484,-243l3749416,1105656r-118,-118xm4678690,1091464r-707,1599l4677545,1094891r729,-1697l4678690,1091464xm4685378,1053170r-779,2808l4684459,1056818r812,-3007l4685378,1053170xm3893952,1034730r-88,200l3893934,1035792r109,-240l3893952,1034730xm3699226,1023633r-319,210l3699893,1025443r210,l3700355,1025474r-1129,-1841xm4693765,1017301r-1983,6207l4693683,1017741r82,-440xm4694639,1015725r-132,395l4692594,1027197r2045,-11472xm3707091,1012070r-525,759l3706479,1012679r-262,377l3713976,1025402r3969,6315l3722707,1037638r4763,5920l3732232,1049094r5160,5131l3742948,1058961r4365,4343l3752076,1066856r5556,6315l3763585,1079881r11510,13025l3786207,1106724r6350,6708l3799304,1120537r3175,3159l3805290,1126492r-2619,-2632l3799503,1120676r-6732,-7164l3786435,1106750r-11088,-13931l3763863,1079688r-5940,-6765l3752379,1066556r-268,-377l3748108,1063137r-4366,-4426l3738186,1053887r-5160,-5228l3728264,1043019r-4763,-6033l3718739,1030954r-3969,-6435l3707091,1012070xm3690573,1011101r3064,8076l3694415,1020881r2187,4603l3696931,1025443r302,l3697187,1025357r534,-715l3697704,1024613r76,-51l3697977,1024298r-14,-25l3697871,1024337r-3088,-5733l3690573,1011101xm4695352,1007922r-56,56l4695296,1009883r-1082,5782l4694340,1015289r1012,-5238l4695352,1007922xm4706160,996373r-2957,10737l4702945,1009955r1316,-5249l4706160,996373xm3888611,977777r,1521l3889286,990757r-675,-12980xm3676695,961732r-180,175l3676495,961982r139,277l3676851,962044r66,162l3676986,962139r-92,-223l3676851,962044r-156,-312xm3920748,904822r13097,96837l3914795,974387r1191,-8696l3917970,957391r794,-8696l3919955,939604r793,-8300l3920748,922213r,-9091l3920748,904822xm3875242,830266r2,11l3885958,879877r397,24209l3886752,929884r-413,-714l3886355,930280r-8430,-15141l3876775,894419r-766,-21517l3875242,851385r,-84l3875242,830267r,-1xm1688994,790347r-11,108l1689197,790956r-203,-609xm1688484,784099r,324l1689043,786697r4917,11797l1693960,798316r-5476,-14217xm1682903,744637r-1065,4317l1683079,745467r-176,-830xm1686084,736965r1190,3573l1686084,737362r,-397xm1680355,735375r-2475,1039l1678146,737748r-602,248l1683239,763074r780,3178l1683315,762933r-5169,-26358l1680404,735598r-49,-223xm1685344,732996r-838,419l1684943,734508r401,-1512xm1679017,723911r159,759l1682909,733381r-415,300l1682542,733784r407,-270l1682908,733391r227,l1683437,733391r63,134l1683702,733390r419,1464l1684496,735658r-98,168l1684496,736168r-1365,5801l1683219,742444r1484,-5809l1684547,736301r-51,-61l1684507,736214r-11,-23l1684690,735460r-534,-1870l1684119,733608r-322,-688l1679017,723911xm1678825,722986r121,582l1680489,726077r-1664,-3091xm1694432,700300r-8674,32319l1686349,732365r8237,-31448l1694432,700300xm1660340,698125r364,1807l1662992,702029r3897,3571l1670353,709966r3030,3969l1675020,722116r-368,-2107l1673541,713645r-525,-770l1672972,712636r-112,-595l1670484,708845r-3313,-4289l1663443,701047r-3103,-2922xm1615896,679284r-5553,396l1604790,680473r-5950,1190l1598745,681697r5532,-1106l1609803,679802r5526,-395l1615709,679432r354,-25l1622031,679802r6366,789l1633967,681775r5769,2289l1639695,684042r-5950,-2379l1628192,680473r-6346,-793l1615896,679284xm1670717,669434r1223,3048l1673383,676080r,7828l1674115,694477r1832,12918l1677877,720452r13,30l1678446,721748r-2260,-14310l1674203,694352r-793,-10706l1673410,675715r-2693,-6281xm1654767,667785r349,2209l1665605,692729r-10838,-24944xm1668650,664612r-397,7931l1668650,682456r1586,11499l1671686,705910r142,308l1670793,697090r-341,-3004l1668986,682734r-366,-9786l1668651,672290r324,-6920l1668650,664612xm1757524,601622r6747,5156l1770621,611934r5954,5949l1782925,623833r5953,6346l1794038,636922r5556,6742l1804754,650804r5160,7139l1814676,665479r9526,15865l1832933,698399r7938,17848l1848412,734889r7144,19038l1861906,774155r5557,21021l1872622,816198r4763,21814l1882148,859827r3572,22607l1889292,905439r3175,23004l1895245,951844r1985,23401l1899611,998646r1985,23402l1904374,1069259r1190,46010l1906358,1160092r397,43222l1906755,1244563r-75806,-174115l1813883,1027600r-17067,-42439l1779750,942722r-17066,-42043l1746411,857843r-15876,-43629l1722994,792796r-7541,-22211l1708706,748771r-6747,-22608l1721407,717040r-1985,-24987l1717041,669842r9525,-18245l1736489,634542r10319,-16659l1757524,601622xm2262292,365773r-627,598l2261903,367085r726,-726l2262292,365773xm2259272,363407r-786,375l2258093,364157r-109,-208l2257964,363969r367,735l2258728,364308r794,-397l2260316,364308r478,239l2260629,364055r-572,-273l2259272,363407xm2245661,358101r367,652l2247615,360340r1191,1587l2249203,362324r1567,-392l2251537,361167r23,-10l2251584,361133r1985,-793l2254759,360340r794,l2255950,360736r861,1148l2256728,361721r-998,-1319l2255344,360034r-786,l2253380,360034r-1964,750l2250630,361533r-1571,375l2248666,361533r-1178,-1499l2245917,358535r-256,-434xm2275906,346950r3927,2161l2279718,349230r115,61l2279440,349682r-394,391l2278441,353081r684,351l2279717,350489r398,-396l2280513,349698r228,121l2280906,349643r142,-151l2280912,349628r-5006,-2678xm2219711,342180r-29,2l2219711,342240r,-60xm2235312,341271r,21l2235327,341292r-15,-21xm2275071,340204r,2668l2274251,342052r,69l2274324,342208r5039,5600l2279939,348040r-1717,-2081l2275372,342881r,-375l2275353,342483r,-2220l2275071,340204xm2265070,331239r476,521l2264500,331453r1839,1101l2267405,331809r93,-65l2267242,331624r-49,-57l2267178,331558r-724,497l2265070,331239xm4499147,329062r-910,614l4498107,329763r25,33l4499166,329107r-19,-45xm2249552,327108r-85,169l2249402,327519r14953,4203l2263941,331289r-11985,-3516l2249552,327108xm2247131,326819r-358,221l2247288,327148r214,224l2247131,326819xm2240572,324867r-532,265l2240162,325171r464,-287l2240572,324867xm2232272,324581r4284,1705l2236566,326282r-4112,-1652l2232272,324581xm2245815,324518r2821,1092l2248652,325547r-173,-62l2248479,325426r-2067,-859l2245815,324518xm4492211,324388r360,1440l4492581,325856r-362,-1464l4492211,324388xm2250340,323710r-134,62l2250078,324008r1973,230l2259989,327980r361,294l2260594,328473r189,112l2260682,328545r1517,1236l2262459,329993r1241,438l2263823,330558r253,95l2263700,330431r-3542,-2843l2258978,326776r-5509,-2843l2252289,323933r-1949,-223xm4477796,322877r167,375l4479550,326028r1191,1587l4482725,329201r397,l4484313,328408r1705,-1136l4486116,326557r-1926,1229l4482977,328560r-404,l4480553,327012r-1212,-1547l4478957,324822r-1161,-1945xm2227599,322521r1683,1251l2229473,323823r-1659,-1245l2227599,322521xm2222643,317004r-54,476l2222613,317464r30,-460xm2223250,316996r-334,257l2223249,317021r1,-25xm2263825,315944r-1547,1159l2261084,317897r-2784,1191l2256287,319590r450,360l2257896,319662r2726,-1157l2261790,317733r1558,-1157l2263825,315944xm2217970,315163r-98,49l2219436,341298r-241,l2219218,341691r218,l2219506,341830r146,291l2219748,341272r-242,21l2219436,341298r48,-395l2219130,334884r-1160,-19721xm2238011,311942r-1989,794l2234828,313133r-3079,1536l2232335,314908r-2375,1184l2229834,316123r-183,93l2227995,316640r-414,l2225924,316216r-609,-623l2225015,315892r597,594l2227203,316881r398,l2229192,316486r2387,-1187l2234762,313718r1194,-396l2237945,312532r2785,790l2241054,313451r126,34l2245283,315009r4923,2667l2253957,319418r113,-59l2249548,317103r-4774,-2779l2240796,312736r-2785,-794xm2222469,310826r212,136l2222388,316564r277,93l2223021,311200r-127,-52l2222911,311012r-442,-186xm2219485,308663r7,269l2219559,308975r125,79l2219765,308812r-280,-149xm2217269,307753r19,215l2217452,308030r21,344l2217949,308546r-7,-140l2217774,308287r-23,-359l2217269,307753xm2182937,307369r1414,693l2184642,308026r-925,-462l2182937,307369xm2213070,306826r-15,53l2213057,306889r1196,3519l2215051,313927r398,1173l2215848,315882r7,-4l2215468,315070r-397,-1243l2214277,310100r-1025,-3208l2213070,306826xm2205545,306770r-217,44l2205482,306889r797,782l2206678,307671r111,-54l2206339,307167r-794,-397xm2195523,306373r789,516l2197508,307280r160,39l2197211,307167r-1191,-794l2195523,306373xm2212299,305804r-118,470l2212258,306310r118,-470l2212299,305804xm2209878,305646r-319,638l2209867,306889r1197,782l2211453,309198r347,-1207l2211771,307878r-1066,-711l2210663,307083r-97,-64l2209878,305646xm4511779,303312r-4935,23415l4500464,331661r51,120l4506985,326838r4939,-23111l4511779,303312xm2176152,300825r-888,296l2175579,302979r798,1173l2177573,304934r797,1173l2180924,306823r-1573,-450l2178557,305182r-1191,-793l2176573,303198r-13,-78l2176529,303074r-377,-2249xm2222238,290633r2031,1304l2223753,294282r-1705,7746l2223871,296609r1130,-4253l2225036,292088r32,16l2225165,291738r-9,-10l2225071,292025r-8,32l2224269,291660r2,-4l2222238,290633xm2124260,289473r-302,202l2125147,294834r793,5953l2126732,303168r793,2778l2129110,307534r1585,1587l2131488,309518r,222l2132190,309915r-702,1229l2131488,311995r676,-1575l2132121,310408r520,-1003l2131793,309124r-794,-393l2129412,307156r-1588,-1575l2127030,302825r-793,-2362l2125443,294557r-165,-710l2124260,289473xm2219520,289265r55,754l2219530,289270r-10,-5xm2126287,287177r-347,116l2126326,288068r308,-204l2126287,287177xm2215929,286916r1601,17547l2216443,287458r-401,-186l2216028,286967r-99,-51xm4491861,283056r-769,1071l4491091,284138r743,-1001l4491861,283056xm4482725,282004r-9128,7932l4473566,290020r9007,-7498l4483382,282522r404,387l4484594,283683r1212,1547l4486210,285617r404,387l4487018,285617r2829,-1934l4490055,284182r564,1347l4490647,285138r-486,-1216l4489869,283194r-2778,1983l4486694,285573r-397,-396l4485900,284780r-1190,-1586l4483916,282401r-397,-397l4482725,282004xm2130822,281705r-127,32l2128714,283325r,1190l2128714,286045r301,-149l2129015,284321r,-1181l2130822,281705xm2158994,277305r-145,288l2159233,278345r398,1564l2159631,282646r399,2737l2160828,288120r797,1955l2164017,291639r798,782l2166011,293986r1993,3128l2168802,298287r1196,1564l2171194,300633r1595,391l2173035,301024r-828,-207l2171016,300023r-1190,-1587l2169032,297245r-1985,-3175l2165857,292482r-794,-793l2162682,290101r-794,-1984l2161094,285339r-338,-2371l2160712,282663r-1071,-493l2159641,279391r-397,-1588l2158994,277305xm2156853,275020r-348,259l2156841,275608r1196,391l2158834,275999r399,l2159233,276237r11,-22l2159244,275421r-398,l2158050,275421r-1193,-397l2156853,275020xm2157766,272020r-118,118l2157931,273526r119,-90l2157766,272020xm4500389,263634r2112,6632l4502041,270521r143,471l4498850,272927r-2222,2324l4495516,276412r-1111,775l4494035,277187r-240,501l4494144,277688r1154,-779l4496453,275742r2309,-2335l4502226,271461r9550,31291l4512002,301810r-9830,-30548l4502732,270969r-2343,-7335xm2152096,261497r-4756,3175l2144963,266656r-2775,1588l2136640,271022r-3171,2778l2133073,274594r,1984l2133073,278959r-396,1984l2132405,281216r182,-45l2132984,280778r397,-1969l2133381,276447r,-1968l2133381,274478r397,-787l2136953,270935r5556,-2756l2145287,266604r2382,-1968l2152416,261497r-320,xm2156456,260306r-1965,1180l2154812,261486r1909,-1136l2156456,260306xm2299414,246682r-529,529l2298091,248005r-794,1190l2296900,250783r-397,2778l2295710,256736r-794,2381l2294122,260705r-526,631l2293593,261342r-1965,2399l2291306,264069r-359,1795l2290550,267452r,790l2290946,266657r397,-1984l2292137,263879r1984,-2382l2294915,259910r794,-2381l2296503,254354r397,-2778l2297297,249988r793,-1190l2298884,248004r794,-794l2299414,246682xm2302458,240861r-1,l2302451,240861r178,91l2301843,241351r-1178,l2299780,241652r-895,1193l2298885,243242r,395l2300075,242051r1191,-397l2302456,241654r794,-397l2302919,241091r-461,-230xm4492638,236553r-2,125l4496940,252804r298,933l4493135,238410r-497,-1857xm2310791,235306r-397,793l2309772,236410r-71,144l2308915,236954r-2357,399l2303808,236954r-2357,l2300472,236954r,335l2300637,237520r232,-232l2302059,237288r2382,l2307219,237685r2381,-397l2310394,236891r397,-793l2310791,235306xm2241819,234627r-73,252l2241732,234926r-5,-4l2225931,288625r-74,633l2225811,289420r-34,120l2225632,290737r224,239l2225744,291949r16090,8757l2247261,303491r10507,4561l2267062,311473r-472,445l2266654,311942r-521,520l2265912,312877r162,-160l2266559,312865r149,-155l2271499,314243r5159,767l2274816,334935r-153,-75l2274646,335035r28,13l2282845,339125r322,-251l2275768,335340r88,-925l2275478,334233r1855,-19590l2272206,313908r-5144,-1587l2267377,311795r-315,-99l2268210,309754r1530,-1943l2273948,304314r1530,-1554l2277008,300428r765,-2720l2278156,294989r1913,-778l2281599,293434r1530,-1554l2283894,290326r1530,-3497l2287337,282555r432,585l2287942,282759r-171,-227l2288168,281738r1588,-4762l2290549,271023r,-790l2289756,276183r-1587,4762l2287772,281739r-52,-67l2287700,281733r-393,799l2276699,268539r-11394,-12794l2259412,250147r-5500,-5597l2248018,239752r-6199,-5125xm2233001,228534r-2,14l2234108,229361r3322,2415l2233001,228534xm2316181,226866r-1421,2486l2313173,230939r-1985,2382l2310791,234114r,792l2311188,234113r1984,-2381l2314760,230145r1587,-2779l2316318,227278r-137,-412xm4489224,221932r341,1403l4489787,223694r1722,2792l4489224,221932xm2324847,218822r-164,211l2324392,219372r-2091,3232l2322864,221947r1983,-3125xm2326223,215434r-38,61l2326245,215541r77,57l2326361,215538r-138,-104xm2320107,211561r-584,3503l2318729,217446r-794,2381l2317539,221017r-794,794l2315554,223002r,792l2316744,222604r794,-794l2317935,220620r794,-2382l2319522,215857r702,-4210l2320107,211561xm3498254,181064r-4805,1846l3493190,183082r4582,-1775l3498254,181064xm3504969,178941r-3972,794l3500284,180091r3744,-755l3504420,179336r13686,11428l3530619,201404r-21898,7881l3486823,217560r-22290,7881l3447065,232483r-20,8l3464849,225375r22642,-7937l3509736,209104r21662,-7730l3518692,190679r-13907,-11495l3505089,178941r-120,xm2351466,176377r-4470,2989l2341060,186509r-4742,9513l2342982,187055r4463,-6405l2351466,176377xm2259017,174590r-99,341l2258919,174931r98,-341xm2365544,173455r-2720,2339l2362311,176410r1989,-1723l2365544,173455xm4600645,161303r602,3006l4601247,164274r-594,-2962l4600645,161303xm2390891,130154r-23606,35718l2362315,168254r,-1l2368942,158331r7040,-9525l2383437,139281r7454,-9127xm2390891,130153r,xm3381776,128976r-627,1267l3381155,130239r274,-220l3381776,128976xm3384935,120648r-582,1762l3384282,123009r490,-1226l3384935,120648xm3387303,115046r-86,202l3387200,115305r14,38l3387303,115046xm3381046,113322r1199,1019l3382296,114371r-410,-552l3381046,113322xm3385009,110691r692,4191l3386156,116410r-340,896l3385880,117430r276,236l3386166,117674r-10,16l3386077,117819r26,51l3386156,117745r276,-648l3386199,116632r-504,-4028l3385009,110691xm3386051,105187r3290,2928l3389319,108189r11,9l3389301,108296r-446,1489l3387878,113133r1574,-5233l3386051,105187xm3371161,100470r4700,2845l3384757,110338r-524,-579l3375590,103090r-4429,-2620xm3350340,98882r4110,1270l3359604,102143r3105,1440l3366419,105026r2376,1244l3370308,106922r2423,1217l3370905,106939r-5074,-2694l3359975,101936r-5856,-2309l3350340,98882xm4365065,92468r-3575,18256l4358313,128980r-2384,18653l4353149,166286r-2383,18653l4348382,203988r-3575,38497l4342821,280981r-1986,38894l4340041,359165r-397,39687l4340041,438142r794,39290l4341630,516722r1588,38894l4346396,633006r3178,75802l4350099,707915r-3106,-74111l4343818,556463r-1587,-38868l4341437,478330r-794,-39266l4340246,399799r397,-39662l4341437,320872r1984,-38868l4345406,243532r3572,-38472l4351359,186022r2381,-18641l4356518,148740r2381,-18641l4362075,111855r3571,-18245l4373981,94800r7541,1587l4388665,99163r7541,2776l4403350,105906r7144,3966l4416844,115028r6747,4759l4429941,125737r5953,6345l4441450,138825r5556,7139l4452563,154293r4762,7932l4461691,170951r4762,8329l4488757,220729r-6648,-26104l4476119,167968r-5191,-27054l4466136,114257r-43,l4470724,140092r5164,26987l4481846,193670r6753,26590l4465957,178192r-4766,-8334l4456822,161126r-4767,-7937l4446494,144855r-5561,-7144l4435372,130964r-5958,-6350l4423058,118661r-6752,-4762l4409950,108739r-7149,-3968l4395651,100802r-7547,-2778l4380954,95246r-7547,-1588l4365065,92468xm4697461,90468r-7165,4242l4678838,102624r-12543,12565l4697461,90468xm3724003,89525r-3097,1296l3716414,93265r-9150,4763l3689362,105965r-18301,8335l3660963,118586r-4849,2425l3671279,114573r18278,-8324l3706158,98889r15594,-8139l3724003,89525xm3728947,86994r-73,29l3728606,87172r341,-178xm4718538,86333r-8092,5211l4708471,92731r122,l4709254,92401r5167,-3170l4718538,86333xm3318939,83757r-22,110l3319094,83886r-2363,12033l3321147,95771r5550,l3332248,96169r5550,399l3343745,97364r1675,361l3342408,96933r-5465,-770l3336998,96002r-55,-7l3337738,93614r1589,-1985l3341313,89645r2353,-1175l3339780,87317r-13480,-2400l3318939,83757xm3761733,80196r-16393,7513l3741563,89931r8790,-3897l3761733,80196xm3739091,80169r-7957,2381l3718006,87312r-36203,13891l3644406,115887r-14322,6350l3621332,126206r-4090,2225l3612872,131205r-8344,5946l3595786,142700r-4372,2775l3591276,145539r-179,113l3585925,148034r-3183,1190l3579559,150812r-2362,785l3574725,153006r-397,793l3573930,154592r-2384,1585l3571402,156237r-197,131l3564442,159146r-6763,2381l3551313,164305r-2572,1100l3546115,167276r-159,53l3545744,167480r-1194,397l3542163,168274r-3978,-397l3533479,167155r178,178l3538560,168086r3974,396l3544918,168086r1192,-397l3548892,165707r2781,-1189l3558031,161743r6755,-2378l3571541,156590r2384,-1585l3574323,154212r397,-793l3577502,151834r2384,-793l3583065,149455r3178,-1189l3591409,145888r4371,-2775l3604522,137564r8345,-5946l3617238,128843r4371,-2378l3630350,122501r14305,-6342l3682007,101493r36160,-13874l3731280,82863r7016,-2100l3739091,80169xm3301235,77017r-5491,2959l3296238,80056r5690,-3039l3301235,77017xm3034246,65412r262,93l3069723,69887r-35477,-4475xm3025366,61890r,229l3024974,62515r872,187l3025366,61890xm3022195,56520r3171,5370l3025366,61319r-396,-1600l3022195,56520xm3862419,r-11935,10319l3838947,19844r-11935,9525l3815077,38894r-12333,8731l3790014,56356r-12731,8731l3764154,73025r-10741,3572l3733123,88503r-11935,6747l3710049,101203r-11935,5556l3686577,112315r-23472,10319l3639632,133349r-11139,4763l3615364,142874r-13526,5556l3599763,149120r-4332,1773l3602138,148663r13510,-5550l3628761,138357r11126,-4757l3663331,122898r23445,-10306l3698299,107042r11921,-5549l3721346,95547r11921,-6738l3753532,76917r10729,-3568l3792474,63440r-477,261l3792568,63500r-27075,14872l3769824,76521r6358,-3172l3782937,69386r7152,-3964l3805189,55512r15100,-10306l3835388,35297r13511,-9514l3860820,18252r5165,-1982l3870177,14370r179,-82l3870297,14370r-6291,8649l3858053,27782r-8334,5556l3839400,40085r-12303,7540l3797728,65087r-34529,19050l3724305,105171r-42069,21828l3638977,149224r-43260,22622l3579048,180180r-16272,8335l3546901,195261r-14638,6164l3545883,213866r10328,9922l3575675,244028r18669,20638l3611822,285303r17081,21431l3645189,328165r15492,21828l3675378,372615r14697,22622l3703978,418256r13506,23812l3730195,465880r12711,25003l3755220,515886r11917,25797l3779451,568274r11507,26958l3790970,595261r-76,-29l3778227,590503r-11947,-6343l3754333,577420r-11548,-7137l3730838,561957r-11151,-9119l3708139,543719r-10752,-9911l3685838,523103r-10354,-11102l3664732,500900r-10752,-11894l3632874,464425r-20708,-25771l3591458,412090r-20310,-27357l3550042,358170r-21106,-26564l3507830,305439r-11150,-12291l3485927,280857r-11150,-11894l3463228,257465r-11150,-11497l3440131,235263r893,-355l3441016,234900r38,-15l3432859,227806r-8603,-7093l3425429,220319r11341,-6305l3448892,206132r4301,-3152l3457104,200616r3519,-1971l3464142,197857r7821,-2758l3476265,193128r2061,-1186l3476766,192832r-4369,1984l3464452,197594r-3575,794l3457302,200372r-3972,2382l3448960,205929r-12314,7937l3425127,220216r-1192,397l3423855,220549r-191,63l3413719,212675r-9946,-7541l3393430,198387r-10741,-6350l3371947,185687r-10741,-5159l3350067,175369r-11080,-3812l3337005,172509r-9119,3599l3318767,178908r-8723,2400l3300528,182908r-16262,2792l3284244,185745r182,264l3286153,185701r-803,1650l3296655,203769r17883,27738l3321806,244147r7870,13687l3334969,255188r6747,-1985l3356003,247647r7144,-2778l3369894,242091r6350,-3572l3382197,234947r397,l3387754,234551r4762,-794l3397279,231773r4762,-1588l3411963,225423r5159,-2779l3423076,220660r198,162l3423326,220805r8742,7135l3440412,235074r-7550,3172l3424120,241813r-23841,10306l3389153,257272r-11126,4757l3358159,271542r-2385,1982l3353390,275109r-3973,3171l3345840,281055r-1927,1602l3349111,292530r8345,15454l3365404,324230r7948,16247l3380506,357120r7153,16642l3395209,390405r5961,16643l3407131,424483r5961,17039l3418656,458165r4371,17039l3427399,491846r3973,17039l3434154,525528r2385,16643l3438526,558417r1192,16246l3440115,590910r,15850l3439320,622214r-12319,-13869l3415079,594477r-11922,-13869l3392030,566342r-11524,-14661l3369776,537416r-10730,-15058l3348714,507697r-20665,-30512l3308577,446277r-18678,-31304l3271619,382480r-17486,-32493l3252420,346764r-5169,-9723l3243719,338134r,-10l3243687,338133r,-3548l3240937,336153r5,-22l3240909,336149r397,-1984l3241306,333371r-397,-794l3240129,331798r-1973,787l3235374,333774r4,-17l3235353,333768r794,-3969l3236147,327815r,-383l3235771,327432r-794,l3231003,327828r-3973,1190l3222659,329811r-2385,792l3219082,330207r-794,-1982l3217890,325847r,-17l3217890,321883r,-21l3218287,318290r396,-3955l3218497,312665r-7408,17015l3203543,347925r-1985,6346l3199175,361411r-3972,18642l3190040,401471r-4369,24988l3181302,453827r-5163,29747l3167004,545846r-8340,63065l3150324,668010r-6752,50373l3137614,756063r-7149,43630l3124111,841736r-5561,39664l3112990,919874r-4369,37284l3103855,993648r-3574,35301l3096707,1064666r-3178,35702l3090749,1136468r-5163,74149l3080820,1290754r-4766,87653l3070891,1481137r-4766,101150l3061756,1682249r-4369,99564l3052621,1881766r-2780,49973l3046664,1981711r-2415,33759l3055741,2034312r17088,29718l3106210,2121878r30202,54287l3150718,2201128r13511,22978l3159063,2218957r-7153,-6737l3144360,2205485r-7948,-6338l3128464,2192412r-8743,-5943l3110979,2180126r-8743,-5942l3083161,2163091r-19472,-11097l3043422,2142084r-9137,-3881l3030380,2183607r-8737,82394l3017274,2309265r-3575,43674l3010522,2397006r-1588,21831l3008139,2440257r,21412l3008139,2483067r397,20243l3009728,2523529r1588,22596l3012111,2564757r1588,28539l3014494,2606381r1588,13484l3018068,2635740r3575,19451l3022834,2660741r1589,4746l3026409,2669857r2383,4763l3031175,2678601r3177,3952l3040707,2689692r13503,15462l3060962,2713488r3177,4758l3065795,2720934r-306,-1519l3065490,2719414r-1,-7l3075834,2692823r15518,-23007l3092148,2669024r796,-398l3093342,2668626r10,19l3093389,2668645r399,793l3094984,2670632r,1176l3095331,2671808r398,l3096127,2670613r5173,-7140l3101312,2663563r49,-67l3101746,2666176r2737,-4289l3106074,2656340r1990,-4764l3108859,2649591r796,-1191l3111645,2646020r1591,-3178l3118011,2635696r8754,-12305l3135120,2613071r3581,-5552l3142282,2601178r3979,-6742l3150638,2586508r4775,-9119l3160585,2568270r10743,-18236l3176501,2540519r5173,-9119l3186050,2521878r3184,-9115l3192417,2508797r2785,-3965l3199579,2497298r3183,-6344l3205945,2484602r6366,-13887l3220269,2455205r6764,-16999l3233797,2419157r2388,-7940l3238572,2405262r2387,-5558l3243745,2394939r5172,-10323l3252100,2378263r3184,-8336l3259263,2359601r2785,-7542l3265231,2344911r495,-824l3265131,2344654r-17893,17065l3228550,2377992r-36581,31754l3156183,2441104r-34593,29766l3089382,2499844r-15507,13891l3059561,2527228r-13122,13495l3033715,2554215r15110,-35721l3065127,2479999r34594,-84541l3118409,2351005r18688,-45645l3157773,2259326r11700,-26560l3164229,2224108r,-2l3166216,2226089r4149,4654l3178052,2213292r21074,-44839l3209862,2146618r11133,-21831l3231731,2103758r11134,-21035l3254396,2062880r11133,-19050l3277060,2024780r11531,-17859l3300520,1989855r11133,-15478l3323582,1959296r11929,-13890l3347439,1932706r11929,-11906l3363742,1927547r4771,6350l3371390,1937299r2884,-17041l3380584,1886101r6704,-32569l3394781,1822552r8282,-29393l3407006,1779256r4338,-13902l3415682,1752246r4733,-11916l3424753,1728016r5126,-11121l3434612,1706567r5126,-10724l3445259,1687104r5127,-9136l3450492,1678063r52,-94l3457629,1684322r6297,6750l3470223,1698220r5904,8338l3482031,1714500r4723,8735l3492264,1731971r4329,9530l3505646,1760957r3108,7126l3508387,1743840r-10,-614l3508377,1716612r794,-27408l3510758,1662590r2779,-25819l3515124,1624060r1588,-12711l3519093,1599432r2381,-11519l3523855,1576791r2778,-10725l3529808,1556135r3175,-9136l3536555,1538658r3969,-8342l3544890,1523563r4365,-6355l3558383,1507278r8335,-8342l3571083,1495361r4366,-3178l3579418,1489403r3969,-2781l3587752,1485034r3969,-1987l3595690,1481856r3968,-1589l3603230,1479870r4366,-397l3611168,1479473r3969,l3618708,1479870r3572,794l3625852,1481856r3572,1191l3636965,1486622r6747,4767l3650458,1496553r6747,5958l3663555,1509661r6350,7547l3675858,1525550r5954,9135l3687765,1544219r5953,9930l3704830,1574805r10716,21450l3725468,1618499r9922,22244l3753646,1682054r12433,27654l3773020,1700456r9517,-11499l3792055,1678649r9121,-9516l3810694,1660410r9121,-7930l3823200,1650083r-894,-445l3802463,1639748r-19050,-10285l3783413,1612850r-2778,-15427l3779047,1583579r-794,-13054l3779047,1564987r397,-5934l3779841,1553516r794,-4747l3782222,1544022r1191,-4747l3784603,1535320r1985,-4351l3788969,1527408r1984,-3560l3793731,1520684r2779,-2769l3799288,1515542r3175,-2374l3806035,1510795r3571,-1582l3813178,1507235r3969,-1187l3825878,1503675r9128,-1186l3844928,1501697r10319,792l3866360,1503675r11906,1978l3890172,1508026r12700,3560l3916366,1515937r13494,4351l3944544,1525826r14287,5538l3973913,1537693r15081,6725l4004869,1552329r159,75l4002034,1546092r-2385,-6353l3997264,1533385r-1590,-5559l3992096,1515517r-1988,-7942l3986928,1499236r-4373,-11118l3978978,1480176r-2386,-7940l3975002,1467470r-795,-5957l3972617,1457940r-1987,-3969l3968642,1450793r-1193,-2383l3965859,1442454r-397,-4765l3965064,1432527r,-1588l3964269,1430145r-1590,-795l3960294,1428160r-398,-398l3959896,1426571r-795,-3176l3959101,1413077r,-11914l3958704,1396399r-795,-3575l3956716,1388459r-1988,-4763l3951946,1373366r-1988,-11114l3946778,1351143r-1988,-3970l3943995,1345580r-398,-397l3941610,1340826r-795,-4773l3938032,1325322r-2385,-7935l3932864,1309049r-5168,-14690l3922131,1279663r-2783,-7150l3917360,1265364r-1987,-6355l3912988,1249876r-4373,-24620l3903049,1193895r-5167,-33339l3893111,1127203r-3578,-29783l3888738,1084712r-795,-10326l3887943,1066843r398,-5162l3888890,1064239r239,-3118l3890318,1066683r2773,19074l3893304,1089811r3849,25280l3899518,1128725r-1672,-11182l3893091,1085757r-792,-6359l3897054,1109595r5151,29807l3908149,1169592r5547,29786l3920036,1228773r6736,29804l3933674,1285539r-2002,-7862l3926901,1255039r-4373,-18268l3914578,1196277r-7553,-40086l3899472,1115683r-3181,-20251l3893906,1074386r-2385,-14690l3889533,1044589r4373,-8338l3893975,1037018r49,-94l3893966,1036396r,189l3893914,1035929r-8,-76l3893908,1035849r-67,-865l3893501,1035760r-1149,-14333l3893501,1036158r-4053,8042l3889473,1044436r-85,156l3889395,1044661r-7128,13140l3875139,1070536r-7524,12733l3858903,1095605r-9108,11940l3841083,1119880r-9900,11143l3821283,1142963r-227,-238l3809991,1154358r-2451,2577l3808431,1157647r-16669,16665l3774697,1190581r-17860,15873l3738581,1221534r-4182,3362l3733292,1229172r-275,1062l3730241,1238965r-2886,-8402l3720325,1236218r-18653,13891l3687401,1260433r-1039,3118l3683845,1271110r-4362,11908l3674327,1295320r-5551,12701l3663224,1319927r-5948,12701l3650534,1345726r-13879,25399l3621190,1397319r-16656,25795l3587086,1448912r-18638,25797l3549414,1500505r-19828,25798l3509362,1550909r-20224,25003l3468517,1599725r-21017,23019l3426880,1645367r-20225,21034l3386828,1687436r-19431,19050l3348362,1724743r-17844,16669l3313466,1756890r-15862,13891l3282535,1782687r-13483,10716l3257552,1801737r13483,-33734l3284518,1734268r13879,-34132l3312673,1666798r14672,-33338l3342018,1600122r15069,-32941l3372949,1534637r15465,-32147l3404673,1470343r16655,-32147l3437983,1406845r17845,-31355l3473276,1344931r18241,-30560l3510155,1283811r6742,-11510l3525621,1256426r21017,-38892l3558534,1195707r13087,-23416l3584707,1148876r13879,-23019l3612862,1103632r7534,-10717l3627534,1082993r7138,-9524l3641810,1064340r7138,-7937l3656483,1048862r7137,-6750l3670362,1036952r6741,-4762l3683845,1028618r3569,-1191l3690586,1026237r2062,-258l3690858,1021648r-3193,-7904l3686468,1007421r-399,-2371l3686069,1003864r,-395l3686325,1003723r,-24l3686325,1003302r1155,1191l3689345,1008340r414,639l3689404,1008065r5717,9197l3698895,1023091r1190,-2381l3700320,1021113r6,-9l3700337,1021087r-9878,-16432l3684472,994379r-399,-3556l3683917,990081r-7066,-12139l3672300,970282r-1555,-2540l3670503,967901r-3017,1328l3668444,972005r418,2721l3668459,974726r49,289l3664516,975015r-1596,-2767l3661323,969877r-399,-395l3661722,969877r378,187l3661342,968830r-418,-453l3661760,968830r1671,907l3664684,968830r1620,-293l3664117,965135r-1197,-790l3662920,963949r399,l3663642,963949r-1130,-732l3662512,962820r408,l3664553,962820r1633,-794l3667293,961309r-2003,-3809l3664496,954207r-397,-2470l3664103,951733r-4,-23l3664498,951312r306,-305l3664893,950914r3,1l3666092,951312r1594,795l3671799,955837r103,-161l3673126,954089r,-3176l3673534,953295r,208l3673696,954465r,335l3673943,955279r1224,3175l3675506,959112r1621,1618l3677208,960493r,-1596l3677615,950914r3261,9579l3686175,972069r587,1388l3709924,1006957r-139,200l3709844,1007242r213,-313l3710007,1006859r15048,-22284l3740895,963087r15840,-21487l3772575,920908r15840,-20294l3804651,880320r31284,-38996l3835984,841418r76,-94l3845951,860403r10287,18284l3866525,897369r11078,17886l3879581,944271r2374,28618l3885120,1001110r3378,26770l3888490,1027272r-3170,-26508l3882357,972881r-2223,-28276l3878283,915945r-1,-9l3878287,915945r8195,14685l3887773,932642r491,766l3886990,930994r-317,-26085l3886355,880429r5,-222l3886355,879930r49,-1923l3886673,864778r317,-13644l3887943,839095r635,-8829l3888941,832333r188,-2067l3892299,844569r-793,9536l3890714,866024r,15098l3890714,898603r86,2042l3891222,902515r-104,-2397l3903818,955681r-939,-1436l3903024,954887r-11509,-17860l3891505,936544r-749,-1126l3890787,937341r32,50l3891968,957702r1533,22302l3895034,1003103r2299,23895l3893983,1034660r93,820l3897551,1027845r-83,-768l3897568,1026824r-2309,-23471l3893704,980437r-1555,-22126l3890982,938161r336,529l3891288,938161r11094,17859l3907518,979466r2514,11244l3910003,990812r29,133l3907811,998847r2418,-8241l3910448,991574r361,-1237l3910654,989585r-212,794l3902529,955400r1611,2454l3903682,955623r9875,16574l3914794,974082r-35,133l3914795,974276r-3800,15682l4029596,1516076r3379,-12743l4037732,1484295r5550,-17848l4048436,1449393r6343,-17056l4061122,1416077r6740,-15864l4074601,1384744r7136,-14278l4089666,1356188r7533,-13881l4105524,1329612r7929,-13088l4122175,1304229r8721,-11899l4140015,1281225r9514,-10710l4159044,1259409r9911,-9914l4178866,1239580r9911,-9518l4199085,1221337r10704,-9122l4220889,1203489r10704,-7933l4238184,1191082r4539,-34969l4247887,1113241r4370,-43261l4254243,1048541r1588,-21840l4257023,1004873r1192,-21827l4261790,894147r3972,-86915l4268542,764370r2781,-42862l4274500,677852r3575,-43259l4282048,590540r4766,-44846l4291978,500451r5561,-47228l4304292,405202r6752,-49609l4318988,304000r8739,-53181l4329713,238913r1589,-13891l4334480,195257r3177,-31353l4341232,131758r1986,-15081l4345205,101993r2780,-13891l4350766,75402r3177,-10715l4357518,55162r2383,-3969l4361490,48018r2384,-3175l4366257,42462r4369,-3572l4375790,36112r4767,-2778l4386118,31746r5163,-1587l4396842,28968r5959,-397l4408361,28571r5959,l4420278,28968r11916,1985l4444111,33334r12711,3572l4469532,41271r13108,4763l4508062,56352r24627,11113l4556522,76593r11519,4762l4578369,84530r9930,2778l4597435,88896r-3575,16669l4589888,120249r-3575,12303l4582341,143664r-10327,-7144l4561289,129377r-11122,-5556l4544606,121043r-5958,-2382l4532292,117074r-5958,-1984l4519979,113899r-6356,-1588l4506871,111518r-6753,-794l4493365,110327r-6752,l4478668,110327r-8738,794l4461191,111914r-8341,1588l4456939,113502r4406,-836l4470130,111870r8784,-796l4486901,111074r6788,l4500477,111472r6788,796l4514054,113063r6389,1592l4526832,115848r5989,1990l4539210,119429r5990,2387l4550790,124601r11181,5570l4572752,137333r10382,7161l4582942,144933r8528,7409l4600169,160657r181,-90l4600350,159774r1049,l4601399,159612r1186,l4606536,160403r4623,386l4612273,160567r163,l4612730,160508r736,-734l4614261,158189r1192,-1189l4618633,154622r3179,-2378l4624992,149470r795,-3170l4626979,144714r1193,-792l4629364,142733r1988,-1189l4633339,138770r1987,-2378l4638506,130843r3180,-5548l4643275,122917r1988,-1981l4649237,117369r7155,-5548l4664738,105876r9539,-6341l4684214,93194r8744,-4756l4700510,85268r2782,-1586l4703635,83682r94,-53l4705310,83629r395,l4704520,85212r-4943,3889l4700907,88438r-471,402l4701359,88378r-63335,54211l4640891,140751r6359,-5152l4653609,130843r4770,-4359l4670303,117765r11129,-9115l4703689,90023r10334,-8322l4717601,80116r1584,-452l4744116,56592r24733,-24810l4768885,31745r-4,5l4768885,31746r-34,36l4725316,77601r9773,-4223l4734900,73529r437,-190l4724176,82283r2964,-2167l4734294,74964r15501,-12286l4757744,56733r7154,-4755l4771258,47618r2782,-792l4776665,46078r157,-45l4776805,46076r-2353,5893l4766945,57509r-11853,8311l4740078,76109r-17779,12664l4703334,104207r-9877,7915l4683579,120829r-9877,9102l4663825,139429r-9483,10289l4645255,160799r-5926,7123l4633402,174254r-5531,5936l4621944,185731r-295,-388l4621253,185712r6729,9896l4634729,206720r6350,11113l4647429,229739r5160,11906l4658145,254345r5159,12700l4667670,280539r4366,13493l4676401,307526r3572,13891l4683545,336101r3175,14287l4689101,365073r2778,14684l4694261,394838r1984,14684l4697833,424604r1190,15081l4700214,454766r1587,29766l4702198,513900r-1,31l4702198,513991r-794,29345l4700214,571094r-2778,26965l4694261,623834r-14288,-15465l4666479,592111r-13890,-16655l4639492,558404r-11907,-17844l4615282,522319r-11509,-18638l4592263,484647r-10715,-19431l4571229,444992r-9922,-20223l4551782,403752r-9128,-20621l4533922,362115r-8334,-21810l4518047,318891r55,-96l4518047,318639r1588,-2779l4521222,312685r1191,-3968l4523604,304351r396,-794l4525191,302764r1532,-1149l4526382,300253r-794,-1982l4524000,295098r104,-64l4524000,294826r5160,-3175l4531938,289667r1984,-2381l4536304,284904r793,-1984l4537891,281332r,-906l4537097,279633r-793,-1586l4536408,277969r-104,-208l4537891,276570r794,-1588l4539479,272601r793,-3175l4541066,267442r1191,-1588l4549797,255933r4763,-5557l4558926,245217r10318,-11112l4570832,232120r14684,-14684l4594645,209101r9128,-7937l4612107,193623r8885,-7726l4620867,185734r-8827,7658l4603645,200970r-9195,7977l4585256,217323r-6397,6382l4572463,230087r-1999,1995l4568865,234076r-10394,11168l4554073,250429r-4797,5585l4541680,265985r-1199,1596l4539681,269575r-799,3191l4538082,275159r-799,1596l4535684,277951r799,1596l4537283,280344r,1197l4536483,283136r-799,1995l4533285,287524r-1999,2393l4528488,291912r-5197,3191l4524890,298293r799,1995l4526089,301883r-1599,1197l4523291,303878r-400,797l4521692,309063r-1200,3988l4518893,316242r-1085,1896l4518059,318820r-2469,1952l4512709,323114r-5481,3713l4502104,353609r-5164,27781l4487010,435761r-8342,47624l4475491,502038r-3178,15478l4465560,547678r-5958,28972l4454438,604034r-4766,26194l4445700,656024r-4370,25003l4438550,705633r-3178,24606l4432592,754845r-2781,24606l4425442,831044r-4767,54768l4416703,946534r-5164,70246l4407567,1086650r-735,13414l4412371,1097591r25373,-10708l4489678,1064671r26165,-11105l4542008,1042457r26165,-11899l4593942,1018263r26166,-13088l4645083,991690r25769,-14279l4683538,969875r12290,-7932l4655391,1003588r-41230,42042l4571741,1087676r-43212,42439l4484127,1172950r-44798,42438l4398209,1252977r-2558,40445l4390090,1361681r-3178,34924l4383734,1431527r-3972,34530l4375790,1501381r-7944,56756l4363874,1587905r-3575,29768l4359556,1625729r4485,4609l4371581,1638088r13494,15058l4412856,1684054r27384,32097l4454131,1731605r13890,15851l4473836,1753576r306,-636l4479302,1742218r3969,-10324l4486843,1721569r4762,-7147l4495574,1707274r3572,-7545l4502321,1691787r6350,-16678l4516212,1655255r5557,-19458l4526928,1613560r1985,-8340l4530500,1597676r3572,-11913l4538438,1573056r1984,-7545l4542804,1555981r2778,-11913l4547169,1535332r2382,-8736l4551535,1521434r1985,-5162l4554710,1511506r397,-4368l4555504,1502770r397,-2779l4558679,1493637r1588,-4367l4563045,1484504r397,-1191l4563442,1482519r-1588,-5163l4562251,1476562r,-1190l4564632,1472592r6350,-7942l4577730,1455518r2381,-3972l4581698,1447972r1588,-4367l4585270,1438442r4763,-9530l4595986,1418588r5557,-10716l4602733,1403897r397,-1983l4603130,1401121r2382,-4370l4608290,1392382r2778,-4365l4614243,1383256r8335,-15097l4630912,1353876r7938,-14286l4643613,1333223r4365,-5959l4650756,1322504r3969,-4764l4659488,1312181r6350,-5954l4666112,1306678r83,-76l4665685,1305762r173,-142l4665701,1305397r-334,274l4662042,1301022r-3818,9154l4657429,1309918r-88,216l4655673,1309576r-678,997l4654483,1310071r-305,460l4653432,1309782r-455,l4652169,1309782r-403,394l4651362,1310966r,1181l4650620,1311784r,329l4648248,1310927r-1419,-354l4646519,1310573r-807,787l4644904,1312936r-1614,2363l4642483,1318062r-807,397l4641272,1319246r-536,l4639550,1319246r-2372,-791l4634015,1317658r-2768,-1192l4628480,1314885r-2768,-394l4620863,1313372r-175,-39l4620687,1313332r-115,-27l4619386,1309738r-1312,-1051l4617459,1308206r-3,-16l4617409,1308153r-1498,-7254l4615037,1296772r14,-42l4615037,1296666r3559,-11489l4619386,1284781r1186,-396l4621363,1284781r791,396l4622945,1285573r790,-396l4623735,1284781r1186,-3170l4626503,1282404r,-1982l4626107,1278045r-395,-2377l4625712,1274875r395,-396l4626503,1273291r791,-1585l4628084,1268536r2372,-4358l4632433,1260216r319,351l4632773,1260541r23,-47l4632802,1260501r1574,-2139l4635593,1255210r1623,-3150l4637621,1247727r812,-3938l4639244,1240245r2840,-7483l4642895,1229217r1218,-3938l4644518,1221735r,-4333l4663992,1206375r1510,-2931l4666909,1200711r48,-215l4667617,1196874r-64,63l4662765,1206485r-18860,10968l4643905,1221132r-397,3573l4642315,1228672r-794,3573l4638738,1239785r-794,3571l4637149,1247326r-398,4366l4635161,1254866r-1192,3175l4631982,1260820r-4442,-5093l4621104,1248452r-5491,-5407l4610122,1238411r145,-90l4610122,1238197r33490,-21246l4643612,1216032r682,-1019l4644294,1214662r1582,-2376l4647478,1210040r523,-1566l4648799,1205689r1197,-6365l4650794,1195744r798,-3581l4651592,1184605r399,-7957l4651193,1173465r399,-2784l4651592,1168692r609,-1012l4652201,1167547r658,-1097l4653986,1162327r798,-2785l4654784,1156361r399,-4774l4655183,1148803r798,-3183l4656380,1144026r798,-1593l4657577,1140840r-399,-1593l4656779,1137255r-399,-796l4656960,1135495r-14,-29l4658132,1133484r791,-1185l4660151,1131067r-180,-179l4657178,1128500r,-398l4657178,1127704r559,-279l4657737,1127148r,-397l4658527,1126355r3559,-2377l4666435,1121997r899,-1201l4667553,1120139r,-1592l4667553,1116954r1197,-3583l4670346,1109791r798,-3581l4670346,1103026r,-1595l4670745,1099841r798,-1989l4671942,1096259r798,-2786l4672740,1090289r,-5970l4671942,1078349r,-2389l4672740,1073174r1197,-5969l4676730,1057654r7581,-23897l4685251,1031296r64,-384l4684312,1033467r17992,-104777l4702322,928872r30,-181l4703939,945353r,6l4703939,945360r,16668l4703542,978697r-1124,15373l4705931,987382r3118,-8942l4709134,978197r-1582,9505l4706384,995503r670,-2338l4707852,988787r1596,-8357l4710246,970481r399,-10348l4711443,950184r1197,-9551l4713837,932674r798,-3184l4716231,927102r8,18l4716250,927102r1977,4753l4718227,936212r-1,15l4718226,936255r-399,5970l4717130,948835r-880,8369l4716240,957264r-9,84l4715041,964325r-1953,11495l4709529,998000r-9093,49906l4696482,1075254r-4349,26537l4690552,1114864r-2372,11887l4685017,1138240r-3163,11095l4681550,1150280r-32,113l4680628,1153153r-5891,18352l4671574,1182988r-3097,12018l4671329,1190576r3975,-4762l4683650,1175496r9141,-9523l4701933,1156846r10731,-7936l4722600,1140972r9936,-6748l4742472,1128667r200,308l4743217,1128667r5144,7973l4754296,1146210r5935,10364l4766166,1168133r5539,12356l4777640,1194042r5935,14748l4789510,1223939r-29,14l4795620,1222031r149,-30l4795798,1221993r1891,-393l4798049,1221456r1581,-655l4800396,1220801r383,l4800728,1220840r51,l4799261,1221945r-2697,2032l4791083,1227004r15,40l4790489,1227413r1267,2847l4791542,1230388r44,143l4819948,1214054r8368,-2380l4870441,1195051r1578,-836l4828958,1211278r1041,-601l4829289,1210958r35641,-20555l4901363,1169850r38016,-21740l4958784,1136241r19800,-12259l4959534,1150579r-30957,15472l4893651,1183506r-21043,10898l4873012,1194243r-7353,3902l4893275,1183903r35070,-17456l4959429,1150975r14347,-6745l4984934,1139861r-1,1l4984934,1139861r-10319,9533l4970646,1152966r-5953,3969l4957946,1160903r-8731,4366l4948789,1165458r-346,484l4950008,1165258r-124046,172575l4826001,1337962r22,72l4825803,1338341r-101,141l4833488,1369962r8346,32943l4849386,1436240r7154,33735l4862899,1503710r5962,33339l4874425,1569990r3974,32149l4881976,1633096r2782,29766l4885951,1691438r397,26195l4886348,1717703r,12630l4886348,1730392r-397,11500l4885158,1753392r-794,10706l4882776,1774409r-1190,9120l4879204,1792650r-2381,7534l4876816,1800163r-7,22l4851373,1727158r-15501,-42467l4819577,1639843r-17488,-46436l4783409,1546177r-19872,-47229l4753601,1475531r-10148,-22604l4634153,1605806r-128643,180039l4511678,1791837r14287,13077l4512075,1804121r-14288,-1189l4493559,1802571r-27011,37802l4467800,1841205r8160,5422l4488660,1853747r8731,5142l4459687,1849975r-14007,19604l4446250,1870531r793,2381l4447043,1876087r-3171,4365l4441890,1883627r-1189,2381l4437133,1896327r-3567,9921l4429602,1914582r-4757,9128l4419692,1932441r-5154,7937l4403439,1957046r-11099,16271l4392155,1972483r-565,826l4390979,1970558r-2207,3156l4388772,1972629r-754,1077l4388018,1970927r,-785l4387979,1970142r-792,l4385997,1971730r-1585,1984l4382826,1976889r-204,-1122l4382065,1976883r-794,-4368l4381271,1970530r-209,-209l4378862,1972524r-2775,3174l4371727,1982445r-3964,5953l4365781,1989985r-793,794l4364466,1990518r-261,261l4363411,1990382r-1190,-397l4361030,1988397r,-794l4360236,1984029r-1587,-4764l4357458,1975294r-794,-1985l4355474,1972118r8334,-3176l4371349,1965766r7144,-3574l4385240,1957825r-397,-14691l4384049,1937179r-793,-4765l4382065,1928047r-794,-3574l4380080,1922091r-170,-283l4381018,1924106r639,2986l4382324,1929080r558,2776l4382931,1932043r46,287l4383118,1933033r74,636l4383696,1936805r765,5953l4384843,1957437r,5l4378340,1961807r-6886,3572l4364186,1968553r-8033,3175l4356075,1971485r-631,243l4355194,1970967r-7448,1995l4337015,1976124r-11525,2372l4302041,1982844r-23847,3954l4253950,1991937r-6359,791l4241629,1993123r-5564,791l4230501,1993914r-5564,-791l4219373,1992728r-10731,-1581l4197911,1988379r-8457,-2492l4195379,1987964r7527,1985l4210434,1991536r7923,1191l4224523,1993378r1252,131l4233703,1994303r9911,-794l4254713,1992320r15857,-3173l4286427,1985974r31316,-5552l4317758,1980430r40,-7l4343550,1994712r11031,5871l4356196,2001441r11496,5552l4379584,2012942r10703,4759l4400594,2020874r4361,1190l4410108,2022857r-6,35l4410108,2022893r-3169,19052l4403373,2058615r-3169,15082l4396638,2086796r-3565,11096l4389507,2108219r-3566,9918l4381583,2126873r-7923,17076l4364548,2161829r-4755,9907l4354643,2182866r-5546,12329l4343946,2209063r-1981,5548l4340381,2220953r-4358,15853l4332061,2255829r-4358,21485l4323741,2301477r-4358,25426l4311460,2381328r-7924,54828l4296009,2487735r-6339,43650l4284916,2563916r-5943,35705l4273823,2633363r-5151,32956l4264314,2697271r-4754,30969l4255995,2758013r-3170,29375l4249656,2815974r-5151,57963l4239751,2933470r-3962,62309l4231846,3062963r15134,-9076l4262459,3045161r15478,-7933l4293120,3030615r295,-129l4294416,3032708r6143,13643l4307702,3062615r6747,16658l4321196,3095931r-10,14l4321196,3095973r-49212,61511l4222771,3219393r6,-123l4222771,3219278r2778,-56715l4228724,3105452r2360,-41678l4230603,3064103r-2271,40157l4225164,3161345r-2772,56689l4179622,3271951r-43165,53513l4092895,3378578r-22177,26156l4051771,3426361r-2720,3104l4048810,3431593r-37150,41800l3992886,3494492r-19174,20302l3954538,3534699r-19574,19905l3915391,3573712r-19973,18711l3895414,3592377r-3470,3969l3891993,3596744r4024,-4238l3896021,3592560r341,-374l3904460,3693396r1343,10238l3908978,3734194r2778,28972l3916916,3821509r5556,59532l3925250,3912395r3175,32545l3930013,3960418r5159,43261l3943507,4079484r1191,5556l3945491,4089406r1985,7541l3949063,4104488r397,4365l3949857,4114410r1191,l3951842,4114807r793,1190l3953429,4117982r1191,3175l3955414,4128301r793,8731l3957398,4146954r,9923l3957795,4174340r1191,793l3960970,4175530r1191,1588l3964145,4179102r-97,776l3964120,4179949r-769,6119l3963351,4189024r794,2778l3966526,4202518r1985,10716l3970495,4225141r-108,171l3970495,4225960r-722,1130l3970109,4234741r386,9206l3970495,4262360r-378,35621l3971109,4298833r395,-36083l3971504,4244494r-395,-9128l3970714,4226635r1975,-3969l3974665,4218300r1580,-4762l3977826,4208775r3555,-12700l3984147,4183772r2371,-11906l3988888,4159960r1976,-11113l3992049,4136941r2370,-22622l3995605,4090903r395,-24209l3996395,4041294r,-27385l3997185,3977000r1185,-37307l3999556,3903181r2370,-36513l4004692,3830155r3160,-36115l4011408,3757527r3556,-36116l4023261,3649180r8692,-71835l4040645,3504717r8297,-72628l4071462,3406294r22125,-26169l4137047,3326974r43065,-53563l4222782,3219437r-35,775l4223508,3219251r-6735,147230l4213603,3439081r-3565,72641l4206076,3584363r-5150,73037l4195775,3730835r-3565,36915l4188644,3805460r-7924,71053l4177155,3914223r-3566,37709l4170816,3990436r-1189,18259l4169231,4027748r-396,18657l4168835,4064664r396,17863l4170024,4099992r-346,775l4169741,4101787r4971,-10926l4190996,4057137r16680,-33327l4225548,3991277r17872,-32137l4186707,4084992r13814,-25839l4216407,4030578r15092,-25797l4243810,3983746r5957,-8334l4254533,3968665r-5957,17066l4241030,3996843r-9134,15081l4221173,4030974r-12312,22622l4194961,4079790r-15092,28972l4171906,4124677r76,709l4171976,4125398r6,56l4171426,4126581r12,369l4172005,4125793r792,23817l4173985,4168663r1189,9924l4176362,4188907r1981,11909l4180720,4215106r1981,6748l4185078,4227808r3170,5160l4191813,4238128r3962,4764l4199737,4247655r9112,9130l4213207,4261945r4754,5954l4221923,4273456r3566,7542l4228658,4288540r2773,8733l4233016,4307196r1585,11115l4232535,4320035r4160,4144l4249379,4339186r3567,3949l4247793,4365644r-1189,l4245811,4364854r-2774,l4233127,4364459r-10306,-395l4211723,4364064r-11496,395l4188732,4365644r-11891,1185l4164949,4368803r-12287,1975l4140770,4373542r-7928,2369l4125311,4377096r-7927,790l4114257,4378214r7023,-370l4128814,4376654r67,26l4129050,4376654r7914,3173l4145671,4383000r7519,3569l4161501,4390138r7519,4363l4176143,4399261r7124,4759l4189994,4409572r6332,5950l4202263,4421867r5936,6743l4213739,4436145r4353,7536l4222446,4452010r4353,8329l4230361,4469857r3561,11898l4236693,4492861r1978,10311l4241046,4513484r791,10709l4242629,4533315r791,9518l4243418,4542861r2,30l4242627,4552016r-396,8728l4241437,4569473r-1189,8331l4238265,4586136r-1586,8332l4234299,4602403r-4210,12636l4228778,4618983r-25,67l4228748,4619066r-303,829l4222841,4635244r-6727,16657l4209386,4669749r-7123,18244l4195535,4707427r-6332,21417l4186037,4739949r-2770,11105l4180892,4763349r-2374,12691l4176225,4788753r393,608l4180198,4794517r6764,11899l4193328,4819107r2771,7014l4350736,4726738r-2571,-19281l4355613,4710849r1445,11826l4366240,4716773r-1061,-594l4356870,4711421r-1257,-572l4353309,4691994r-1978,-18635l4349352,4654328r-791,-18635l4348561,4626971r396,-9119l4349352,4609129r1187,-8326l4351726,4592080r1979,-7929l4355683,4576221r2769,-7533l4361618,4561155r3956,-6740l4369927,4547674r4748,-6740l4380610,4534987r6330,-5947l4396436,4536176r9496,7930l4415032,4552432r9496,9119l4434024,4571067r9100,10308l4452620,4592080r8705,10705l4470820,4614680r9101,12291l4488253,4638357r44094,-28339l4514467,4629068r-17880,19447l4495677,4649464r1653,2485l4500700,4657255r5392,-5116l4519609,4639416r8524,-7149l4530586,4625878r4755,-9525l4539700,4607622r5151,-8335l4549606,4591747r5548,-6747l4560305,4579047r5944,-5954l4572193,4568728r5944,-4366l4584477,4560393r6340,-3175l4596761,4554837r7132,-1984l4610630,4551662r6736,-1190l4624102,4549678r7133,397l4638367,4550472r7133,1190l4653425,4552853r7133,1984l4668086,4556425r7529,2778l4683540,4561981r7529,3572l4698598,4569125r8321,3572l4722770,4581825r15453,9922l4754074,4602065r15850,11907l4785774,4625878r15850,13097l4806754,4643436r231,-81l4806764,4643445r9918,8627l4831739,4665566r14662,13493l4874931,4706841r26549,26590l4946653,4779866r-15850,-794l4914953,4777485r-15850,-1588l4884045,4773119r-15850,-3175l4852741,4766372r-15850,-4763l4821833,4757244r-15850,-5160l4790529,4747322r-30908,-11113l4728317,4724303r-30908,-11906l4685374,4708027r-751,322l4667198,4716272r-17821,7923l4631951,4733305r-17821,9507l4596309,4753112r-17426,10695l4570171,4768957r-7018,3861l4564988,4776841r5935,14273l4576462,4805784r5144,14273l4586354,4834727r4352,13877l4594663,4862481r3561,13877l4600993,4889838r2770,13480l4605346,4916402r1582,12688l4593476,4914023r-14640,-16255l4564592,4881908r-15430,-16255l4533731,4849397r-15827,-15859l4501682,4818471r-14305,-13311l4479876,4807777r-35642,12676l4437105,4822830r-20593,6734l4397502,4835902r-17425,4754l4377305,4841844r-2376,1189l4373119,4844390r1241,1785l4380313,4855309r5556,9134l4391822,4874372r10716,20651l4412460,4915277r9128,19459l4428335,4952607r5556,15489l4441829,4994307r6747,26608l4455322,5047920r5557,27005l4466435,5101931r3969,27005l4473976,5156338r3175,27403l4479532,5211143r1190,27403l4481516,5265948r,27005l4481119,5320356r-1190,27402l4477944,5375161r-2778,27005l4469213,5394223r-7541,-9531l4445401,5361261r-18654,-28594l4405316,5299705r-21828,-36537l4360469,5224249r-23812,-40905l4313241,5141247r-21828,-42096l4269981,5057849r-9525,-20254l4251328,5018135r-8731,-19460l4234263,4980804r-7144,-17871l4220769,4946253r-5159,-15885l4210847,4916071r-1065,-4029l4203274,4903982r-9946,12692l4183779,4930159r-18699,26970l4148858,4981901r-5848,46754l4136660,5084976r-5953,57511l4125548,5200791r-5557,59494l4115229,5319382r-4763,59494l4106498,5437577r-3572,58304l4099751,5552202r-2778,54734l4094988,5659688r-1984,49975l4092210,5757258r,44025l4092210,6200686r-397,27764l4091019,6256610r-1190,56718l4089829,6341885r,28557l4090226,6397809r1984,27367l4093004,6438661r1984,13486l4096576,6464839r2381,12692l4101735,6489430r2381,11502l4110070,6523539r5953,20625l4121579,6564392r1984,9519l4125945,6583430r1190,9519l4128723,6602071r2778,27764l4132295,6642924r396,12692l4132691,6667911r,11106l4132295,6689726r-794,10312l4130310,6709954r-1190,9122l4127135,6728199r-1587,7932l4123166,6744064r-2778,7536l4117610,6758342r-2778,6346l4110863,6770638r-3572,5156l4103323,6780950r-4366,4363l4094194,6789676r-4762,3966l4084273,6796815r-5160,3173l4073160,6801971r-5953,2380l4060857,6806334r-6350,1586l4047760,6808714r-6747,1190l4033472,6810300r-229,l4026328,6810300r-223,l4017994,6810300r-217,l4009846,6809903r-16655,-1983l3987242,6807523r-6741,-397l3966336,6806732r-16208,395l3932269,6807524r-18257,l3894565,6807920r-14684,l3879872,6807920r-98,l3865498,6807126r-14276,-793l3836946,6804746r-13483,-2381l3810376,6799985r-5948,-1984l3798480,6796414r-5949,-2381l3786979,6791256r-5155,-2380l3776669,6785702r-4362,-3174l3767548,6778957r-3966,-3967l3760013,6771022r-2247,-3091l3756849,6766671r-3175,-4759l3753669,6761899r-1,-2l3753387,6761166r-1697,-4410l3749705,6751203r-1984,-5950l3746927,6738907r-397,-6742l3746530,6732141r,-7115l3746530,6725000r397,-7539l3747720,6709526r7535,-13886l3761996,6681357r6345,-14679l3775083,6652395r11896,-30153l3798480,6591693r10707,-32137l3819101,6527023r9517,-33327l3837739,6459973r7931,-34914l3853205,6390145r7535,-35707l3867481,6317937r5552,-36501l3878981,6244142r5156,-37691l3888895,6168364r3966,-37691l3897223,6092188r3569,-38088l3904361,6015219r3173,-38881l3910310,5937854r4362,-77763l3918637,5783122r3569,-76175l3928551,5557373r3173,-67050l3935689,5423669r5156,-66653l3946349,5291326r-8445,9666l3927560,5312494r-10742,11105l3905280,5334704r-11140,10312l3905678,5306148r12334,-37678l3931141,5230395r13129,-37679l3957684,5156037r5368,-64445l3968503,5026154r-309,116l3961436,5028258r-11132,3181l3949906,5033825r,1590l3949906,5037403r-1590,1988l3944341,5040584r-2386,795l3940365,5042174r-6361,4771l3927643,5050523r-5963,3181l3914921,5056090r-6758,2385l3901404,5060463r-13914,2386l3873973,5065632r795,-3579l3871587,5062849r795,-1988l3872382,5059668r-397,-398l3871190,5058873r-1591,l3868407,5059270r-2386,1193l3866817,5058078r795,-1988l3868009,5054499r,-397l3867612,5054102r-2386,-398l3862443,5054102r-5565,397l3851709,5055294r-1988,398l3848926,5055294r-771,-2313l3847269,5054122r-25015,30560l3795651,5115638r-27795,31750l3739665,5179138r-28986,30956l3680899,5240654r-29779,29369l3636825,5285104r-14294,14288l3594737,5325982r-27001,25400l3540339,5375592r-54795,48816l3456956,5450601r-29780,27782l3415661,5489892r-32559,32148l3368014,5537121r-14295,15478l3340219,5566887r-12309,13493l3323940,5584746r-3177,4366l3316395,5595859r-5161,6747l3308057,5606574r-3574,3969l3304881,5612131r,1587l3304086,5616099r-1985,2778l3297733,5625227r-5956,7144l3284630,5639912r-7544,7541l3263983,5660549r,1985l3264380,5664915r397,1984l3263983,5670074r-4765,3969l3256439,5676821r-1588,2779l3248895,5690315r-5956,9525l3236586,5708968r-6750,8732l3215938,5734765r-14691,17066l3194497,5760562r-6750,8335l3186953,5764928r-3112,3456l3171687,5807921r-15058,47201l3142759,5902719r-13473,47597l3115813,5995931r-13473,42837l3088470,6079623r-14662,40854l3058353,6160538r-15058,40855l3010008,6288655r-6736,17849l2984251,6356085r-9114,23402l2966022,6402096r-16643,40457l2947001,6448900r-1981,5553l2942246,6463576r-2774,9519l2937887,6477855r-2774,5949l2935906,6484201r,397l2936302,6486978r-396,2776l2935113,6492927r-2774,8330l2927980,6511173r-5151,11503l2917677,6533385r-9906,19039l2908167,6554407r792,1984l2909752,6558374r,3966l2905789,6568290r-1585,3966l2902223,6575430r-4359,12692l2893108,6600418r-4755,11503l2882805,6623027r-5944,11106l2870917,6645636r-13077,21419l2845160,6688474r-1189,-3967l2840801,6689267r792,-3173l2840801,6685300r-793,l2839216,6686094r-1189,1983l2834064,6694423r,-2776l2833668,6688870r,-2380l2833272,6686490r-397,l2830101,6689663r-2773,3967l2822176,6702753r-5152,7536l2815836,6712669r-1585,793l2813458,6713462r-793,-793l2811620,6711622r-132,253l2811591,6711594r-511,-512l2810684,6707909r-396,-3173l2809099,6697596r-792,-3173l2807514,6693233r-793,-793l2806325,6691250r-792,-1587l2804344,6688474r-793,-2380l2807118,6675384r-397,-5156l2820591,6633736r19417,-32921l2841990,6599228r396,-396l2842782,6598832r793,793l2843575,6600815r396,1190l2843971,6602401r1189,-396l2845952,6600815r5944,-10710l2852293,6593675r3170,-6743l2858237,6579793r2774,-6743l2861803,6570273r1189,-1983l2864757,6565639r287204,-788437l3151217,5770881r-794,-3175l3150026,5766515r-794,-793l3148835,5764531r-794,-1587l3147246,5761356r-794,-1984l3151614,5749450r,-4366l3169085,5712143r5559,-7143l3179806,5697856r1880,-2255l3243467,5525998r-2118,-1180l3240536,5524024r-814,l3239316,5524024r-814,1984l3238096,5528389r-1627,3969l3235655,5536327r-406,1191l3234842,5538311r-2034,397l3231181,5538311r-3660,-1984l3223454,5533946r-2441,-794l3218980,5533152r-5288,-1191l3212066,5526802r-2034,-1191l3206778,5509339r2034,-16272l3210032,5491876r813,-793l3211659,5491876r813,397l3213692,5492273r407,l3214099,5491083r407,-4763l3216946,5487114r-813,-3175l3215726,5480764r-407,-2778l3214913,5476795r406,-794l3215726,5474017r,-1984l3216133,5466873r2440,-9128l3221013,5450204r407,-3968l3222234,5442267r,-5160l3222234,5431551r,-5556l3222234,5420042r1626,-12700l3224267,5400992r,-6350l3223860,5388689r-1626,-5557l3223860,5378370r814,-4366l3225081,5370035r,-4762l3224674,5355748r-407,-5160l3224267,5345032r-1627,-10319l3221013,5322807r-1626,-4366l3218980,5314870r-407,-3572l3218980,5308123r407,-6747l3218980,5297407r-407,-5556l3217760,5285898r-814,-4763l3216946,5276373r,-2382l3217353,5271213r-407,-2381l3215726,5266451r-813,-1985l3214913,5262879r406,-3175l3215726,5257322r1627,-2381l3217353,5254147r-407,-793l3213692,5251766r-406,-397l3213286,5250972r813,-1984l3216946,5244226r3254,-5954l3221013,5235891r407,-2381l3221013,5231525r-406,-2778l3221013,5222794r407,-5953l3221420,5210491r-813,-1984l3220200,5208110r-813,-397l3219387,5204935r,-2778l3219387,5199379r,-2779l3219387,5192235r-814,-4366l3217353,5179138r-2034,-8335l3214913,5166835r-407,-3969l3214506,5154135r407,-13097l3215145,5138014r-8340,15311l3194123,5175550r-13872,21828l3165984,5219206r-15457,21432l3134278,5262069r-16646,20637l3100590,5302947r-17438,19844l3065317,5341841r-17834,17859l3029252,5377163r-17439,16272l2993979,5408119r-17835,13494l2959102,5433916r19816,-47625l2992394,5355731r15060,-33337l3024099,5287866r9116,-18256l3041934,5252147r9512,-17859l3061354,5216825r9908,-17065l3081170,5183488r10305,-15875l3101779,5152928r11097,-13493l3123181,5126735r10700,-11907l3139430,5110066r5152,-5160l3149734,5100541r5549,-3572l3160435,5093397r5549,-3175l3170740,5087444r5548,-2381l3181440,5083475r5153,-1190l3191745,5081491r5152,l3202049,5081888r4756,1587l3211957,5085063r4756,2381l3219507,5089076r2320,-14714l3223860,5062456r1221,-3969l3225894,5056106r,3175l3225487,5069203r-1627,15478l3223324,5091615r1175,882l3225487,5069203r814,-3572l3225857,5093517r368,277l3228234,5095638r914,-32388l3229555,5043406r4067,-15478l3237282,5009672r-1627,26590l3234028,5054916r,3571l3234842,5048566r813,-12304l3236469,5024753r1220,-13097l3238909,4982287r1627,-14287l3241756,4954903r1220,-11113l3244196,4939028r1221,-3572l3247857,4943393r-1627,13891l3244603,4978318r-2847,27385l3239316,5038644r-1627,36115l3237282,5094206r,11083l3240096,5108875r4756,6350l3237282,5119934r,13960l3238096,5154135r813,20637l3240943,5194616r1220,19050l3242976,5232319r,17860l3242570,5268038r-814,35719l3241349,5322410r,19844l3241349,5350192r407,21828l3242163,5392657r407,18257l3242976,5413692r814,2381l3245010,5420042r813,3572l3245823,5425995r407,2381l3247450,5428376r814,1191l3249077,5430361r407,1190l3249890,5435123r814,4763l3249890,5445045r-813,5159l3247857,5459333r3254,793l3252331,5460920r1627,1191l3252737,5464889r,1984l3252737,5468064r1627,5953l3255585,5479176r406,5160l3255991,5489495r-194,2653l3309965,5343445r-27341,86916l3255680,5517674r-18929,61478l3244601,5559621r17040,-41251l3241431,5579453r-15851,44028l3222410,5633000r1188,-1190l3231128,5609201r10303,-29748l3260452,5524319r22587,-67430l3294531,5423571r10699,-30145l3314741,5368040r3963,-9916l3322666,5349795r-3170,19039l3290568,5449749r-22191,63068l3242619,5587386r-24613,74614l3219115,5660153r2779,-2779l3224674,5654199r7147,-8334l3245718,5633165r12309,-10716l3263983,5616496r6353,-6350l3277086,5603002r7544,-8731l3292572,5584746r9132,-8731l3320763,5556965r9530,-9128l3339028,5538312r8338,-9525l3354911,5519658r7941,-5159l3369999,5508546r6353,-5556l3383102,5496243r13897,-14685l3404543,5474017r8736,-8334l3427970,5449411r16280,-17860l3450206,5424011r5559,-6350l3460529,5412501r5162,-3968l3476412,5399008r6353,-5954l3489912,5385514r9132,-9525l3505795,5368845r6750,-6747l3516118,5358526r4391,-3038l3527457,5347406r2161,-3961l3532001,5341460r2082,-1761l3680050,5169919r15298,-28088l3706469,5128337r4765,-6747l3716397,5114447r1589,-1588l3719177,5112859r397,l3719972,5113653r397,1587l3720369,5116034r397,397l3721163,5116431r1191,-1588l3723525,5112838r165277,-366765l3889554,4743367r2780,-6747l3898688,4721539r3178,-9128l3905440,4701298r3971,-13890l3912589,4677089r3574,-10319l3918546,4661214r2780,-5953l3922914,4650498r1192,-5556l3924900,4639783r794,-2779l3928872,4629464r2780,-4763l3934829,4619542r794,-1191l3935623,4617161r-397,-2382l3934432,4611207r,-1190l3934829,4609223r1588,-3572l3943963,4596523r7546,-10716l3951633,4585621r-314,-606l3951944,4583952r-201,-411l3951155,4584549r-9914,-20234l3931327,4544081r-4362,-9919l3923396,4524244r-3172,-9919l3917448,4504406r-1983,-9918l3915068,4484966r,-5158l3915465,4475444r396,-5158l3917051,4465922r1190,-5158l3920224,4456400r1586,-4364l3924189,4447275r2776,-4761l3930138,4437753r3569,-4364l3937672,4429024r14276,-48403l3952857,4381303r199,-680l3956210,4383004r3154,1191l3962912,4384989r2865,721l3967381,4385389r-1415,l3962398,4384599r-3964,-1185l3954471,4381045r-3568,-2369l3946543,4374727r-3567,-3949l3939012,4365644r-3568,-5529l3938219,4358931r-1982,-2370l3938219,4356166r793,l3939012,4354982r-397,-1580l3937426,4349848r3171,395l3941390,4349848r396,-790l3940994,4339186r,-4344l3940994,4333657r396,-395l3944561,4333262r2072,258l3953032,4333253r,-953l3954223,4332300r274,l3954620,4332300r,705l3957795,4332300r,475l3959624,4331682r792,-789l3960416,4330498r5550,-5924l3966610,4324146r-3403,-1864l3959324,4319552r-349,7686l3958975,4330353r-407,1168l3954497,4332300r-55,-44l3954223,4332300r-2381,-1985l3949063,4327934r-1002,-891l3945542,4324901r-1221,-779l3942286,4323733r-408,l3940657,4323344r-1628,l3937808,4322954r-1628,-1168l3934144,4313219r-2849,-2725l3927631,4291024r692,842l3928028,4290230r99,124l3926044,4279572r,-10407l3929523,4265162r5025,-4003l3945757,4252353r5734,-4825l3945790,4252139r-11555,8727l3929055,4264832r-3586,3967l3925469,4246983r398,-2777l3925939,4244135r105,-737l3926441,4243001r397,l3928028,4243001r794,793l3929616,4244191r236,-236l3929852,4243016r,-10312l3930013,4232864r,-976l3931779,4233654r-333,-5314l3929852,4221994r-797,-5553l3928656,4214458r,-2380l3929055,4208508r-399,-3967l3928258,4194625r797,-18246l3929453,4160513r,-7536l3929055,4144647r-399,-9123l3927859,4124815r-1593,-11503l3925469,4101016r-1196,-24989l3923078,4063730r-797,-12296l3920687,4039931r-2391,-10709l3918695,4020099r,-9123l3918296,4002646r-797,-9123l3914710,3974881r-1195,-9917l3912319,3953858r-3586,-20229l3904748,3911020r-2390,-8727l3901162,3895154r-1195,-6743l3899568,3882064r-797,-13486l3897974,3860645r-1593,-9916l3894388,3838433r-1992,-9123l3891200,3820187r-796,-4760l3890404,3809477r-399,-3966l3888810,3801147r-1196,-4363l3886419,3794008r,-6743l3886419,3782505r1195,-5157l3887614,3775762r-1195,-794l3885622,3773382r-2391,-1587l3882833,3771002r,-793l3883231,3766639r1992,-10313l3886817,3744426r797,-4759l3887614,3735700r-1594,-5156l3885622,3725784r-797,-11503l3884427,3702778r-1196,-12693l3882036,3686119r-399,-1587l3881239,3683739r-1196,-4760l3879645,3673822r-398,-5949l3878848,3661923r-1195,-11900l3875262,3638124r-4782,-21816l3871027,3615816r-101,-463l3870314,3615905r30,186l3849212,3634782r-21132,18293l3806150,3670573r-20902,16600l3784619,3687674r1,-1l3784619,3687673r111,-514l3787001,3676568r3175,-11899l3796922,3640871r8335,-23798l3814782,3592085r10319,-24592l3836610,3542108r12303,-25384l3862407,3491339r4,156l3862422,3491474r-15,-614l3863300,3489249r-758,-34462l3862542,3453993r,-32147l3862542,3421053r,-12700l3862542,3407560r397,-11501l3863733,3387731r1191,-5157l3864924,3382180r396,6343l3865717,3408353r-8,338l3865718,3409148r-397,15476l3865321,3432562r,6759l3866114,3460740r794,20638l3867201,3482550r762,-1524l3867971,3481160r27,-57l3867963,3480511r872,-1748l3866908,3444071r-1054,-31608l3865717,3408715r8,-124l3865717,3408353r397,-6742l3866142,3402138r8,-132l3870420,3476369r718,-1292l3871152,3475282r904,-1668l3870083,3435339r-794,-19446l3868496,3396059r-1588,-38470l3867305,3351236r-4,-97l3867261,3351829r-1966,-52121l3863722,3247579r-1180,-52533l3862542,3194901r,-51590l3871670,3263952r,35314l3871884,3315700r1,35l3871671,3299266r,-35314l3872068,3227442r793,-34128l3874052,3163944r1191,-11109l3876036,3143310r84,455l3876157,3143310r2694,15134l3878081,3183137r-1155,37037l3876157,3267574r,56544l3876199,3327656r9436,121048l3894619,3434379r9986,-16321l3925377,3385424r22370,-32238l3970916,3321742r23568,-31047l4018851,3260445r25166,-29062l4067899,3204515r47,-1148l4068863,3202414r1517,-25416l4071173,3150428r3567,-112241l4079497,2928722r1983,-54326l4084254,2820447r3568,-54345l4091390,2711364r4361,-55515l4100111,2599511r4757,-57873l4110814,2482948r6343,-61060l4124292,2359170r7929,-64309l4140546,2227489r3171,-28116l4146888,2166840r5550,-71010l4156006,2061326r1585,-16260l4159970,2029202r2378,-14277l4165123,2001441r265,-1322l4162845,1997427r-13880,-13480l4135086,1971259r-14673,-12291l4106136,1947867r-15069,-11102l4076394,1926853r-11342,-6565l4072020,1935695r7135,17050l4085894,1969795r6342,16653l4097785,2003498r5550,16653l4107695,2036011r4361,16257l4115623,2067732r2775,15463l4120380,2097858r1585,13886l4122758,2125611r-8720,-11884l4105317,2102621r-9117,-11495l4087083,2080420r-9117,-10309l4068849,2059802r-19027,-19825l4030399,2020944r-20216,-18239l3990363,1985655r-20613,-16653l3948742,1953142r-21009,-15068l3905931,1922611r-21009,-14275l3841319,1879391r-2518,-1634l3842149,1885828r18653,48062l3879852,1984336r9128,25024l3897712,2034781r8334,25422l3914380,2085624r7541,25424l3929065,2136461r6747,25034l3942162,2186520r5953,24622l3952480,2235369r4763,23830l3960418,2282230r2381,22646l3964783,2326726r794,21451l3965577,2368435r-397,9931l3964387,2387900r-1191,9535l3962005,2406573r-17462,-17083l3927477,2372009r-17462,-18667l3893346,2334672r-16669,-19865l3860405,2294147r-15478,-20644l3829052,2252447r-15478,-21444l3798890,2209156r-15082,-22239l3769521,2164673r-5077,-7837l3766952,2188978r1998,41298l3770948,2272374r1198,42531l3772146,2314986r,42064l3772146,2357122r-799,42134l3770947,2419926r-1200,20661l3768311,2458753r-160,2035l3766952,2480674r-3,30l3766948,2480712r-491,3982l3764555,2500145r-2397,18670l3759761,2537492r-2797,17877l3755338,2563275r4226,11514l3763540,2587495r3578,12706l3770299,2613305r2783,13104l3775865,2639912r1987,13899l3779840,2668503r-29022,-21443l3718218,2623629r-34589,-25413l3646656,2570817r-38564,-28986l3589009,2526740r-11969,-9764l3568912,2538488r-10342,26966l3537886,2616212r-20684,47608l3498904,2707855r-15780,38159l3482993,2746331r,-1l3483003,2746012r1184,-37798l3485380,2668900r1591,-79804l3489137,2439185r-13434,-13718l3458210,2407594r-16698,-18668l3430367,2375890r-167,571l3420347,2408627r-9853,29777l3401035,2465377r-9065,24613l3383693,2511021r-8277,17062l3371869,2535225r-3547,6348l3365169,2547126r-3153,3967l3362010,2551067r-22,28l3358839,2537203r-2755,-14294l3353723,2507431r-2362,-16674l3349393,2473688r-1574,-17897l3345876,2437788r-19,-176l3345857,2437610r-6,-48l3344670,2418097r-607,-12389l3342704,2378050r-2,-78l3342702,2377971r-14,-765l3341915,2335963r,-99l3341915,2292276r,-116l3342150,2265164r-8230,9244l3325629,2283689r-8639,18842l3304236,2328337r-13153,25404l3264378,2405743r-13551,26992l3236079,2462016r-5580,12345l3214158,2508461r-7972,15855l3198613,2540174r-13950,27744l3182670,2572675r-1594,3567l3179083,2582979r-2391,6740l3175097,2593285r-2391,3964l3173503,2598043r797,1584l3174300,2602006r-1196,1982l3171112,2610330r-3588,6740l3162742,2624217r-4385,7935l3149589,2644853r1195,1588l3151581,2648425r399,1588l3152379,2652790r-3189,4366l3147596,2659531r-1196,2773l3143211,2671826r-3188,8333l3136436,2688484r-3986,7917l3127667,2704341r-5182,7535l3112521,2727346r-10363,14276l3102143,2741555r-48,65l3101315,2738121r-2345,3501l3098959,2741549r-47,71l3098514,2738841r,-394l3097749,2738064r-772,386l3095781,2739242r-1196,1983l3092991,2744398r-12,-70l3092944,2744397r-796,-4760l3091750,2738447r,-791l3091397,2737656r-798,l3087809,2741225r-3985,4759l3078215,2753802r92,274l3078834,2753551r397,1193l3074068,2759502r,788l3078835,2755908r5579,2380l3085211,2759082r,1588l3085211,2762653r,1985l3086804,2765034r-398,2781l3087203,2767417r1195,-1193l3089195,2765432r399,l3089992,2765432r398,792l3091187,2766224r797,398l3092781,2766622r2789,3970l3097164,2772975r1594,1191l3099555,2774959r1195,794l3102743,2775753r1195,l3105930,2776547r3586,1985l3110712,2779325r5180,11907l3116290,2792026r-797,-398l3115095,2790835r398,1191l3115493,2796393r-1992,795l3112306,2797982r-1196,1191l3110712,2800760r-797,3175l3109516,2805522r-796,1988l3108720,2815843r398,2382l3109118,2820210r,794l3108321,2821798r-1195,1985l3106727,2825370r-398,1985l3105930,2831721r-398,1190l3103540,2834103r,793l3103540,2834897r,1190l3103938,2837675r,397l3103141,2838470r-398,396l3101149,2838866r-797,-396l3100352,2838866r2391,3176l3102743,2842439r-797,l3098758,2841645r-3586,-794l3093977,2840454r-797,397l3093180,2841645r-399,794l3091984,2844027r-1992,1191l3088797,2846805r398,1985l3089195,2849981r-398,396l3087601,2851172r-398,396l3086406,2852759r-399,1985l3085609,2858317r-1195,3572l3084015,2863873r-797,795l3081226,2866653r-3586,1983l3073257,2870623r-4782,1586l3062897,2874195r-4782,396l3054529,2874988r-1195,-397l3052138,2873797r797,-794l3055326,2871417r4383,-399l3065686,2868240r6375,-6351l3055326,2871417r-1195,397l3061303,2865859r7969,-4764l3076444,2855141r3587,-3175l3083617,2848393r-5180,3969l3075648,2854744r-2391,1190l3067678,2858713r-5180,3573l3052537,2869033r-5180,2384l3045569,2870843r-2205,1452l3037508,2875509r6982,6209l3051232,2888860r6742,7932l3063923,2905123r5156,8723l3073838,2923372r3966,10312l3081769,2945197r3173,11514l3087153,2965241r555,2131l3087716,2967410r2,9l3087833,2967932r2259,10131l3091285,2987964r1192,9931l3092477,2997952r,9460l3092477,3007469r,9076l3092477,3016605r-793,9128l3090494,3034449r-1189,8740l3087322,3051914r-2380,8332l3082563,3068573r-5949,16665l3069872,3101903r-7139,17056l3054802,3136422r-7536,19035l3039731,3175293r-4165,11622l3046376,3182395r11100,-4006l3069369,3174783r11496,-3204l3092758,3168776r11892,-2003l3116939,3164769r12289,-1602l3141517,3161565r12289,-1203l3179177,3158761r25371,-401l3229522,3158360r25768,401l3305635,3160362r24974,400l3355187,3161164r24182,-402l3402758,3159962r8855,-630l3419120,3147249r13472,-20650l3446064,3106744r13472,-18665l3473008,3069811r13869,-17076l3500349,3036851r14264,-15090l3528482,3007463r13868,-12311l3555822,2983635r7133,-5560l3569691,2973312r11095,17469l3591880,3009846r11491,20254l3614466,3051544r10698,22238l3635467,3097610r9906,23827l3654882,3145661r8718,25017l3671128,3195300r6340,25020l3679458,3228048r5429,2029l3690852,3232853r5964,3963l3701986,3241575r5567,5948l3713120,3254265r4374,7532l3722663,3270520r3977,9911l3730616,3291136r2783,3172l3734990,3297876r1591,3569l3736978,3305410r,4362l3736581,3314132r-1193,4363l3733797,3323251r-2386,4758l3728628,3333163r-3181,5156l3721868,3343472r-8351,11102l3703179,3366469r-11930,12288l3678257,3390568r,30406l3678257,3421671r-796,-4772l3676352,3411218r-2296,-7836l3668732,3420481r-6350,17846l3655238,3455777r-7143,17055l3640157,3489886r-8334,17054l3622694,3523994r-9525,15864l3603248,3556119r-9922,16261l3582610,3588244r-10716,15468l3560385,3618783r-11113,15071l3537366,3648528r-11906,15071l3513157,3677480r-12304,14278l3475850,3719521r-25400,26176l3424653,3771079r-25400,24590l3373456,3819069r-25003,22210l3324243,3862299r3960,-17847l3332559,3825811r5147,-19037l3343250,3787340r5544,-19037l3355129,3748473r6732,-19830l3369385,3708019r7523,-20227l3384828,3667565r8315,-20623l3401459,3626715r9107,-20227l3420069,3585864r4332,-9219l3393812,3597224r-28232,19825l3342516,3633305r-9543,7137l3325815,3646390r11134,-21411l3352855,3595638r20280,-36082l3396596,3519113r13122,-21411l3423238,3475498r13917,-22601l3451868,3430297r15111,-21806l3482487,3386291r15508,-21805l3513503,3343868r16303,-19824l3545712,3305410r15906,-17048l3569570,3280431r8351,-7135l3585476,3265763r7555,-6741l3600984,3253471r7556,-5948l3616095,3242368r1096,-577l3593436,3241679r-18027,-172l3560577,3250898r-15453,10324l3529671,3273135r-15454,11913l3498368,3298152r-15850,13501l3466668,3326345r-15057,14694l3435762,3356129r-15850,15881l3389402,3403775r-30907,32562l3300248,3499877r-28530,30181l3245170,3558254r-13076,13105l3219415,3583670r-12284,11120l3195640,3605115r14265,-36536l3226151,3528470r18227,-42492l3263794,3441897r21000,-45665l3306984,3349775r23378,-46858l3342249,3279885r12283,-23032l3366114,3236176r-22423,-1308l3302464,3232466r-41228,-2804l3219612,3225658r-40831,-4005l3137157,3216842r-41228,-6004l3054305,3204427r-23425,-3870l3028627,3207824r-3173,12290l3023075,3232020r-2776,12684l3015143,3270500r-4362,26568l3001263,3353781r-9122,61452l2983813,3479899r-8725,67844l2967553,3617571r-7932,71812l2952879,3761988r-6345,71811l2940982,3906007r-5156,71018l2931860,4045663r-3569,66257l2925911,4174606r-1586,58719l2923928,4287680r,406667l2923928,4722119r-1189,28566l2921945,4809007r-396,28566l2921549,4866139r793,28566l2923928,4922477r794,11506l2925911,4944695r1983,10316l2929481,4965326r4759,19838l2938999,5004208r5155,17853l2949310,5039121r5155,17061l2958828,5071655r-322,804l2961946,5087460r1578,7541l2964313,5102938r2366,17860l2967862,5137863r789,16272l2968651,5168819r,317l2968868,5168515r,11106l2968470,5190330r-795,9915l2967051,5208034r-257,3504l2967676,5212429r846,976l2968651,5213270r-103,165l2970416,5215591r3130,3163l2976677,5221916r3523,3953l2980982,5228241r1566,1977l2982939,5236147r-4696,1582l2975895,5234962r-1566,-791l2973546,5234566r-1174,-1581l2971590,5233380r,1582l2971590,5235752r,395l2971198,5236147r-1565,1186l2966502,5237333r-1957,l2962980,5237333r-1566,791l2960631,5239705r-782,1186l2958675,5241682r-2349,1581l2955152,5244449r-14,22l2955619,5244139r133,-265l2958136,5242287r1988,-1190l2955752,5252203r-1988,5156l2951380,5262118r-2783,5157l2945815,5271637r-2333,2911l2942617,5275668r-3002,4277l2939563,5279819r-38,52l2939889,5280422r,395l2939242,5280600r-41,45l2940076,5281228r-3760,3716l2932557,5288288r-4178,2972l2925729,5293146r-1377,1099l2924750,5293848r1,-6l2924398,5294093r-946,955l2920712,5296630r-1275,572l2921173,5296625r-5167,2379l2915447,5299329r1942,-669l2921026,5297407r-5253,2506l2910924,5302838r-5253,2506l2900418,5307851r-5658,1671l2888699,5311193r-6465,1253l2876576,5313282r3474,-1796l2867319,5317648r-14710,5556l2838297,5329157r-8551,3202l2842657,5333920r12727,1985l2861350,5337492r5568,1588l2872884,5341064r5569,2381l2883623,5345430r5568,3175l2893964,5351780r4773,3175l2903112,5358923r3977,4763l2911066,5368052r3580,5159l2917828,5378767r2386,5953l2922998,5391467r1989,7144l2926578,5406549r1591,7937l2928964,5423217r,9525l2928964,5442664r-398,10716l2926976,5464493r-1591,12303l2923396,5489496r-2386,13097l2917032,5516881r-3579,15081l2898737,5584747r-8353,26987l2882032,5639119r-9148,27781l2863737,5693887r-9944,26591l2843452,5746672r-6761,17066l2830725,5780803r-5170,17463l2820782,5816125r-3580,17463l2813623,5851050r-3182,18257l2807259,5887166r-5966,36513l2795725,5961382r-3580,18653l2787770,5999482r-3977,19447l2778623,6038773r-4773,18653l2769475,6075682r-3580,18654l2762713,6112989r-2784,17859l2757543,6148708r-1591,18256l2754361,6184426r-1193,18257l2752372,6220145r-1193,35719l2751179,6291186r398,34925l2753168,6397152r398,35322l2753168,6468590r-796,36116l2751179,6522962r-1193,18256l2748395,6559871r-1591,19050l2744020,6597178r-2784,19050l2736463,6644009r-5170,25797l2725725,6692428r-3182,10319l2719361,6712669r-3182,9525l2712599,6730925r-3181,7937l2705440,6746403r-3579,7541l2697883,6760691r-3579,5556l2690327,6772200r-3978,5159l2681577,6782122r-3978,3969l2673224,6790456r-4375,3572l2664474,6796806r-4773,3175l2654929,6801966r-4773,1984l2644985,6805538r-4375,1587l2635042,6808316r-4773,794l2625099,6809903r-10739,397l2602428,6809903r-11534,-1587l2578565,6806728r-12330,-2778l2540780,6797997r-27443,-6350l2504587,6791647r-22671,-1587l2471575,6788472r-9943,-1191l2451689,6785297r-9148,-1588l2433791,6781328r-7954,-2778l2418280,6775375r-7557,-3175l2404359,6768231r-5568,-3968l2393223,6759500r-4375,-4762l2384075,6748784r-3182,-6350l2377711,6735687r-1591,-7143l2374132,6721003r-398,-8731l2373336,6702747r796,-9922l2375723,6682506r1988,-11112l2380495,6659090r3580,-13097l2388848,6632500r5170,-15082l2400382,6602337r6761,-16272l2415098,6568206r8750,-17860l2431405,6534471r7159,-15875l2444928,6503515r5568,-15478l2456064,6473352r5170,-15478l2465609,6443190r3978,-15082l2473166,6413424r3580,-15081l2483110,6368577r5170,-30163l2492655,6308252r3977,-30957l2501007,6245942r7955,-65484l2513337,6146326r5966,-35719l2525667,6073698r7556,-38497l2536405,6018532r2784,-16669l2541178,5985195r1193,-17066l2543167,5950269r795,-17065l2544360,5897485r,-34925l2544758,5827238r,-17463l2545553,5792710r796,-16669l2547939,5758578r796,-8731l2549133,5740719r,-8731l2548735,5723256r-796,-8334l2547144,5706587r-1591,-8334l2544360,5690712r-4375,-15875l2536008,5659359r-4773,-14684l2526064,5629594r-4772,-14685l2516121,5599828r-4375,-15081l2507769,5569268r-2784,-16272l2503394,5545059r-796,-8731l2502201,5527596r-398,-8334l2502201,5510134r397,-9128l2504587,5479177r3182,-21034l2510951,5439489r3977,-17065l2519701,5406945r5170,-13890l2530837,5380355r5559,-10698l2535355,5369242r-3976,-1588l2527006,5365273r-4373,-2778l2519452,5360113r-1988,2382l2516669,5364082r-1988,1191l2512296,5362892r-3180,-1588l2503550,5358923r-3181,-794l2497586,5356938r-5168,-3968l2489635,5351382r-398,-397l2488840,5350588r-4373,-19843l2481286,5317251r398,l2482479,5315266r8349,-14287l2495201,5294232r2385,-3175l2500369,5288676r2386,-2382l2505538,5284310r3180,-1587l2511899,5281532r,3572l2514681,5283516r-397,2382l2514284,5286691r397,794l2515477,5287485r1192,l2516938,5287294r-755,-4181l2515394,5281128r-1183,-1589l2511449,5239433r1,-4l2511449,5239425r95,-1371l2514211,5199327r789,-3177l2515394,5195753r394,-397l2515797,5195359r18,-18l2517006,5195738r793,795l2518579,5197312r365,-368l2518944,5195356r789,-12707l2519779,5182705r5,-73l2521706,5184940r,-7453l2521311,5169545r-394,-7147l2520917,5159221r,-2383l2521311,5152470r395,-5162l2522100,5134601r2761,-21840l2527228,5093701r789,-9928l2528412,5073449r394,-11913l2528806,5048432r,-14295l2529201,5018650r1577,-30973l2531173,4972191r394,-15090l2531173,4942409r-789,-13898l2531962,4917789r789,-11118l2533934,4895949r,-11118l2533934,4861799r395,-13104l2534723,4834797r-789,-25811l2532356,4780396r-789,-10722l2531173,4760144r,-8736l2531567,4743863r789,-17075l2532356,4716861r-394,-12707l2531567,4689065r-394,-11913l2531173,4666431r394,-6354l2531962,4652929r,-5559l2531173,4641414r-789,-4765l2530384,4633075r394,-8339l2531567,4618780r1184,-6354l2532751,4610838r-395,-1986l2531567,4607264r-1972,-2780l2529201,4604087r,-1588l2530384,4598528r3156,-12707l2537090,4571923r789,-5957l2538273,4561201r-394,-6353l2537879,4548494r394,-13898l2539062,4519904r395,-15090l2539062,4499255r-394,-2382l2538273,4496078r,-6353l2538273,4483371r395,-6750l2539062,4469473r-394,-11118l2538668,4447236r-1184,-20649l2536696,4406336r-789,-9927l2535512,4386084r1184,-27399l2538668,4313814r3156,-53211l2544947,4207159r-9773,21118l2524448,4249740r-10727,20667l2513585,4270647r-95,183l2502001,4291123r-11489,19895l2478627,4330913r-12282,19497l2454460,4369908r-25355,37403l2403354,4444714r-26148,36607l2351463,4516824r-156,1432l2351460,4518042r-1988,18253l2346689,4554945r-6760,38094l2336350,4613673r-3181,22618l2330783,4660893r-795,13095l2328795,4687876r-1566,46883l2325657,4786976r-795,56387l2324464,4902927r-397,62344l2324464,5029997r398,65521l2325657,5161832r1192,66315l2328439,5294462r1590,64329l2332016,5421929r2385,60755l2337183,5539866r3180,53608l2343145,5643110r25438,371283l2371763,6065618r3180,52813l2376533,6145037r1590,26208l2380508,6197056r2782,25811l2384482,6235177r1988,12310l2390842,6270518r4372,21841l2400381,6312610r9142,37327l2413498,6367012r2782,17075l2419857,6411487r2385,24619l2423832,6459138r397,20252l2424229,6479428r,42l2423832,6498120r-796,7936l2422639,6514389r-1591,7540l2419855,6528674r-1590,6746l2416674,6541372r-1988,5556l2412698,6552086r-2386,4762l2407528,6561213r-2783,3968l2401564,6568752r-3182,3175l2394804,6574704r-3579,2381l2387822,6578971r-160,89l2387660,6579061r-14,8l2386104,6579839r-2417,1207l2383682,6581047r-12,6l2379295,6582244r-4771,1190l2370150,6584228r-5170,396l2360209,6584624r-5568,l2349472,6584228r-5169,-397l2337145,6584228r-8716,790l2310155,6587796r-20271,2383l2279153,6590973r-10334,397l2268788,6591369r-38,1l2260400,6590973r-8748,-396l2239949,6521793r11238,67989l2251023,6589745r12105,71375l2264210,6663444r-715,-160l2269542,6698941r2991,4994l2274514,6706714r396,1985l2274514,6710286r-396,794l2272533,6711477r-793,794l2268570,6712271r-3171,-1191l2262625,6710683r-2377,l2257870,6710683r-793,397l2255888,6712271r-1188,l2253907,6712668r-1981,794l2250340,6713462r-9114,-9924l2238452,6702744r-1189,-397l2224186,6682895r-5945,-9924l2215467,6667810r-2774,-5160l2208730,6651137r-3963,-10718l2201201,6628907r-3170,-11115l2197634,6614219r397,-794l2198031,6613028r396,l2198823,6613028r1189,794l2201201,6613822r396,l2201597,6613425r-396,-2382l2196842,6597546r2774,1191l2196445,6591195r-3170,-8734l2190897,6574919r-1981,-5955l2188123,6564200r-1585,-5954l2183368,6544749r-3963,-25010l2176235,6497906r-3567,-22628l2169894,6462575r-3170,-14291l2163554,6432008r-3171,-16673l2155232,6380402r-2774,-17467l2149684,6346262r-3567,-16276l2142550,6314901r-396,-12306l2140569,6289892r-1189,-11909l2137002,6266074r-4359,-25804l2130266,6225582r-2774,-15482l2121944,6181915r-6737,-30964l2111640,6139042r-2378,-9924l2107281,6119988r-1189,-8734l2102922,6092596r-2378,-10718l2097374,6068778r-4360,-16276l2089448,6039799r-2774,-12306l2083900,6012408r-1189,-5955l2080730,6000499r-1982,-5161l2077559,5990971r-1585,-8733l2075578,5975489r-793,-7939l2074389,5965962r-396,-1985l2072408,5962786r-2378,-2382l2069634,5959611r-397,-1985l2069237,5953259r,-15085l2069237,5922295r,-7542l2068841,5909592r-1981,-6749l2066067,5895301r-1981,-15482l2062500,5863146r-2377,-17467l2058934,5839725r-1189,-1985l2057349,5836549r-215,-1221l2055917,5835572r-4349,-5556l2048405,5830016r-15420,-21034l2022704,5784375r-395,-2381l2022704,5781200r791,-397l2025077,5780803r395,l2025868,5780406r,-396l2025472,5778819r-3163,-7541l2024286,5771278r-2372,-4365l2019146,5762547r-3163,-3572l2015192,5757388r-791,-1588l2013610,5753022r-1186,-2778l2010447,5746275r-1581,-3969l2004517,5728019r-3559,-12700l1998981,5709366r-2372,-6747l1993446,5695872r-3559,-7541l1985933,5679600r-4349,-9128l1974071,5651818r-3953,-9525l1966164,5633165r-4745,-7937l1957070,5617290r-1977,-7540l1953116,5603003r-2768,-6747l1947580,5589906r-6721,-13494l1937300,5568871r-3558,-8334l1925438,5546249r-9489,-15478l1911995,5524818r-3163,-4763l1906855,5514896r-2372,-4366l1900133,5500212r-2767,-5954l1893412,5487511r-4745,-8731l1884713,5472827r-3558,-5953l1879573,5462905r-1581,-4763l1877596,5456952r-1186,-1588l1874038,5452983r-2373,-2381l1870479,5448617r-1977,-4762l1867316,5440283r-1186,-4366l1865734,5434727r-790,-397l1863758,5434330r-2768,l1860594,5433933r,-794l1859408,5430361r-1186,-8731l1856245,5411708r-791,-3969l1854268,5404564r-2372,-3175l1849523,5398214r-3953,-7541l1841220,5382339r-5140,-7938l1833312,5371623r-790,-397l1832126,5370830r-2767,-2779l1827777,5364479r-2372,-3968l1823032,5356542r-3954,-5556l1815124,5345429r-8698,-9525l1798518,5326776r-4349,-4762l1790610,5316854r-3163,-3968l1783493,5306536r-8319,-13299l1774423,5294234r-5169,-396l1766868,5295820r-17497,-3567l1733862,5281948r-796,-1586l1733066,5279173r398,-792l1734259,5277588r398,-1189l1734657,5275606r-795,-396l1729488,5272039r1193,-1585l1729488,5269661r-1989,-396l1724318,5268472r-3181,-396l1719944,5267679r-796,-1189l1717160,5265301r-1591,-1189l1710400,5261338r-7953,-6738l1694891,5248655r-3579,-2775l1687335,5243106r-4374,-2774l1677394,5238350r-5965,-2774l1665862,5232405r-12328,-7134l1647172,5221704r-5965,-2775l1634844,5216551r-2784,-793l1628879,5215362r-3977,-3567l1620926,5208624r-3977,-2774l1612177,5203868r-9057,-3925l1595620,5214941r-17435,33282l1559957,5281109r-18227,32887l1523898,5346486r-8718,16641l1506859,5379768r-7925,16245l1491009,5412654r-7133,17038l1477140,5446333r-5944,17037l1466045,5480011r-5152,17435l1457327,5514879r2378,-16245l1461290,5480804r1981,-18622l1464460,5442767r2774,-41999l1469611,5355599r4359,-95885l1476347,5210186r3170,-49923l1480487,5146905r-333,-110l1477768,5146398r-2784,-792l1469417,5142831r-5965,-3171l1457487,5136490r-2386,l1454306,5136490r-1193,396l1451124,5136490r-2783,-1189l1445557,5133319r-2784,-1189l1438001,5130544r-4772,-1189l1424481,5127374r-8749,-1586l1411756,5124599r-4772,-1189l1399031,5119843r-13123,-6341l1370001,5105575r-17497,-9512l1338682,5088518r125,264l1342734,5098720r3534,10336l1349803,5119790r2749,10734l1313279,5114224r4713,38959l1322705,5191745r4320,37766l1330559,5267277r3142,36972l1335665,5341220r1178,36971l1337236,5396876r,17889l1337236,5433449r-786,17890l1335665,5470023r-1178,18287l1332916,5506597r-1964,18685l1328988,5543569r-2749,18684l1323098,5580142r-1701,10116l1333531,5641100r11524,50816l1368897,5794739r24239,107190l1405851,5957906r13510,57565l1428103,6049216r11524,47639l1451548,6144098r11126,44861l1473403,6232232r10331,41288l1492873,6312029r3179,11910l1498437,6334658r4370,16674l1507576,6368006r1589,9925l1511947,6389444r397,l1512742,6389841r397,794l1515126,6393414r1192,4764l1518305,6404530r3576,16277l1525457,6440657r7153,44067l1538570,6523630r1987,2382l1542146,6527203r2385,2382l1546517,6534349r2384,13498l1550491,6556184r1192,6352l1564399,6608191r5960,21438l1575525,6651861r11523,44860l1592611,6719350r6358,22232l1605724,6763020r7550,21041l1613269,6784057r6,16l1608909,6780506r3570,10304l1612472,6790797r8,24l1610890,6788043r-1589,-1588l1608904,6786455r-398,l1608506,6786466r366,l1611927,6797297r1744,4232l1615658,6805896r-4,-3l1615659,6805905r-1192,-794l1610890,6801142r-1986,-1588l1608109,6799157r-398,l1607711,6799516r99,47l1609907,6801151r3774,3969l1622484,6835414r724,1448l1625472,6841387r3698,7387l1631157,6852744r795,2382l1631555,6855919r,1191l1630760,6857507r-795,397l1628777,6857509r,395l1628358,6857507r18,l1626786,6856713r-2,-1l1625738,6856085r-939,-563l1620030,6852347r-5563,-3573l1611685,6847981r-1589,-397l1608506,6847981r-795,-397l1606917,6847584r-1193,l1604532,6847584r-1192,l1601353,6846790r-3179,-4763l1595392,6837660r-4768,-9129l1587842,6825355r-2384,-1191l1577112,6807890r-7947,-16672l1561614,6774150r-6755,-17466l1549295,6738425r-4769,-18259l1539758,6702304r-4372,-18260l1534989,6678487r,-1588l1534994,6676894r,-23l1535391,6676474r1192,794l1537775,6678856r1188,791l1538963,6679281r,-397l1538566,6675312r-5564,-22626l1533020,6652706r-13,-51l1536168,6656207r-3563,-13444l1528631,6628870r-3577,-12702l1523465,6610610r-398,-4366l1521875,6598305r-1987,-9129l1515517,6566947r-5564,-40488l1505185,6491131r-2385,-17465l1499621,6454613r-3576,-20641l1491674,6410553r-6756,-38504l1476970,6331958r-7948,-40091l1465048,6272020r-4870,-18712l1459706,6254251r-1190,1588l1456928,6256236r-1587,397l1450975,6257427r-3572,795l1446213,6259413r-794,1191l1443831,6261398r-793,1191l1441450,6263383r-1190,794l1440235,6264161r-25,17l1433463,6259816r-3125,391l1430323,6260195r-59,8l1407587,6242711r-9946,-11927l1393265,6224821r-3979,-6360l1388093,6216473r,-1590l1389286,6214485r796,-397l1390877,6214088r,-398l1390877,6213292r-397,-1590l1384512,6204546r2785,-397l1383318,6200173r-3978,-3577l1374964,6193415r-1194,-1988l1372577,6190235r-1990,-3181l1368200,6184272r-5172,-7156l1353878,6163202r-7559,-12722l1341943,6144120r-4377,-6361l1331997,6131001r-5570,-7156l1319663,6115496r-6763,-8746l1298976,6088066r-6764,-9541l1285449,6069381r-6763,-7951l1275105,6057852r-3183,-3180l1267944,6046721r-3979,-7156l1259191,6032807r-4774,-6361l1244073,6012930r-5968,-7554l1232138,5997028r-11936,-14312l1206278,5966814r-5172,-5168l1196332,5956478r-3581,-4770l1189171,5946540r-6764,-10337l1178031,5929843r-5570,-7156l1165300,5913941r-5570,-6758l1154956,5900822r-2387,-3976l1149784,5892473r-2387,-3180l1144214,5886510r-2785,-2783l1139440,5882137r-2785,-5168l1135064,5873391r-1989,-4770l1132677,5867030r-594,-593l1131888,5866339r-1985,l1127522,5866339r-397,-397l1127090,5865838r-381,l1126311,5865440r-397,-1192l1124720,5861067r-2785,-9938l1118354,5840395r-1989,-4373l1114774,5832842r-3183,-3578l1108806,5825686r-5570,-9144l1098064,5806604r-5967,-9939l1089312,5793485r-1194,-795l1087323,5791894r-2387,-3577l1082151,5784341r-2387,-4373l1076581,5774800r-17903,-26636l1049925,5735443r-7957,-13119l1039581,5717951r-3182,-5963l1028840,5695688r-9549,-21069l1009345,5651163r-20688,-50090l979507,5577618r-7957,-19878l971806,5558013r-41,-143l965554,5549908r-7128,-9139l952090,5531630r-5940,-8742l947477,5524542r-1327,-1966l958866,5538541r-1156,-7788l957324,5523355r,-6620l957324,5510419r-61,-244l957423,5509142r-819,-2251l956117,5510115r-3123,-8750l952063,5498857r-13454,-26896l944289,5480993r-4489,-8978l945157,5480537r-11681,-30086l939474,5462460r-3951,-9991l923717,5430961r-13273,-23865l896781,5383628r-12882,-21479l872578,5344250r-8978,-13523l874315,5339065r3572,3573l882253,5347403r3969,5161l891381,5359314r4366,7544l900906,5375196r10319,19058l922337,5415694r12303,24617l959583,5493672r858,-2572l962828,5487127r2387,-3974l967601,5479577r2785,-3179l973568,5473617r3580,-2782l980728,5468451r4376,-1589l989082,5464875r3978,-1192l997435,5462888r5171,-1192l1006982,5461299r9945,-397l1017589,5460927r634,-25l1028519,5461299r11088,1589l1050299,5464478r10692,2781l1071287,5470438r9900,3974l1090691,5478385r9108,4768l1106927,5487127r6733,5562l1120788,5498253r7524,6357l1135440,5511763r7128,8344l1149696,5528451r7128,9139l1164348,5547126r7128,9934l1185732,5578119r13860,22252l1213056,5623417r13860,23841l1239985,5671496r24552,46489l1287109,5760501r9900,18676l1306513,5795865r-13525,-10331l1277873,5775601r-15912,-10331l1245254,5754939r-34209,-21854l1174847,5711230r-36596,-22648l1102052,5665138r-17900,-12317l1066252,5640503r-16707,-11921l1035794,5617862r343744,519318l1379142,6137180r-1584,396l1376370,6137973r-792,396l1374468,6138647r188,282l1376157,6138554r796,-398l1378146,6137759r1592,-398l1380136,6137361r1591,398l1381826,6137894r93,23l1385094,6142285r1984,2779l1388621,6146994r7826,5474l1403211,6158431r6365,5963l1409621,6164445r79,74l1415653,6171269r5953,7147l1427560,6186357r5164,6770l1439017,6201366r11537,15107l1450536,6216477r42,55l1447419,6217322r2737,3126l1450134,6220448r47,54l1448991,6220502r-1191,l1447403,6220899r-397,397l1447403,6222091r1561,2731l1452145,6228399r-13,6l1452166,6228443r-1985,794l1448594,6229237r-1588,l1446610,6229634r,794l1449785,6235193r2867,4462l1453339,6240723r3978,5566l1459361,6248914r-6632,-25717l1449153,6210495r-3974,-11512l1442397,6183106r-2782,-15084l1436436,6153732r-3179,-14687l1426104,6109275r-8742,-31358l1416414,6073913r-41454,-153123l1374444,5919141r-639,-2617l1304927,5662108r55,-187l1304954,5661819r-3457,11745l1295607,5692646r-5891,19082l1288930,5691056r-1178,-21070l1286574,5648917r-1964,-21865l1280683,5583323r-2251,-18717l1277277,5560337r-332,-2705l1179534,5197054r-355,324l1179143,5197246r-4725,3946l1167279,5207152r-7932,5960l1151415,5219073r-8329,5165l1134361,5229801r-9121,5166l1115721,5239735r-9518,4371l1096288,5248875r-20227,8344l1054645,5265166r-21813,7153l1010226,5279074r-22606,5960l964221,5290994r-23003,4769l918215,5300134r-23002,4371l872607,5308081r-12253,2009l866776,5310090r-6,41l866776,5310131r-1586,10341l862810,5330415r-56,312l861224,5339165r-2695,8880l858838,5348366r-256,909l868525,5360890r10470,13494l889867,5388671r10067,15478l910001,5420421r10067,16272l930135,5454155r9665,17860l934266,5463820r4343,8141l857840,5350662r-2565,9185l851706,5369790r-3569,9944l844172,5388881r-4759,9944l835051,5408370r-5156,9546l824740,5427859r-11501,19091l801342,5466041r-13483,18693l773583,5503428r-15070,17898l742651,5540019r-16260,17500l709339,5575417r-17846,17103l673251,5609622r-18242,16705l636371,5642634r-19035,16307l598300,5674452r-19431,15114l560230,5704680r-38467,28238l484882,5759566r-35691,24660l415880,5806896r-58692,38182l365912,5826781r11897,-23070l392879,5775868r17449,-31423l430156,5710237r21811,-36594l475761,5635458r24984,-38980l526522,5556702r26966,-38981l580851,5479536r13484,-18695l608214,5443340r13484,-17900l635181,5408734r13087,-15512l661751,5377709r13087,-14319l687528,5350264r12293,-12331l711775,5327490r-575,62l711272,5327490r-14358,1651l719123,5318412r11042,-5833l731210,5311840r1436,-749l733380,5310557r-1437,767l741857,5304165r9915,-5966l760496,5294222r4759,-1989l769617,5291040r-329,179l769938,5291040r-19251,10521l743103,5305632r6917,-3611l769230,5291808r216,-49l785355,5282650r22606,-12715l829774,5256822r21813,-13510l873796,5229801r21417,-14304l917026,5200794r21416,-14702l959858,5170595r20623,-15894l1001105,5139204r20226,-16292l1041161,5106621r18640,-15895l1077251,5074435r17451,-15497l1111359,5044633r15467,-13510l1133254,5026292r-99,-368l1133149,5025929r-42535,-153367l1092640,4872562r209,172l1093790,4872734r4698,3976l1098638,4876661r-5078,-4339l1091588,4872322r-31721,-118859l1058278,4750268,962027,4394103r46435,32544l1020368,4457206r11112,32147l1042593,4522690r10715,33735l1063230,4591350r9922,35718l1082677,4662787r5975,24157l1085453,4670724r-6350,-30559l1071960,4608018r-7938,-33337l1064468,4576321r-386,-1617l1072825,4606856r7550,29770l1087131,4664015r5515,23503l1088232,4663977r-6350,-28575l1073547,4604843r-8731,-32941l1054100,4537771r-11112,-34925l1031478,4468318r-12303,-34528l1019178,4433792r-1,-2l1019534,4434071r-98,-257l1008856,4426507r-8334,-20268l991394,4386369r-9128,-19076l973535,4349409r-9525,-17883l954087,4314834r-10318,-15896l933053,4284234r817,3052l942635,4299167r10372,15787l962981,4331529r9575,17760l981333,4367049r9176,18943l999685,4405725r8378,20128l961386,4393491r-103,-379l946150,4382394r-8731,38152l932656,4439224r-5159,18281l922337,4476184r-5953,17486l910828,4511951r-5953,17089l894556,4513938r-11112,-15102l872728,4483735r-12303,-14705l864394,4457505r1190,-6756l867569,4440814r2381,-27819l873522,4378023r2381,-18281l878284,4340269r2778,-19076l884237,4303309r3175,-17486l891381,4271119r1984,-7154l895747,4257607r2381,-5564l900906,4247274r2381,-4371l906462,4240121r2778,-2385l912812,4236147r3175,-795l919162,4235352r5557,397l929481,4237339r5159,1589l939403,4242108r5556,3576l950119,4250453r4762,4769l960041,4261184r4762,5961l969963,4273901r4762,7153l979091,4288208r9525,16294l997347,4321590r7938,17884l1012825,4356960r6747,17486l1025128,4392330r5160,15896l1034256,4423328r2382,13115l1038225,4447173r-10319,-6756l1018778,4415777r-8334,-23050l1001316,4371664r-7938,-18678l985044,4335500r-7541,-14307l970360,4308873r-671,-1091l970104,4308464r7077,12332l984651,4335117r8256,17504l1000771,4371318r9043,21084l1018070,4415475r9043,24665l1026773,4439871r9492,26468l1045802,4495315r9538,30168l1064082,4557635r9538,33343l1082759,4625512r8743,36518l1099847,4699740r31791,148455l1148726,4926393r18280,79388l1158287,5009946r98,457l1164503,5007679r7138,-2782l1178384,5003308r6742,-1192l1186321,5002116r-2028,-1572l1193042,5000544r14316,5549l1229229,5016001r24122,11150l1254763,5020007r4713,-19479l1268116,5004901r7854,5565l1283825,5016032r7462,6360l1298356,5029151r6676,7155l1311708,5043860r6284,8348l1322442,5058514r3419,1481l1365229,5076642r20281,7927l1406188,5092892r20679,7530l1447943,5107160r9941,3567l1467826,5114294r14615,5700l1483084,5111131r2377,-24169l1487443,5062793r2773,-23774l1492990,5016039r3566,-21792l1500123,4972058r3962,-20603l1508840,4931644r4755,-19415l1519143,4894003r5944,-16641l1531823,4861909r3170,-7924l1538560,4847249r3962,-6735l1546088,4834174r3963,-5547l1553617,4823080r4359,-4359l1561939,4813967r3962,-3566l1569468,4806835r4358,-2774l1577789,4801288r3962,-1585l1585714,4797722r3963,-793l1594035,4796137r3567,-396l1601564,4795741r3963,l1609489,4796533r3963,793l1617414,4798911r3567,1584l1624943,4802476r3567,1982l1632076,4807231r7925,5943l1647134,4820306r6736,8321l1660606,4837344r6340,9905l1672890,4857551r5548,11490l1683985,4880532r4756,12679l1693496,4905890r3962,13075l1701024,4932040r3171,13472l1706968,4958983r1585,13472l1710138,4985926r793,13471l1711327,5012473r-396,13075l1709742,5037831r-1981,12283l1655059,4968492r1189,9510l1656447,4982780r4871,9429l1661318,4996575r,5556l1662108,5008084r1582,6747l1664876,5021975r2372,7541l1670306,5041023r104932,205253l1776809,5247466r-637,635l1790252,5275643r9057,13430l1808798,5301773r9490,11906l1827777,5326379r9885,11907l1846360,5350589r8699,11906l1862967,5375195r7512,12303l1877596,5400198r6722,11907l1890644,5424805r6326,13097l1908832,5463699r11862,26590l1933346,5518071r13048,28575l1951534,5558156r14630,31750l1980002,5619275r6722,13890l1992655,5645468r1977,3969l1996609,5652215r3954,4763l2003726,5662137r1977,3175l2007284,5668884r1582,-397l2010052,5668487r791,1191l2012820,5671265r2767,4763l2018751,5682378r3163,7541l2025077,5697856r4745,13891l2031008,5711350r1581,l2034171,5711350r2372,794l2038125,5716509r790,2778l2040102,5721669r1979,2445l2040705,5712693r-793,-9924l2039516,5689272r-1585,-36919l2035949,5557477r-2378,-90907l2032779,5433621r-1189,-11115l2030797,5415757r1982,8337l2035949,5451485r-1189,-9528l2036036,5453886r-87,-2401l2036648,5459605r-612,-5718l2036742,5473318r792,10718l2038327,5494755r792,14688l2039516,5524131r1189,28979l2043082,5596380r1586,41682l2043479,5590823r-1585,-46843l2041101,5520955r-1189,-23024l2037931,5474509r-1283,-14904l2037138,5464188r2378,21436l2041101,5507855r1585,22231l2044668,5574150r1981,44858l2048234,5663072r1982,44858l2052063,5737545r1575,2108l2053386,5736115r-2378,-33743l2049819,5675378r-1981,-60340l2046253,5554698r-1585,-30170l2043082,5494755r-2774,-30170l2037138,5434415r-7529,-53592l2029391,5377852r-99,-673l2019753,5318045r-9141,-58738l2006638,5229938r-3577,-29369l1999881,5171200r-2385,-29765l1995907,5112066r,-14288l1995509,5083094r15037,88666l2009398,5153358r-1189,-17467l2008209,5120012r,-14688l2009398,5093018r1189,-9924l2013757,5103736r-396,7146l2013361,5120012r396,21040l2015342,5168046r2774,31758l2021683,5235928r467,4256l2218969,6400734r31,-204l2219152,6399545r-107,-627l2223021,6372332r3977,-26587l2229781,6317969r2784,-27777l2235348,6261622r2386,-28174l2239722,6204084r1591,-29760l2242903,6144563r1193,-30157l2245687,6053297r1193,-62299l2246880,5928302r-1193,-63489l2244892,5801720r-1989,-63490l2240915,5675138r-4772,-125392l2230974,5428322r-2783,-78171l2225805,5272773r-1193,-77775l2223021,5117620r-1988,-154755l2219442,4885487r-1590,-77775l2217454,4782317r-397,-22618l2216261,4718430r114,-185l2216363,4717607r-211,346l2206627,4733828r8740,-28616l2215367,4707608r757,-2270l2215729,4691437r-792,-13935l2214145,4662771r-1980,-14332l2210581,4632911r-2377,-15925l2205036,4599468r-3564,-18314l2198304,4568015r-3960,-12740l2189592,4542535r-4752,-13139l2174544,4504314r-5148,-12740l2165039,4479231r-3960,-12740l2157911,4453751r-2376,-11944l2154743,4435437r-396,-6370l2154347,4428797r,-6101l2154347,4422444r,-5720l2154347,4416487r398,-6353l2155937,4403780r1193,-5559l2159117,4391867r2385,-6353l2164257,4379616r3951,-34954l2168251,4344679r8,-66l2171438,4345804r1590,795l2175016,4347393r3974,3177l2183363,4352952r4769,2383l2192902,4356923r11129,2383l2207608,4359306r8745,l2225097,4358909r6891,-345l2231987,4358564r-6597,328l2216659,4359288r-8732,l2204355,4359288r-11113,-2374l2188480,4355332r-4763,-2373l2179351,4350585r-3968,-3164l2173398,4346630r-1587,-792l2168636,4344652r-1588,-791l2165857,4342674r-1190,791l2163079,4343861r-1191,-396l2160301,4342278r-1191,-2373l2157523,4337136r-1588,-5934l2155141,4326060r-2381,791l2151569,4327247r-1587,l2149188,4327247r,-2374l2149188,4323687r-397,-792l2146410,4320127r-2381,-3165l2143235,4314193r-794,-2373l2142044,4309446r-397,-2373l2142441,4307468r3175,-791l2151569,4310237r1191,-791l2152882,4309263r-1105,718l2145740,4306453r-3220,784l2141715,4306845r403,-5096l2142923,4297438r2012,-8232l2147350,4289598r,-1960l2149362,4288422r805,-392l2150570,4287638r402,-784l2150972,4285286r2415,784l2155400,4286462r402,l2157009,4284110r805,-2743l2159022,4279799r402,-1176l2159594,4278457r-87,-261l2161492,4278196r1587,l2165299,4278799r4527,-476l2170209,4278263r-3114,-2720l2161925,4269586r397,l2162720,4269586r-792,-1186l2161551,4268400r-797,792l2160360,4269584r,743l2161952,4272706r1989,3172l2163918,4275886r23,37l2162746,4276319r-1195,l2159957,4276715r-791,393l2159166,4277464r398,396l2159540,4277884r19,18l2159161,4278298r-399,1188l2157567,4281070r-797,2771l2155575,4286217r-398,l2153185,4285821r-2376,-787l2150809,4286584r-14,29l2150777,4286648r-366,729l2150409,4287379r-13,26l2149998,4287801r-797,396l2147228,4287412r,1947l2147209,4289356r,29l2144833,4288991r-1983,8299l2142054,4301651r-398,5155l2141634,4306789r-2,17l2123307,4292948r-3984,-5147l2115737,4282654r-3187,-5543l2109363,4271567r-398,-1979l2108965,4268400r797,-792l2109764,4267608r57,-57l2111015,4267551r1137,-377l2112152,4266420r-398,-1188l2106973,4258501r100,-16l2107035,4258431r2286,-379l2106575,4254542r-3187,-3167l2100201,4248207r-1196,-1188l2098607,4245436r-1593,-1980l2095420,4240684r-4382,-6335l2085859,4220887r-3984,-11878l2079087,4203466r-2789,-5939l2073111,4191192r-4382,-6731l2064745,4176147r-3984,-8315l2053192,4150015r-7569,-17421l2041241,4124675r-3984,-7127l2036062,4110025r-1594,-6731l2032476,4096959r-2788,-6335l2023712,4077162r-2789,-7126l2018135,4061721r-6374,-14650l2004191,4031234r-3187,-5939l1999013,4019752r-1992,-4356l1995825,4010249r-2788,-10294l1991045,3993620r-2789,-7127l1984671,3977386r-2789,-6731l1979890,3964320r-1195,-3959l1977898,3955610r-796,-2772l1975110,3949671r-1594,-2772l1972720,3944524r-1196,-4752l1971126,3935417r398,-4355l1971126,3930270r-398,-1188l1966744,3927894r,-396l1966346,3926706r,-2771l1967142,3915224r797,-9898l1967939,3901367r-797,-3168l1965947,3894636r-1195,-3564l1962760,3882362r-1593,-9503l1958776,3863357r-1195,-2376l1956784,3859397r-398,-396l1954793,3855438r-797,-3960l1952004,3842768r-451,-1794l1941118,3870015r-11509,30135l1918099,3930682r-11906,29739l1894287,3989763r-12304,29343l1869680,4047259r-12303,27756l1859728,4021040r2352,-53975l1864431,3913487r2352,-53578l1868742,3832524r1361,-23081l1869607,3809731r-1361,22569l1866239,3859709r-2407,53627l1861424,3966962r-2407,54024l1856610,4075010r-1551,4093l1854886,4081840r2393,-6339l1855683,4112746r-2393,36849l1850498,4186048r-3190,36850l1843319,4259747r-4786,35660l1832551,4331464r-3590,17831l1825372,4367125r,-11095l1824973,4341766r-2393,-35264l1815002,4209822r-4387,-57057l1806228,4091746r-3590,-63793l1801442,3996255r-1595,-31698l1799049,3933255r-399,-31302l1798650,3871443r245,-17968l1775068,3868142r-34147,19889l1706376,3907920r-35736,19491l1650200,3937987r-15728,25531l1621738,3983392r-13131,19875l1595078,4023142r-13131,19079l1568418,4060904r-13927,18682l1540564,4097473r-14723,17887l1511516,4132452r-15121,16298l1481274,4164650r-15519,15104l1449839,4194859r-16315,13515l1448247,4167034r14325,-41736l1478489,4082368r15916,-43327l1506574,4007206r-20172,8909l1449475,4030833r-36927,14320l1393886,4051517r-17868,6365l1357753,4063848r-17868,5569l1322415,4074588r-17868,5171l1287076,4083737r-17074,3978l1285091,4077373r15485,-11138l1316062,4054302r14691,-12332l1345047,4029639r14692,-13126l1373636,4002988r13897,-14320l1401033,3974348r13898,-14320l1441931,3929399r26206,-30628l1494344,3867744r51618,-63247l1572168,3773073r26206,-30629l1611875,3727329r13500,-14718l1638875,3698689r4187,-4311l1643624,3693222r20294,-40942l1685007,3612530r21886,-38954l1728778,3536211r13927,-22657l1754642,3494475r11142,-15900l1775732,3465458r4377,-5168l1784486,3455520r4377,-3975l1792842,3448365r3582,-2385l1800403,3444390r3581,-795l1807565,3443198r4377,397l1815922,3444788r3979,2782l1824278,3450750r4377,3975l1832634,3459893r4377,5565l1841786,3472215r9948,15900l1855976,3495529r3667,-3287l1864384,3488102r-5156,-13824l1852126,3469896r-2459,-9845l1855669,3464736r-4479,-12008l1856831,3465643r861,672l1873666,3479161r-5806,-18099l1863891,3444790r6765,9913l1872646,3459064r2388,5948l1878860,3475633r12151,-10042l1903575,3455654r1105,-6146l1908273,3432520r3993,-16986l1916658,3398944r3992,-16195l1924643,3367742r4392,-13431l1934226,3342460r4392,-11455l1943808,3320734r4791,-9481l1954189,3302957r5590,-7506l1964970,3288735r5589,-5135l1976149,3278860r5590,-3555l1987728,3272146r5989,-1581l1999307,3268985r5590,-395l2005230,3268612r193,-14l2011376,3268995r6350,1588l2023679,3272170r5953,2778l2034792,3278519r5953,4762l2046698,3288043r5159,5555l2057414,3299947r5556,6746l2067732,3314233r1429,2308l2072773,3322313r4392,8692l2082355,3340091r3993,9874l2090508,3359695r2958,-7773l2096638,3343587r3567,-7540l2104170,3328906r4360,-6351l2112891,3316603r4360,-5954l2122008,3305887r1071,-1070l2126678,3301154r5079,-3977l2136445,3293998r5469,-3181l2146992,3288433r5860,-1591l2158321,3285253r5859,-795l2164182,3284543r639,-85l2164828,3284792r5786,-334l2175046,3284458r4432,395l2184313,3285646r4834,1187l2193982,3288020r4432,1980l2203651,3291584r4432,2376l2217753,3299503r9669,6731l2237091,3314153r9267,9106l2253207,3330781r833,1060l2252477,3329814r-6729,-7539l2236644,3313144r-9500,-7935l2223814,3302838r-5806,-4106l2208463,3293174r-4375,-2382l2198918,3289205r-4375,-1986l2189771,3286029r-4773,-1191l2180226,3284044r-4375,-397l2171476,3283647r-6761,397l2164706,3283764r-101,6l2163022,3234947r-1980,-48825l2155897,3081316r-4354,-101640l2147980,2878851r-3166,-101648l2142835,2672393r-396,-53614l2142043,2563618r,-56749l2142043,2448101r396,-60349l2143231,2324583r,-28208l2142835,2264609r-1081,-63516l2141647,2194856r,-28l2141647,2161810r-24714,3767l2090343,2169970r-26988,2394l2036368,2175155r-27385,2395l1981599,2178750r-27385,1596l1926433,2180747r-27384,400l1871664,2181147r-27781,l1816499,2180747r-55166,-1997l1746923,2178215r1843,7580l1751937,2202476r6342,33702l1763431,2269087r4361,32594l1771359,2331901r3171,27827l1778890,2406638r4360,35748l1788403,2478523r5946,35744l1800691,2549995r12684,71065l1819320,2656832r5946,36129l1830419,2729109r1982,17873l1834382,2765257r1190,18273l1837157,2801804r793,18669l1838346,2838749r,18670l1837950,2876089r-397,18662l1835968,2913813r-1982,19069l1831608,2951955r-3171,19458l1824869,2990847r-6342,-13093l1812582,2964669r-5946,-13111l1801483,2937646r-5549,-13898l1791178,2909052r-9513,-29784l1772548,2849077r-8720,-30986l1756297,2786310r-7531,-31778l1733703,2689791r-7531,-32165l1718641,2626226r-8324,-31376l1702390,2564287r-9117,-29771l1683760,2505932r-20215,-57605l1642537,2391135r-21007,-57246l1600918,2276692r-20215,-57168l1570794,2190575r-7335,-22372l1552180,2167574r-48816,-2795l1518049,2154397r17065,-11980l1551533,2132177r-8882,-28628l1534327,2074168r-8720,-29788l1558506,2026508r32899,-17077l1624701,1993148r33691,-15092l1633817,1989573r5549,1589l1644123,1992751r5153,2382l1654032,1997517r4360,3176l1663149,2003871r4360,2780l1672265,2011019r3964,3972l1680193,2019360r7927,9531l1695652,2039615r5994,9675l1720852,2040227r33337,-15568l1788717,2009091r35322,-14770l1859758,1980349r36116,-13972l1932386,1954402r18653,-5988l1968899,1942825r18653,-5190l2005411,1932845r17860,-4391l2041130,1924462r17463,-3593l2076452,1917277r17066,-2795l2097672,1913899r-1186,-4491l2094086,1900677r-2400,-7540l2088487,1885199r-3200,-6746l2084487,1871706r-800,-5556l2082887,1859800r-2000,-5953l2076887,1841544r-1600,-6747l2073287,1827257r-5599,-13495l2062088,1799076r-2800,-5159l2057288,1788757r-1200,-4366l2055288,1780025r-2000,-9129l2052089,1764942r-2000,-6350l2047289,1750654r-2000,-6351l2043289,1738350r-400,-3572l2042489,1730808r-1200,-3175l2040089,1724855r-1600,-2382l2037689,1720886r-800,-5160l2036889,1712551r9,-85l2036898,1711562r382,-3788l2036489,1706597r-3599,-1191l2032890,1705010r-400,-794l2032614,1703476r-117,-230l2032897,1700869r1201,-7524l2035298,1684632r342,-3386l2035289,1678814r-1200,-3175l2033290,1672066r-1200,-7541l2030890,1656190r-1600,-8335l2028490,1645077r-1200,-1191l2026890,1643489r-800,-3572l2025290,1636742r-800,-3969l2024090,1628804r-1200,-6351l2020890,1616896r-3600,-11113l2013291,1595463r-1200,-5556l2010091,1583953r-2400,-13891l2004491,1547041r-3200,-28577l1998491,1489887r46,-56l1998494,1489392r271,-336l1998736,1488720r-144,96l1998371,1489089r-9,-120l1997578,1489491r-794,793l1995990,1491871r-1190,1190l1993609,1493855r-5953,-3174l1984878,1491871r-19845,-12694l1960667,1474417r-3968,-4760l1953127,1464500r-1717,-2788l1949951,1459343r-1122,-2243l1948761,1456963r793,-1190l1949951,1455377r1191,-793l1951936,1454187r,-397l1951562,1453043r-23,-46l1947173,1446253r2381,-397l1946380,1442287r-3175,-3174l1940029,1436336r-1587,-1587l1938045,1433559r-1191,-2777l1934870,1428006r-4366,-5554l1928955,1419163r-1626,-3452l1924551,1409368r-4366,-11506l1917804,1392307r-1801,-3370l1914628,1386359r-1375,-2575l1911454,1380409r-4366,-6746l1902325,1366128r-3969,-8325l1898356,1357802r-5567,-13604l1891212,1340360r-945,-2178l1887243,1331220r-3968,-8722l1878909,1314963r-1442,-2595l1876925,1311393r-2382,-3171l1874543,1308221r-1191,-7140l1871368,1294336r-2381,-6348l1866208,1282036r-5556,-13093l1860417,1268415r-2940,-6613l1855328,1256432r-1026,-2564l1847555,1239586r-8335,-15072l1835648,1218958r-2381,-5553l1831283,1209044r-1588,-4363l1827940,1199201r-1420,-4433l1825879,1192844r-1343,-4023l1821823,1183062r-463,-983l1820444,1180064r-3052,-6709l1814217,1167011r-2779,-6345l1809851,1157099r-794,-4363l1807866,1149960r-2381,-3171l1803501,1144805r-794,-1985l1802129,1140317r-613,-2656l1800722,1134089r-793,-3966l1799929,1128933r-794,-396l1797944,1127743r-2381,-397l1795166,1127346r-397,-793l1794769,1126552r,-2778l1794372,1115442r,-9916l1793578,1101161r-793,-2379l1791197,1095609r-1722,-3100l1789213,1092039r-3034,-7580l1786038,1084105r-2779,-8331l1779688,1067048r-1588,-2778l1776909,1063479r-396,-397l1774925,1059908r-1588,-3571l1772431,1053318r-284,-948l1771354,1050628r-1192,-2636l1767781,1041646r-105,-185l1764606,1036093r-6350,-10710l1751906,1015070r-2645,-4295l1748730,1009913r-2778,-5553l1740793,993253r-2618,-7234l1734046,974611r-3642,-10738l1726108,951207r-4792,-14368l1717377,925028r-7938,-25386l1702692,876636r-2778,-9917l1697929,858786r-794,-6346l1696738,848473r1985,3966l1703485,867511r-1190,-5551l1702295,861959r7938,23006l1718964,907575r17463,44426l1750807,988910r3083,7914l1756266,1002430r16277,38420l1769700,1032800r-1919,-5434l1765697,1022389r-5060,-12079l1749127,979767r-11906,-30939l1725711,918682r-11510,-30543l1703486,856803r-9923,-28163l1692770,821500r-734,-4118l1691265,813057r1108,7670l1691787,818463r593,3322l1687297,805904r-1213,7577l1684099,823392r-2381,10308l1679733,844007r-5953,22201l1666239,889202r-8335,23787l1648379,937568r-10716,24976l1626153,987917r-11907,26165l1601149,1040248r-13495,26575l1573763,1093386r-15082,26565l1543599,1146520r-15082,26157l1512642,1198439r-15876,24974l1480890,1248786r-15478,23790l1449933,1295972r-15876,22600l1419372,1340383r-15082,20209l1390002,1380017r-13891,17840l1363013,1414505r-12303,15065l1338803,1443049r-10716,11499l1318165,1464458r-9129,7930l1302051,1477815r-159,123l1301906,1477812r1971,-17347l1306655,1443390r2381,-17075l1313005,1409642r3572,-16680l1320546,1376682r4366,-16676l1329675,1343725r5159,-15889l1340391,1311959r11113,-31373l1363807,1249211r13098,-30579l1390399,1188065r13891,-30170l1432470,1096739r13891,-30578l1459458,1035572r13098,-30973l1484859,973230r3969,-12707l1493194,945434r4763,-17472l1502323,908505r9922,-42885l1522961,821146r49215,-29781l1594798,777864r21036,-12309l1663332,743192r-47667,22250l1594578,777677r-22678,13418l1522859,820517r-174,725l1473501,850585r-25385,15068l1422334,880721r-26575,14672l1369183,910064r-26575,13879l1315240,937028r-26575,11896l1262486,960424r-13089,5154l1236308,970337r-12296,4361l1211319,978664r-12296,4362l1186330,986198r-11502,2379l1162532,990956r-11106,2380l1139526,994525r-10709,397l1117711,995318r-9916,-396l1097879,994525r-8726,-1189l1079633,991353r12296,-14275l1104225,963596r12693,-13482l1129610,937028r13090,-13085l1155789,911254r13089,-12293l1182364,887065r27368,-24188l1237498,839878r28161,-22205l1294218,795863r57116,-43221l1408848,709024r28162,-21810l1465171,664612r27369,-22999l1519908,617822r19436,-17051l1558383,584910r17452,-13879l1584165,565083r7932,-5948l1600427,554377r7140,-4758l1615103,546050r6743,-3569l1628985,540498r6347,-1982l1641678,537326r6346,-793l1654371,537326r5949,1190l1666270,540895r5156,3569l1676583,548429r4759,5551l1686102,559532r4363,7930l1694432,575789r3570,9517l1701571,596409r3967,11896l1707918,621390r3173,14672l1713471,651923r2776,17448l1706331,689197r-9265,20069l1697196,709801r-87,216l1697121,710064r92,-211l1697196,709792r9525,-20346l1716643,669881r2382,21912l1721009,716444r-51,24l1721009,717109r-19447,9128l1701410,725687r-12855,5713l1688068,732587r-793,317l1685840,736924r146,351l1686084,737510r,635l1685992,738035r-313,770l1686361,740616r1048,3915l1829479,1070235r11524,28927l1851732,1128883r10333,29322l1871999,1188308r9140,30104l1890279,1248926r7550,31705l1904982,1311936r30,-4992l1899175,1281373r-7581,-31859l1882418,1218853r-9176,-30254l1863268,1158344r-10374,-29466l1842122,1099012r-11570,-29067l1906755,1244735r-1,218l1906740,1247296r74541,171220l1980453,1417279r408,938l1981306,1418883r2464,3149l1988449,1428006r3805,4803l1995593,1437025r,-1912l1997181,1439144r,733l2000301,1443379r-3810,-25329l1996091,1409322r-139,-5900l1984083,1338412r-6747,-34199l1970192,1270011r25099,99967l1995291,1369627r2,15l1995293,1369399r150,1181l1995601,1371212r-2309,-16657l1987692,1320025r-2000,-16271l1983692,1289066r-800,-12307l1982892,1276737r,-9903l1987293,1276737r1600,8715l1990093,1296938r4000,31670l1999294,1369003r6401,47918l2012895,1464839r4001,25345l2021296,1515925r4801,26138l2031297,1568201r6001,25346l2043699,1619288r6400,25742l2055700,1669583r4800,24158l2065701,1717502r4400,23762l2073352,1756117r-3145,-14541l2065842,1717719r-5160,-23857l2055919,1669607r-5556,-24652l2044013,1619110r-6350,-25845l2031709,1567817r-5159,-26243l2021787,1515332r-4365,-25845l2013453,1464039r-7144,-48109l2007252,1419761r-547,-3694l2128107,1910408r7251,-694l2135773,1901845r397,-15481l2136170,1870882r-397,-15878l2134977,1839126r-2387,-35332l2130203,1763698r-1193,-39700l2128214,1683902r,-39700l2128612,1604899r398,-39700l2131397,1485800r1989,-79395l2134579,1366707r796,-39695l2135773,1286522r-398,-40104l2134977,1205927r-1591,-40476l2129805,1082479r-3182,-81000l2124634,921688r-1592,-80585l2122247,757740r398,-42873l2122645,671200r795,-44858l2124634,579500r1193,-47636l2127816,481845r398,-18657l2128214,442545r,-45651l2128214,373870r398,-22628l2129407,330997r1533,-17207l2119599,336506r-11097,25003l2085912,411118r-22590,50006l2051433,485730r-11493,24606l2027258,534546r-12682,23415l2001101,580583r-6737,11113l1987230,602808r-7134,10319l1972170,623445r-7530,9922l1957110,643289r-8719,9525l1940465,661545r-9115,9128l1922631,679405r,-1l1928179,666308r5549,-13494l1938484,638526r4359,-14684l1947599,608761r3963,-15081l1955129,577408r3567,-15875l1965433,528196r6341,-33735l1984060,425405r6341,-33734l1997534,358334r3567,-16272l2005064,325790r4360,-15478l2013783,294834r4359,-14684l2023691,265862r5548,-13890l2034788,239272r6341,-12700l2047866,214269r7133,-10716l2062926,193234r5944,-8334l2074022,177756r4756,-6747l2082741,164659r6341,-11906l2093838,143625r3567,-7937l2100575,129735r1586,-1588l2103350,126956r1981,-1190l2106916,125369r3171,397l2113654,127750r3963,2778l2123165,134497r14268,11509l2158041,162675r5152,4763l2168345,172200r4359,5159l2177856,182519r4360,5556l2186179,194028r3963,6350l2194105,206728r-9511,12303l2175479,232922r-8719,13890l2158865,260647r313,52l2158709,261534r-222,396l2161226,262313r,5474l2160206,269122r-1104,1463l2162028,270260r3581,-397l2166220,269904r371,-41l2172505,270256r5915,786l2183940,273005r6309,1572l2196557,277326r6703,2750l2215869,286356r-1005,-23260l2214347,260494r-1191,-21173l2213950,221742r397,-7989l2214744,206162r1190,-6392l2217522,194177r1191,-5593l2221094,184189r1984,-4394l2225857,176998r2329,-1758l2228950,174663r-95,54l2225696,177105r-2765,2787l2220957,184271r-2369,4379l2217403,194223r-1579,5573l2214639,206165r-395,7564l2213849,221691r-788,17483l2214244,260234r-5,-16l2214244,260305r-4344,-14331l2205557,232439r-5529,-13137l2194105,207360r13,-17l2194105,207318r8293,-11538l2211480,184639r9082,-10344l2230434,164746r9872,-9549l2250573,146046r10267,-7957l2271370,130510r526,-379l2271788,130504r-12769,44079l2259174,174656r21,-73l2265149,177361r6350,2779l2278246,183711r7541,3969l2301663,197999r17916,11816l2319857,207072r811,-4003l2322697,199866r3651,-4404l2330811,189858r5274,-5205l2341359,179049r5680,-4404l2351502,171442r2028,-801l2355153,169841r811,l2355763,170237r334,l2355305,171825r-2374,3572l2352459,175712r-669,917l2352931,175397r792,-794l2346600,184525r-6727,10319l2327165,215313r296,148l2327032,216013r429,218l2326611,217346r849,-1092l2337383,223794r435,290l2337834,224040r-336,-224l2327606,216276r261,-354l2327389,215562r6747,-9039l2339693,198662r5159,-7860l2350409,182548r3175,-3537l2356759,175473r5556,-6681l2363109,168399r4763,-2358l2376206,162111r-365,397l2376278,162300r-6790,7491l2372237,167613r3572,-4324l2384144,154643r4763,-4716l2392875,146389r3969,-1965l2398829,143245r1587,-393l2400021,148012r-3562,3572l2390128,156346r-7519,7144l2373508,172222r-5144,5159l2364011,182541r-4749,5953l2354514,194844r-4353,6747l2346204,208735r-4353,7541l2338901,224044r9595,7292l2358021,239670r9526,7938l2376279,255942r8334,8335l2392948,273008r7541,8731l2407633,290867r7144,9525l2421127,309520r6351,9525l2433431,328967r5953,9922l2444147,348811r5556,9921l2454069,369051r4763,10319l2462801,389688r3572,10716l2469945,411516r6747,21829l2482249,455569r4762,23019l2491377,501607r3175,23812l2496934,549231r1984,24210l2500506,597650r1587,25003l2502887,647259r1587,50403l2504871,748462r1191,50799l2506856,825058r1191,25400l2509237,875461r1985,25400l2513206,925864r3172,24976l2516381,950867r-8,-28l2506024,917926r-9958,-36512l2485709,842123r-10756,-41274l2452248,712743r-11951,-45641l2427550,621462r-13145,-46037l2400861,530578r-7170,-22225l2386122,486128r-7170,-21431l2370587,443266r-7967,-20241l2354254,402785r-8365,-19447l2336727,365082r-9162,-18256l2318005,329363r-9162,-16272l2299670,298834r-3721,6343l2291596,313512r-3957,7540l2287243,321846r-395,1588l2286848,325418r-792,2381l2286056,329387r-761,763l2285424,330347r1148,777l2286572,331716r671,449l2287243,333752r,794l2285661,336927r-977,1470l2303576,347649r-1,l2303576,347649r-11082,-3550l2281412,340943r621,-441l2281499,340336r-1049,784l2280449,341121r859,172l2278538,342881r3561,5556l2281297,349242r5706,3243l2291956,356140r2286,1625l2296528,360201r1524,2031l2298814,364263r-19,20l2298813,364327r-879,874l2296528,366699r-58,-43l2296426,366699r-6365,-4349l2285287,358396r-5714,-3549l2279322,356281r-882,2942l2277117,361324r-70,55l2276955,361534r-2374,1985l2272206,365106r39,-267l2271825,365106r2077,-13454l2273144,351247r-103,-49l2273035,351241r377,172l2271448,364157r-7463,4123l2263922,368175r-112,64l2264284,369069r7541,-4365l2271817,364744r8,-5l2269438,376648r-1665,7479l2267063,387321r-6,22l2267051,387367r-973,3330l2264284,396844r-3175,9920l2254759,427397r-3572,12697l2247615,455172r-1984,9126l2244043,476202r-1587,13888l2241265,506358r-2381,37298l2236899,583732r-3969,79358l2231740,695626r-1191,23808l2226977,774984r-2381,50789l2222611,872991r-396,46027l2222215,965443r396,48011l2224993,1120608r1984,65862l2228565,1251537r3969,128171l2234518,1443589r1191,63886l2236106,1572553r,65474l2235312,1690804r-397,27777l2234518,1747151r397,27778l2235709,1803103r1984,26982l2238487,1843179r1984,13094l2242853,1882063r2381,18252l2247290,1915389r1406,291l2261793,1919273r12700,3992l2278122,1924847r124,-661l2280231,1916257r2381,-7533l2287772,1892469r2778,-8326l2292534,1876214r1588,-8327l2294916,1860355r3175,-4758l2300472,1850046r1985,-5550l2304044,1839342r3175,-13084l2308203,1822915r8150,-41140l2316745,1775506r793,-4758l2319126,1766387r1001,-3666l2358320,1569901r13137,-27327l2381446,1520523r1559,-6230l2370464,1542452r-12594,26647l2357751,1569705r-30431,61988l2298074,1691695r-13833,29007l2271199,1748518r-11856,27020l2248672,1801764r-3952,-69141l2242744,1691298r-1581,-45697l2239977,1596725r,-50067l2239977,1520829r1186,-25431l2241953,1469569r1186,-25430l2245115,1418311r1976,-24635l2249462,1368642r3162,-23839l2256181,1321359r4347,-23046l2264876,1276456r5533,-20664l2275942,1236322r3162,-9536l2282661,1218045r3161,-8741l2290170,1200562r3557,-7548l2297679,1185465r4347,-7152l2306769,1171559r4347,-6357l2316254,1159242r4742,-5959l2326529,1148516r5138,-4769l2337595,1139773r6719,7551l2351033,1155270r6718,7945l2364075,1171559r12252,17083l2387393,1206523r11066,18674l2408734,1244269r10276,18675l2420834,1266539r7889,15548l2429065,1275924r794,-5949l2430041,1270612r83,-638l2432137,1277224r7479,-12948l2447961,1252792r7948,-9901l2460678,1238535r3974,-3961l2464532,1235868r429,-419l2465005,1234976r437,-384l2469732,1188979r9,208l2469759,1188979r406,10401l2470165,1199478r,10306l2470165,1209978r-141,3426l2469759,1220185r-373,10298l2474190,1226654r5166,-3564l2485317,1219525r5961,-1980l2497239,1215169r5563,-1584l2508763,1212793r295,l2509059,1212793r5953,l2519377,1212793r4763,396l2528505,1214377r4366,792l2537634,1216357r4365,1980l2551127,1222297r9129,5544l2568987,1233386r8731,7525l2586846,1248831r8335,9109l2603912,1267841r8334,10299l2620581,1289230r7937,12278l2636853,1314182r7540,13067l2652331,1340720r7143,13858l2666618,1369228r6747,14657l2680112,1399329r6350,15048l2692415,1430217r5556,15842l2703528,1462297r5159,15842l2713450,1494377r4365,15445l2721784,1525664r3572,15842l2728531,1557348r2381,15049l2733024,1583839r667,3609l2733690,1587445r,2l2733026,1586191r-10859,-20526l2709450,1543882r-13512,-22574l2681235,1498733r-14704,-22179l2650635,1453982r-16294,-21388l2617651,1411211r-17486,-20199l2582282,1371605r-8743,-9503l2564002,1353391r-9140,-8716l2545324,1336757r-9538,-7926l2526646,1321310r-9537,-6733l2507571,1307845r-9935,-5941l2488099,1295964r-9935,-4753l2468878,1286969r-9479,11351l2459381,1298515r1259,l2460640,1300104r-1094,l2456357,1336619r-253,-500l2456064,1336619r-2588,-5682l2452702,1329413r28,-112l2452702,1329240r3362,-15155l2458777,1299951r-12562,15148l2446353,1315359r-14288,18082l2432086,1333144r-383,492l2431688,1333850r370,-400l2432065,1333443r-1,12l2432035,1333680r13921,-17699l2446016,1316097r89,-116l2452653,1328913r50,97l2452660,1329175r-4226,16424l2443389,1362184r-5433,16586l2432523,1395356r-287,-511l2432065,1395356r-79,-140l2431964,1395281r101,168l2430161,1400663r-4316,12882l2418847,1431705r532,-3652l2418852,1429307r-281,1845l2417696,1433505r-4396,27858l2409004,1487163r-729,4465l2402954,1522680r-5916,30586l2397313,1554212r-6747,34189l2383422,1622589r-5556,26237l2371515,1673474r-6350,23057l2358418,1719588r-14685,45319l2336589,1789555r-7938,25045l2325873,1825333r-7541,28223l2311188,1879792r-5557,23850l2304838,1908014r-397,3180l2304441,1916362r-397,5565l2303647,1924709r-1191,3578l2304044,1929082r397,795l2304838,1931864r,1590l2304479,1938122r770,459l2309021,1940829r9922,7185l2328865,1955998r4762,4791l2337596,1965180r3969,4391l2345533,1974760r4366,5589l2353471,1985538r3175,5589l2359821,1997115r3175,6387l2365377,2009490r2778,6387l2370537,2022663r2381,7585l2373089,2030866r1038,3759l2377284,2028229r14684,-28555l2406652,1972705r7541,-13088l2422131,1947322r7143,-11898l2436815,1923922r7938,-10708l2452293,1903299r7541,-9519l2467374,1884658r7938,-7932l2482853,1869587r7540,-6346l2493181,1861151r-1376,-7339l2486687,1833209r-5119,-20208l2476056,1793189r-6299,-20207l2463458,1753170r-12993,-39623l2423299,1634300r-12993,-39624l2397313,1554656r6300,-31699l2409125,1491655r5118,-30510l2418968,1431428r7087,-17827l2432354,1395374r6693,12682l2445347,1421127r5512,13471l2455977,1448070r4725,14264l2465426,1476598r3937,13868l2472907,1505523r3149,14265l2479206,1535241r2756,14660l2484324,1565354r1969,15454l2487868,1595865r3150,31302l2492593,1658470r1574,31699l2494955,1721471r394,31699l2495349,1814982r291,44326l2498331,1857292r7143,-4760l2513015,1848963r7938,-3173l2528493,1843807r7144,-793l2543178,1843014r3968,396l2550718,1844204r3572,793l2557862,1846583r3572,1190l2565006,1849756r7144,4760l2579293,1860465r6326,5656l2587949,1849426r4337,-24630l2597806,1800167r5520,-23835l2611212,1777126r7491,1589l2625800,1780702r7097,2780l2639994,1786660r5915,3973l2653006,1795002r5520,4767l2664834,1804934r5914,5561l2676268,1816454r5126,6356l2686914,1829563r4731,7150l2696771,1843864r4337,7945l2701875,1853153r1388,-2161l2706431,1846234r3563,-4759l2713558,1837906r3168,-3568l2720290,1831562r3563,-1983l2727417,1827596r3564,-1586l2734941,1824821r3563,-397l2742068,1824027r283,29l2742607,1824027r3940,396l2750488,1824820r3546,1586l2757974,1827596r3940,1586l2765855,1831165r6665,4942l2777962,1828269r7154,-8321l2788692,1815590r3577,-3170l2796243,1809646r3576,-3170l2803793,1804099r3974,-2378l2811741,1800136r3974,-1585l2819291,1797363r3974,-793l2827637,1795778r3974,-397l2835982,1795381r3974,397l2848301,1797363r8345,2773l2865389,1803703r3772,1635l2874404,1757795r6738,-64298l2887483,1628404r2775,-32546l2892636,1562915r1981,-32943l2896203,1497029r1982,-32943l2898977,1430746r3964,-129369l2905319,1238256r2774,-62693l2910867,1113257r3171,-62710l2917605,988217r3964,-63103l2925928,861218r5153,-65086l2937026,729854r6341,-67864l2950502,591744r7530,-71834l2967148,445299r9512,-77390l2979831,339731r2774,-31353l2985347,271422r-8203,11934l2972668,289869r-19825,26575l2932224,342621r-21809,26972l2887814,396167r-22998,26575l2841025,449316r-23394,25782l2793840,499689r-22998,24591l2726829,569100r-39652,39663l2653870,640891r-39255,38473l2624528,644857r13482,-44820l2654663,545698r19826,-60288l2685195,453282r11499,-32127l2708193,387441r12688,-33317l2733966,320807r13085,-32921l2760929,255362r14275,-30938l2789478,194280r14275,-28954l2811287,151840r7533,-13089l2825958,126059r7534,-11899l2841422,102261r7137,-10709l2856093,81239r7930,-9519l2871160,62994r7534,-7933l2886228,47525r7534,-6743l2901296,35626r7533,-4759l2915967,27297r7533,-2380l2931034,22934r7137,-793l2941740,22537r3569,l2948877,23331r3966,793l2956411,25710r3569,1190l2963548,28883r3569,1984l2973858,36023r6741,6346l2987736,49905r4666,6709l2993647,54520r1983,-4400l2998405,46920r3172,-3199l3004353,41321r3172,-2400l3010696,37321r2776,-800l3016644,36521r1982,1600l3016644,41321r4758,l3020212,42121r-1189,800l3019023,43721r793,800l3021798,45720r4361,800l3026159,46521r-2379,2799l3022988,50120r,400l3023384,51320r1189,1600l3026952,54520r2398,1209l3029477,55634r-103,-62l3033733,52397r4360,-2778l3042849,46841r5153,-2381l3053154,42476r4931,-2117l3058346,40245r14,-4l3058703,40094r9869,-2823l3069459,37013r36,-6l3069800,36919r11891,-1984l3083102,34707r10566,-1735l3093955,32954r22,-3l3096180,32817r10585,-653l3119862,31760r149,4l3120136,31760r14268,397l3148276,32951r14268,1587l3177209,35729r13872,2381l3205349,40094r27744,5556l3259648,51207r23780,5159l3304435,61128r18231,3572l3322558,65277r108,22l3320373,77753r4737,764l3330661,79317r5551,800l3342159,82117r6344,1600l3354847,86517r2673,1110l3357760,87657r1135,541l3361587,89316r2875,1536l3366047,91607r928,587l3368327,92916r4463,2606l3365980,91232r-8354,-3969l3358589,87546r-593,-283l3364749,89248r7547,2381l3380241,94804r8341,3969l3397719,103535r9533,5160l3416785,114648r9931,6350l3446577,134491r20258,14685l3486697,164257r18530,14574l3506771,177599r2385,-1982l3511142,174031r1192,-1189l3516308,172049r2782,-396l3521076,171653r1192,396l3523063,171653r397,-793l3524653,166104r397,-397l3525845,165707r3179,397l3532407,166479r-190,-189l3532609,166092r-5,-5l3862418,1r-1,l3862419,xe" fillcolor="#8496b0" stroked="f">
            <v:stroke joinstyle="round"/>
            <v:formulas/>
            <v:path arrowok="t" o:connecttype="custom" o:connectlocs="677317,1583985;1216086,1536846;688544,1448249;1746990,1399689;1597380,1300954;875157,1270973;232268,1253534;397643,1436134;1019126,1374481;422123,1384646;896730,1241207;1171178,1360781;841728,1092622;791836,1012485;1704636,920851;1655323,1037266;888002,1022042;1033853,819966;1315890,606223;1642374,572618;1329001,556494;755188,443205;926852,387880;1443844,357848;630746,213060;846737,96861;803534,92252;839017,86134;1641875,44058;1357749,44366;1210352,98386;1355319,442230;1277191,448388;1603547,312916;1703580,94262;1744607,392401;1836404,356390;1595104,914080;1595887,1337491;1545314,1656944;1206642,1716520;1193350,1557568;1489366,1368307;1457250,1032789;1261147,727442;1165749,945658;1118931,1555846;956044,1796111;908219,1895012;700864,1620583;605244,2043525;411113,1634915;353726,1547686;632652,1453068;841300,1300727;688035,1299970;684691,650801;700137,376560;631952,163668;816714,73656;865627,107495;992959,427529;1073607,536387" o:connectangles="0,0,0,0,0,0,0,0,0,0,0,0,0,0,0,0,0,0,0,0,0,0,0,0,0,0,0,0,0,0,0,0,0,0,0,0,0,0,0,0,0,0,0,0,0,0,0,0,0,0,0,0,0,0,0,0,0,0,0,0,0,0,0"/>
          </v:shape>
        </w:pict>
      </w:r>
      <w:r>
        <w:rPr>
          <w:rFonts w:hint="eastAsia"/>
        </w:rPr>
        <w:pict>
          <v:shape id="文本框 71" o:spid="_x0000_s1056" type="#_x0000_t202" style="position:absolute;left:0;text-align:left;margin-left:-8.3pt;margin-top:335.7pt;width:182.85pt;height:38.4pt;z-index:251652608;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" filled="f" stroked="f">
            <v:textbox style="mso-fit-shape-to-text:t">
              <w:txbxContent>
                <w:p w:rsidR="00A3731E" w:rsidRDefault="00A3731E">
                  <w:pPr>
                    <w:pStyle w:val="a5"/>
                    <w:spacing w:before="0" w:beforeAutospacing="0" w:after="0" w:afterAutospacing="0" w:line="480" w:lineRule="auto"/>
                    <w:jc w:val="center"/>
                    <w:textAlignment w:val="baseline"/>
                  </w:pPr>
                </w:p>
              </w:txbxContent>
            </v:textbox>
          </v:shape>
        </w:pict>
      </w:r>
    </w:p>
    <w:sectPr w:rsidR="00A3731E">
      <w:pgSz w:w="11906" w:h="16838"/>
      <w:pgMar w:top="238" w:right="340" w:bottom="249" w:left="34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4A7F" w:rsidRDefault="00354A7F" w:rsidP="00F87D36">
      <w:pPr>
        <w:rPr>
          <w:rFonts w:hint="eastAsia"/>
        </w:rPr>
      </w:pPr>
      <w:r>
        <w:separator/>
      </w:r>
    </w:p>
  </w:endnote>
  <w:endnote w:type="continuationSeparator" w:id="0">
    <w:p w:rsidR="00354A7F" w:rsidRDefault="00354A7F" w:rsidP="00F87D3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DengXian">
    <w:altName w:val="Times New Roman"/>
    <w:panose1 w:val="00000000000000000000"/>
    <w:charset w:val="00"/>
    <w:family w:val="roman"/>
    <w:notTrueType/>
    <w:pitch w:val="default"/>
  </w:font>
  <w:font w:name="造字工房力黑（非商用）常规体">
    <w:altName w:val="微软雅黑"/>
    <w:charset w:val="86"/>
    <w:family w:val="auto"/>
    <w:pitch w:val="default"/>
    <w:sig w:usb0="00000000" w:usb1="00000000" w:usb2="00000010" w:usb3="00000000" w:csb0="00040001" w:csb1="00000000"/>
  </w:font>
  <w:font w:name="微软雅黑">
    <w:panose1 w:val="020B0503020204020204"/>
    <w:charset w:val="86"/>
    <w:family w:val="swiss"/>
    <w:pitch w:val="variable"/>
    <w:sig w:usb0="80000287" w:usb1="280F3C52" w:usb2="00000016" w:usb3="00000000" w:csb0="0004001F" w:csb1="00000000"/>
  </w:font>
  <w:font w:name="Impact">
    <w:panose1 w:val="020B0806030902050204"/>
    <w:charset w:val="00"/>
    <w:family w:val="swiss"/>
    <w:pitch w:val="variable"/>
    <w:sig w:usb0="00000287" w:usb1="00000000" w:usb2="00000000" w:usb3="00000000" w:csb0="0000009F" w:csb1="00000000"/>
  </w:font>
  <w:font w:name="Microsoft YaHei UI">
    <w:altName w:val="微软雅黑"/>
    <w:charset w:val="86"/>
    <w:family w:val="auto"/>
    <w:pitch w:val="default"/>
    <w:sig w:usb0="00000000" w:usb1="2ACF3C50" w:usb2="00000016" w:usb3="00000000" w:csb0="0004001F" w:csb1="00000000"/>
  </w:font>
  <w:font w:name="DengXian Ligh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4A7F" w:rsidRDefault="00354A7F" w:rsidP="00F87D36">
      <w:pPr>
        <w:rPr>
          <w:rFonts w:hint="eastAsia"/>
        </w:rPr>
      </w:pPr>
      <w:r>
        <w:separator/>
      </w:r>
    </w:p>
  </w:footnote>
  <w:footnote w:type="continuationSeparator" w:id="0">
    <w:p w:rsidR="00354A7F" w:rsidRDefault="00354A7F" w:rsidP="00F87D36">
      <w:pPr>
        <w:rPr>
          <w:rFonts w:hint="eastAsia"/>
        </w:rPr>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6456B38"/>
    <w:multiLevelType w:val="singleLevel"/>
    <w:tmpl w:val="E6456B38"/>
    <w:lvl w:ilvl="0">
      <w:start w:val="5"/>
      <w:numFmt w:val="upperLetter"/>
      <w:suff w:val="nothing"/>
      <w:lvlText w:val="%1-"/>
      <w:lvlJc w:val="left"/>
    </w:lvl>
  </w:abstractNum>
  <w:abstractNum w:abstractNumId="1">
    <w:nsid w:val="FE41DF79"/>
    <w:multiLevelType w:val="singleLevel"/>
    <w:tmpl w:val="FE41DF79"/>
    <w:lvl w:ilvl="0">
      <w:start w:val="1"/>
      <w:numFmt w:val="decimal"/>
      <w:lvlText w:val="%1."/>
      <w:lvlJc w:val="left"/>
      <w:pPr>
        <w:tabs>
          <w:tab w:val="left" w:pos="312"/>
        </w:tabs>
      </w:pPr>
    </w:lvl>
  </w:abstractNum>
  <w:abstractNum w:abstractNumId="2">
    <w:nsid w:val="25DC2A0F"/>
    <w:multiLevelType w:val="multilevel"/>
    <w:tmpl w:val="25DC2A0F"/>
    <w:lvl w:ilvl="0">
      <w:start w:val="1"/>
      <w:numFmt w:val="bullet"/>
      <w:lvlText w:val=""/>
      <w:lvlJc w:val="left"/>
      <w:pPr>
        <w:tabs>
          <w:tab w:val="left" w:pos="720"/>
        </w:tabs>
        <w:ind w:left="720" w:hanging="360"/>
      </w:pPr>
      <w:rPr>
        <w:rFonts w:ascii="Wingdings" w:hAnsi="Wingdings" w:hint="default"/>
      </w:rPr>
    </w:lvl>
    <w:lvl w:ilvl="1">
      <w:start w:val="1"/>
      <w:numFmt w:val="bullet"/>
      <w:lvlText w:val=""/>
      <w:lvlJc w:val="left"/>
      <w:pPr>
        <w:tabs>
          <w:tab w:val="left" w:pos="1440"/>
        </w:tabs>
        <w:ind w:left="1440" w:hanging="360"/>
      </w:pPr>
      <w:rPr>
        <w:rFonts w:ascii="Wingdings" w:hAnsi="Wingdings"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Wingdings" w:hAnsi="Wingdings" w:hint="default"/>
      </w:rPr>
    </w:lvl>
    <w:lvl w:ilvl="4">
      <w:start w:val="1"/>
      <w:numFmt w:val="bullet"/>
      <w:lvlText w:val=""/>
      <w:lvlJc w:val="left"/>
      <w:pPr>
        <w:tabs>
          <w:tab w:val="left" w:pos="3600"/>
        </w:tabs>
        <w:ind w:left="3600" w:hanging="360"/>
      </w:pPr>
      <w:rPr>
        <w:rFonts w:ascii="Wingdings" w:hAnsi="Wingdings"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Wingdings" w:hAnsi="Wingdings" w:hint="default"/>
      </w:rPr>
    </w:lvl>
    <w:lvl w:ilvl="7">
      <w:start w:val="1"/>
      <w:numFmt w:val="bullet"/>
      <w:lvlText w:val=""/>
      <w:lvlJc w:val="left"/>
      <w:pPr>
        <w:tabs>
          <w:tab w:val="left" w:pos="5760"/>
        </w:tabs>
        <w:ind w:left="5760" w:hanging="360"/>
      </w:pPr>
      <w:rPr>
        <w:rFonts w:ascii="Wingdings" w:hAnsi="Wingdings" w:hint="default"/>
      </w:rPr>
    </w:lvl>
    <w:lvl w:ilvl="8">
      <w:start w:val="1"/>
      <w:numFmt w:val="bullet"/>
      <w:lvlText w:val=""/>
      <w:lvlJc w:val="left"/>
      <w:pPr>
        <w:tabs>
          <w:tab w:val="left" w:pos="6480"/>
        </w:tabs>
        <w:ind w:left="6480" w:hanging="360"/>
      </w:pPr>
      <w:rPr>
        <w:rFonts w:ascii="Wingdings" w:hAnsi="Wingdings" w:hint="default"/>
      </w:rPr>
    </w:lvl>
  </w:abstractNum>
  <w:abstractNum w:abstractNumId="3">
    <w:nsid w:val="3E186553"/>
    <w:multiLevelType w:val="multilevel"/>
    <w:tmpl w:val="3E186553"/>
    <w:lvl w:ilvl="0">
      <w:start w:val="1"/>
      <w:numFmt w:val="bullet"/>
      <w:lvlText w:val=""/>
      <w:lvlJc w:val="left"/>
      <w:pPr>
        <w:tabs>
          <w:tab w:val="left" w:pos="720"/>
        </w:tabs>
        <w:ind w:left="720" w:hanging="360"/>
      </w:pPr>
      <w:rPr>
        <w:rFonts w:ascii="Wingdings" w:hAnsi="Wingdings" w:hint="default"/>
      </w:rPr>
    </w:lvl>
    <w:lvl w:ilvl="1">
      <w:start w:val="1"/>
      <w:numFmt w:val="bullet"/>
      <w:lvlText w:val=""/>
      <w:lvlJc w:val="left"/>
      <w:pPr>
        <w:tabs>
          <w:tab w:val="left" w:pos="1440"/>
        </w:tabs>
        <w:ind w:left="1440" w:hanging="360"/>
      </w:pPr>
      <w:rPr>
        <w:rFonts w:ascii="Wingdings" w:hAnsi="Wingdings"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Wingdings" w:hAnsi="Wingdings" w:hint="default"/>
      </w:rPr>
    </w:lvl>
    <w:lvl w:ilvl="4">
      <w:start w:val="1"/>
      <w:numFmt w:val="bullet"/>
      <w:lvlText w:val=""/>
      <w:lvlJc w:val="left"/>
      <w:pPr>
        <w:tabs>
          <w:tab w:val="left" w:pos="3600"/>
        </w:tabs>
        <w:ind w:left="3600" w:hanging="360"/>
      </w:pPr>
      <w:rPr>
        <w:rFonts w:ascii="Wingdings" w:hAnsi="Wingdings"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Wingdings" w:hAnsi="Wingdings" w:hint="default"/>
      </w:rPr>
    </w:lvl>
    <w:lvl w:ilvl="7">
      <w:start w:val="1"/>
      <w:numFmt w:val="bullet"/>
      <w:lvlText w:val=""/>
      <w:lvlJc w:val="left"/>
      <w:pPr>
        <w:tabs>
          <w:tab w:val="left" w:pos="5760"/>
        </w:tabs>
        <w:ind w:left="5760" w:hanging="360"/>
      </w:pPr>
      <w:rPr>
        <w:rFonts w:ascii="Wingdings" w:hAnsi="Wingdings" w:hint="default"/>
      </w:rPr>
    </w:lvl>
    <w:lvl w:ilvl="8">
      <w:start w:val="1"/>
      <w:numFmt w:val="bullet"/>
      <w:lvlText w:val=""/>
      <w:lvlJc w:val="left"/>
      <w:pPr>
        <w:tabs>
          <w:tab w:val="left" w:pos="6480"/>
        </w:tabs>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doNotValidateAgainstSchema/>
  <w:doNotDemarcateInvalidXml/>
  <w:hdrShapeDefaults>
    <o:shapedefaults v:ext="edit" spidmax="2049" strokecolor="#739cc3">
      <v:fill angle="90" type="gradient">
        <o:fill v:ext="view" type="gradientUnscaled"/>
      </v:fill>
      <v:stroke color="#739cc3" weight="1.25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172A27"/>
    <w:rsid w:val="00172A27"/>
    <w:rsid w:val="00197683"/>
    <w:rsid w:val="001C44B4"/>
    <w:rsid w:val="001D1DA0"/>
    <w:rsid w:val="00206E7D"/>
    <w:rsid w:val="002659C3"/>
    <w:rsid w:val="002C34B8"/>
    <w:rsid w:val="00324261"/>
    <w:rsid w:val="003348BA"/>
    <w:rsid w:val="0034536F"/>
    <w:rsid w:val="00354A7F"/>
    <w:rsid w:val="0040615C"/>
    <w:rsid w:val="004778DC"/>
    <w:rsid w:val="00515E53"/>
    <w:rsid w:val="005759F0"/>
    <w:rsid w:val="005E4A7C"/>
    <w:rsid w:val="00645254"/>
    <w:rsid w:val="006831A0"/>
    <w:rsid w:val="006C1197"/>
    <w:rsid w:val="006F16B2"/>
    <w:rsid w:val="00715A6B"/>
    <w:rsid w:val="00775F78"/>
    <w:rsid w:val="007E7263"/>
    <w:rsid w:val="00812442"/>
    <w:rsid w:val="00812F12"/>
    <w:rsid w:val="00826B94"/>
    <w:rsid w:val="0085484E"/>
    <w:rsid w:val="009568D4"/>
    <w:rsid w:val="00A3731E"/>
    <w:rsid w:val="00AC4E64"/>
    <w:rsid w:val="00B47438"/>
    <w:rsid w:val="00C455ED"/>
    <w:rsid w:val="00C521A9"/>
    <w:rsid w:val="00C90197"/>
    <w:rsid w:val="00CF12D1"/>
    <w:rsid w:val="00D3679F"/>
    <w:rsid w:val="00D865C3"/>
    <w:rsid w:val="00DA43EE"/>
    <w:rsid w:val="00DF4943"/>
    <w:rsid w:val="00E7284D"/>
    <w:rsid w:val="00EC2980"/>
    <w:rsid w:val="00F82DAC"/>
    <w:rsid w:val="00F87D36"/>
    <w:rsid w:val="00FA753C"/>
    <w:rsid w:val="00FF1772"/>
    <w:rsid w:val="015C0C09"/>
    <w:rsid w:val="08214D70"/>
    <w:rsid w:val="08C30DE5"/>
    <w:rsid w:val="08E35CFF"/>
    <w:rsid w:val="0F717EC0"/>
    <w:rsid w:val="11CD56E3"/>
    <w:rsid w:val="1BDF63BB"/>
    <w:rsid w:val="20DF1FA7"/>
    <w:rsid w:val="23325DBD"/>
    <w:rsid w:val="245F5AC6"/>
    <w:rsid w:val="2B55126A"/>
    <w:rsid w:val="38787301"/>
    <w:rsid w:val="389E5E98"/>
    <w:rsid w:val="3A637848"/>
    <w:rsid w:val="3CF20711"/>
    <w:rsid w:val="3E5A3AA7"/>
    <w:rsid w:val="628C43AD"/>
    <w:rsid w:val="6B4D281C"/>
    <w:rsid w:val="7F612E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rokecolor="#739cc3">
      <v:fill angle="90" type="gradient">
        <o:fill v:ext="view" type="gradientUnscaled"/>
      </v:fill>
      <v:stroke color="#739cc3" weight="1.25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lsdException w:name="heading 2" w:uiPriority="9" w:qFormat="1"/>
    <w:lsdException w:name="heading 3" w:semiHidden="0" w:uiPriority="0" w:unhideWhenUsed="0"/>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iPriority="0"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hAnsiTheme="minorHAnsi"/>
      <w:kern w:val="2"/>
      <w:sz w:val="21"/>
      <w:szCs w:val="24"/>
    </w:rPr>
  </w:style>
  <w:style w:type="paragraph" w:styleId="1">
    <w:name w:val="heading 1"/>
    <w:basedOn w:val="a"/>
    <w:next w:val="a"/>
    <w:pPr>
      <w:keepNext/>
      <w:keepLines/>
      <w:spacing w:before="340" w:after="330" w:line="576" w:lineRule="auto"/>
      <w:outlineLvl w:val="0"/>
    </w:pPr>
    <w:rPr>
      <w:rFonts w:ascii="Times New Roman" w:hAnsi="Times New Roman"/>
      <w:b/>
      <w:kern w:val="44"/>
      <w:sz w:val="44"/>
      <w:szCs w:val="20"/>
    </w:rPr>
  </w:style>
  <w:style w:type="paragraph" w:styleId="3">
    <w:name w:val="heading 3"/>
    <w:basedOn w:val="a"/>
    <w:next w:val="a"/>
    <w:pPr>
      <w:keepNext/>
      <w:keepLines/>
      <w:spacing w:before="260" w:after="260" w:line="413" w:lineRule="auto"/>
      <w:outlineLvl w:val="2"/>
    </w:pPr>
    <w:rPr>
      <w:rFonts w:ascii="Times New Roman" w:hAnsi="Times New Roman"/>
      <w:b/>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rFonts w:ascii="Times New Roman" w:hAnsi="Times New Roman"/>
      <w:sz w:val="18"/>
    </w:rPr>
  </w:style>
  <w:style w:type="paragraph" w:styleId="a5">
    <w:name w:val="Normal (Web)"/>
    <w:basedOn w:val="a"/>
    <w:uiPriority w:val="99"/>
    <w:unhideWhenUsed/>
    <w:qFormat/>
    <w:pPr>
      <w:widowControl/>
      <w:spacing w:before="100" w:beforeAutospacing="1" w:after="100" w:afterAutospacing="1"/>
      <w:jc w:val="left"/>
    </w:pPr>
    <w:rPr>
      <w:rFonts w:ascii="宋体" w:hAnsi="宋体" w:cs="宋体"/>
      <w:kern w:val="0"/>
      <w:sz w:val="24"/>
    </w:rPr>
  </w:style>
  <w:style w:type="character" w:styleId="a6">
    <w:name w:val="Hyperlink"/>
    <w:basedOn w:val="a0"/>
    <w:uiPriority w:val="99"/>
    <w:semiHidden/>
    <w:unhideWhenUsed/>
    <w:rPr>
      <w:color w:val="0000FF"/>
      <w:u w:val="single"/>
    </w:rPr>
  </w:style>
  <w:style w:type="paragraph" w:styleId="a7">
    <w:name w:val="List Paragraph"/>
    <w:basedOn w:val="a"/>
    <w:uiPriority w:val="34"/>
    <w:qFormat/>
    <w:pPr>
      <w:widowControl/>
      <w:ind w:firstLineChars="200" w:firstLine="420"/>
      <w:jc w:val="left"/>
    </w:pPr>
    <w:rPr>
      <w:rFonts w:ascii="宋体" w:hAnsi="宋体" w:cs="宋体"/>
      <w:kern w:val="0"/>
      <w:sz w:val="24"/>
    </w:rPr>
  </w:style>
  <w:style w:type="paragraph" w:customStyle="1" w:styleId="10">
    <w:name w:val="无间隔1"/>
    <w:link w:val="Char"/>
    <w:rPr>
      <w:sz w:val="22"/>
    </w:rPr>
  </w:style>
  <w:style w:type="character" w:customStyle="1" w:styleId="Char">
    <w:name w:val="无间隔 Char"/>
    <w:basedOn w:val="a0"/>
    <w:link w:val="10"/>
    <w:rPr>
      <w:rFonts w:ascii="Times New Roman" w:eastAsia="宋体" w:hAnsi="Times New Roman" w:hint="default"/>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HOU\Desktop\Normal.wp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DengXian Light"/>
        <a:ea typeface="黑体"/>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a:ea typeface="宋体"/>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sectNamePr val="格纹型"/>
      <sectRole val="1"/>
    </customSectPr>
    <customSectPr/>
    <customSectPr/>
    <customSectPr/>
  </customSectProps>
  <customShpExts>
    <customShpInfo spid="_x0000_s1060"/>
    <customShpInfo spid="_x0000_s1034"/>
    <customShpInfo spid="_x0000_s1075"/>
    <customShpInfo spid="_x0000_s1076"/>
    <customShpInfo spid="_x0000_s1077"/>
    <customShpInfo spid="_x0000_s1074"/>
    <customShpInfo spid="_x0000_s1085"/>
    <customShpInfo spid="_x0000_s1091"/>
    <customShpInfo spid="_x0000_s1087"/>
    <customShpInfo spid="_x0000_s1088"/>
    <customShpInfo spid="_x0000_s1089"/>
    <customShpInfo spid="_x0000_s1086"/>
    <customShpInfo spid="_x0000_s1079"/>
    <customShpInfo spid="_x0000_s1080"/>
    <customShpInfo spid="_x0000_s1081"/>
    <customShpInfo spid="_x0000_s1078"/>
    <customShpInfo spid="_x0000_s1036"/>
    <customShpInfo spid="_x0000_s1035"/>
    <customShpInfo spid="_x0000_s1033"/>
    <customShpInfo spid="_x0000_s1037"/>
    <customShpInfo spid="_x0000_s1061"/>
    <customShpInfo spid="_x0000_s1113"/>
    <customShpInfo spid="_x0000_s1045"/>
    <customShpInfo spid="_x0000_s1046"/>
    <customShpInfo spid="_x0000_s1047"/>
    <customShpInfo spid="_x0000_s1044"/>
    <customShpInfo spid="_x0000_s1057"/>
    <customShpInfo spid="_x0000_s1108"/>
    <customShpInfo spid="_x0000_s1109"/>
    <customShpInfo spid="_x0000_s1110"/>
    <customShpInfo spid="_x0000_s1107"/>
    <customShpInfo spid="_x0000_s1112"/>
    <customShpInfo spid="_x0000_s1100"/>
    <customShpInfo spid="_x0000_s1082"/>
    <customShpInfo spid="_x0000_s1111"/>
    <customShpInfo spid="_x0000_s1115"/>
    <customShpInfo spid="_x0000_s1135"/>
    <customShpInfo spid="_x0000_s1134"/>
    <customShpInfo spid="_x0000_s1119"/>
    <customShpInfo spid="_x0000_s1120"/>
    <customShpInfo spid="_x0000_s1121"/>
    <customShpInfo spid="_x0000_s1118"/>
    <customShpInfo spid="_x0000_s1122"/>
    <customShpInfo spid="_x0000_s1124"/>
    <customShpInfo spid="_x0000_s1125"/>
    <customShpInfo spid="_x0000_s1126"/>
    <customShpInfo spid="_x0000_s1123"/>
    <customShpInfo spid="_x0000_s1127"/>
    <customShpInfo spid="_x0000_s1106"/>
    <customShpInfo spid="_x0000_s105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Normal.wpt</Template>
  <TotalTime>4</TotalTime>
  <Pages>4</Pages>
  <Words>15</Words>
  <Characters>86</Characters>
  <Application>Microsoft Office Word</Application>
  <DocSecurity>0</DocSecurity>
  <Lines>1</Lines>
  <Paragraphs>1</Paragraphs>
  <ScaleCrop>false</ScaleCrop>
  <Company>china</Company>
  <LinksUpToDate>false</LinksUpToDate>
  <CharactersWithSpaces>100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沿途旅客</dc:creator>
  <cp:lastModifiedBy>AutoBVT</cp:lastModifiedBy>
  <cp:revision>7</cp:revision>
  <cp:lastPrinted>2015-11-24T04:49:00Z</cp:lastPrinted>
  <dcterms:created xsi:type="dcterms:W3CDTF">2015-11-19T07:50:00Z</dcterms:created>
  <dcterms:modified xsi:type="dcterms:W3CDTF">2018-10-16T12:47:00Z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2052-10.1.0.7578</vt:lpwstr>
  </property>
</Properties>
</file>